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du wp14">
  <w:body>
    <w:p w:rsidR="087AA5F9" w:rsidRDefault="087AA5F9" w14:paraId="016A9676" w14:textId="7298145C"/>
    <w:p w:rsidR="087AA5F9" w:rsidRDefault="087AA5F9" w14:paraId="0EB62CAC" w14:textId="37B8CE8C"/>
    <w:p w:rsidR="087AA5F9" w:rsidRDefault="087AA5F9" w14:paraId="5F94B4E9" w14:textId="6B8DC8BB"/>
    <w:p w:rsidR="125A22F4" w:rsidRDefault="125A22F4" w14:paraId="0A6F8214" w14:textId="0E1B45D2">
      <w:r w:rsidR="1AF67BEC">
        <w:drawing>
          <wp:inline wp14:editId="00BDA284" wp14:anchorId="2187463E">
            <wp:extent cx="2082708" cy="2270453"/>
            <wp:effectExtent l="0" t="0" r="0" b="0"/>
            <wp:docPr id="1868347496" name="Picture 15" descr="Logo&#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 name="Picture 15" descr="Logo&#10;&#10;Description automatically generated"/>
                    <pic:cNvPicPr/>
                  </pic:nvPicPr>
                  <pic:blipFill>
                    <a:blip xmlns:r="http://schemas.openxmlformats.org/officeDocument/2006/relationships" r:embed="rId14"/>
                    <a:stretch>
                      <a:fillRect/>
                    </a:stretch>
                  </pic:blipFill>
                  <pic:spPr>
                    <a:xfrm rot="0">
                      <a:off x="0" y="0"/>
                      <a:ext cx="2082708" cy="2270453"/>
                    </a:xfrm>
                    <a:prstGeom prst="rect">
                      <a:avLst/>
                    </a:prstGeom>
                  </pic:spPr>
                </pic:pic>
              </a:graphicData>
            </a:graphic>
          </wp:inline>
        </w:drawing>
      </w:r>
    </w:p>
    <w:p w:rsidR="125A22F4" w:rsidRDefault="125A22F4" w14:paraId="5C68B920" w14:textId="101BD86B"/>
    <w:p w:rsidR="125A22F4" w:rsidRDefault="125A22F4" w14:paraId="56006019" w14:textId="65A6A4CC"/>
    <w:p w:rsidR="125A22F4" w:rsidRDefault="125A22F4" w14:paraId="6AD1F41C" w14:textId="2B9B80B7">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3E4BB4F7" wp14:editId="2FF6CF53">
                <wp:extent xmlns:wp="http://schemas.openxmlformats.org/drawingml/2006/wordprocessingDrawing" cx="4084955" cy="1952625"/>
                <wp:effectExtent xmlns:wp="http://schemas.openxmlformats.org/drawingml/2006/wordprocessingDrawing" l="0" t="0" r="10795" b="28575"/>
                <wp:docPr xmlns:wp="http://schemas.openxmlformats.org/drawingml/2006/wordprocessingDrawing" id="620134970"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4084955" cy="1952625"/>
                        </a:xfrm>
                        <a:prstGeom prst="rect">
                          <a:avLst/>
                        </a:prstGeom>
                        <a:solidFill>
                          <a:schemeClr val="lt1"/>
                        </a:solidFill>
                        <a:ln>
                          <a:solidFill>
                            <a:srgbClr val="000000"/>
                          </a:solidFill>
                        </a:ln>
                      </wps:spPr>
                      <wps:txbx>
                        <w:txbxContent xmlns:w="http://schemas.openxmlformats.org/wordprocessingml/2006/main">
                          <w:p w:rsidR="00DD3C63" w:rsidP="00DD3C63" w:rsidRDefault="00DD3C63">
                            <w:pPr>
                              <w:spacing w:line="276" w:lineRule="auto"/>
                              <w:rPr>
                                <w:rFonts w:ascii="Aptos" w:hAnsi="Aptos"/>
                                <w:color w:val="0070C0"/>
                                <w:kern w:val="0"/>
                                <w:sz w:val="48"/>
                                <w:szCs w:val="48"/>
                                <w:lang w:val="en-US"/>
                                <w14:ligatures xmlns:w14="http://schemas.microsoft.com/office/word/2010/wordml" w14:val="none"/>
                              </w:rPr>
                            </w:pPr>
                            <w:r>
                              <w:rPr>
                                <w:rFonts w:ascii="Aptos" w:hAnsi="Aptos"/>
                                <w:color w:val="0070C0"/>
                                <w:sz w:val="48"/>
                                <w:szCs w:val="48"/>
                                <w:lang w:val="en-US"/>
                              </w:rPr>
                              <w:t>Club Guidelines</w:t>
                            </w:r>
                          </w:p>
                          <w:p w:rsidR="00DD3C63" w:rsidP="00DD3C63" w:rsidRDefault="00DD3C63">
                            <w:pPr>
                              <w:spacing w:line="276" w:lineRule="auto"/>
                              <w:rPr>
                                <w:rFonts w:ascii="Aptos" w:hAnsi="Aptos"/>
                                <w:color w:val="000000"/>
                                <w:sz w:val="48"/>
                                <w:szCs w:val="48"/>
                                <w:lang w:val="en-US"/>
                              </w:rPr>
                            </w:pPr>
                            <w:r>
                              <w:rPr>
                                <w:rFonts w:ascii="Aptos" w:hAnsi="Aptos"/>
                                <w:color w:val="000000"/>
                                <w:sz w:val="48"/>
                                <w:szCs w:val="48"/>
                                <w:lang w:val="en-US"/>
                              </w:rPr>
                              <w:t>Carine Cats Teeball</w:t>
                            </w:r>
                          </w:p>
                          <w:p w:rsidR="00DD3C63" w:rsidP="00DD3C63" w:rsidRDefault="00DD3C63">
                            <w:pPr>
                              <w:spacing w:line="276" w:lineRule="auto"/>
                              <w:rPr>
                                <w:rFonts w:ascii="Aptos" w:hAnsi="Aptos"/>
                                <w:color w:val="000000"/>
                                <w:sz w:val="48"/>
                                <w:szCs w:val="48"/>
                                <w:lang w:val="en-US"/>
                              </w:rPr>
                            </w:pPr>
                            <w:r>
                              <w:rPr>
                                <w:rFonts w:ascii="Aptos" w:hAnsi="Aptos"/>
                                <w:color w:val="000000"/>
                                <w:sz w:val="48"/>
                                <w:szCs w:val="48"/>
                                <w:lang w:val="en-US"/>
                              </w:rPr>
                              <w:t>teeball.carinecats.com.au</w:t>
                            </w:r>
                          </w:p>
                        </w:txbxContent>
                      </wps:txbx>
                      <wps:bodyPr anchor="t"/>
                    </wps:wsp>
                  </a:graphicData>
                </a:graphic>
              </wp:inline>
            </w:drawing>
          </mc:Choice>
          <mc:Fallback xmlns:mc="http://schemas.openxmlformats.org/markup-compatibility/2006"/>
        </mc:AlternateContent>
      </w:r>
    </w:p>
    <w:p w:rsidR="008A3C95" w:rsidP="248437AB" w:rsidRDefault="003C1971" w14:paraId="5CA08CDD" w14:textId="532495E8">
      <w:pPr/>
      <w:r w:rsidR="2292889F">
        <w:drawing>
          <wp:inline wp14:editId="6BA28AAF" wp14:anchorId="6B7752FE">
            <wp:extent cx="6583279" cy="1261083"/>
            <wp:effectExtent l="0" t="0" r="0" b="0"/>
            <wp:docPr id="18833391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83339154" name=""/>
                    <pic:cNvPicPr/>
                  </pic:nvPicPr>
                  <pic:blipFill>
                    <a:blip xmlns:r="http://schemas.openxmlformats.org/officeDocument/2006/relationships" r:embed="rId2013831892">
                      <a:extLst>
                        <a:ext uri="{28A0092B-C50C-407E-A947-70E740481C1C}">
                          <a14:useLocalDpi xmlns:a14="http://schemas.microsoft.com/office/drawing/2010/main"/>
                        </a:ext>
                      </a:extLst>
                    </a:blip>
                    <a:stretch>
                      <a:fillRect/>
                    </a:stretch>
                  </pic:blipFill>
                  <pic:spPr>
                    <a:xfrm rot="0">
                      <a:off x="0" y="0"/>
                      <a:ext cx="6583279" cy="1261083"/>
                    </a:xfrm>
                    <a:prstGeom prst="rect">
                      <a:avLst/>
                    </a:prstGeom>
                  </pic:spPr>
                </pic:pic>
              </a:graphicData>
            </a:graphic>
          </wp:inline>
        </w:drawing>
      </w:r>
    </w:p>
    <w:sdt>
      <w:sdtPr>
        <w:id w:val="-1188751933"/>
        <w:docPartObj>
          <w:docPartGallery w:val="Table of Contents"/>
          <w:docPartUnique/>
        </w:docPartObj>
        <w:rPr>
          <w:rFonts w:ascii="Calibri" w:hAnsi="Calibri" w:eastAsia="" w:cs="" w:asciiTheme="minorAscii" w:hAnsiTheme="minorAscii" w:eastAsiaTheme="minorEastAsia" w:cstheme="minorBidi"/>
          <w:b w:val="0"/>
          <w:bCs w:val="0"/>
          <w:caps w:val="0"/>
          <w:smallCaps w:val="0"/>
          <w:sz w:val="28"/>
          <w:szCs w:val="28"/>
        </w:rPr>
      </w:sdtPr>
      <w:sdtEndPr>
        <w:rPr>
          <w:rFonts w:ascii="Calibri" w:hAnsi="Calibri" w:eastAsia="" w:cs="" w:asciiTheme="minorAscii" w:hAnsiTheme="minorAscii" w:eastAsiaTheme="minorEastAsia" w:cstheme="minorBidi"/>
          <w:b w:val="0"/>
          <w:bCs w:val="0"/>
          <w:caps w:val="0"/>
          <w:smallCaps w:val="0"/>
          <w:noProof/>
          <w:sz w:val="28"/>
          <w:szCs w:val="28"/>
        </w:rPr>
      </w:sdtEndPr>
      <w:sdtContent>
        <w:p w:rsidRPr="00D63D63" w:rsidR="00F30D41" w:rsidP="00D63D63" w:rsidRDefault="00F30D41" w14:paraId="1FF2DAFB" w14:textId="370E0180">
          <w:pPr>
            <w:pStyle w:val="TOCHeading"/>
            <w:framePr w:wrap="around"/>
          </w:pPr>
          <w:r w:rsidRPr="00D63D63">
            <w:t>Contents</w:t>
          </w:r>
        </w:p>
        <w:p w:rsidR="00F30D41" w:rsidP="00F30D41" w:rsidRDefault="00F30D41" w14:paraId="0502D7C2" w14:textId="77777777">
          <w:pPr>
            <w:pStyle w:val="TOC1"/>
            <w:rPr>
              <w:b w:val="0"/>
            </w:rPr>
            <w:sectPr w:rsidR="00F30D41" w:rsidSect="007C7473">
              <w:headerReference w:type="even" r:id="rId19"/>
              <w:headerReference w:type="default" r:id="rId20"/>
              <w:footerReference w:type="even" r:id="rId21"/>
              <w:pgSz w:w="12240" w:h="15840" w:code="1"/>
              <w:pgMar w:top="1152" w:right="1152" w:bottom="720" w:left="1152" w:header="0" w:footer="0" w:gutter="0"/>
              <w:pgNumType w:start="0"/>
              <w:cols w:space="720"/>
              <w:titlePg/>
              <w:docGrid w:linePitch="382"/>
            </w:sectPr>
          </w:pPr>
        </w:p>
        <w:p w:rsidR="00425121" w:rsidRDefault="002E53A2" w14:paraId="3EA2FD4E" w14:textId="58ABA568">
          <w:pPr>
            <w:pStyle w:val="TOC1"/>
            <w:tabs>
              <w:tab w:val="right" w:leader="dot" w:pos="4598"/>
            </w:tabs>
            <w:rPr>
              <w:rFonts w:cstheme="minorBidi"/>
              <w:b w:val="0"/>
              <w:iCs w:val="0"/>
              <w:noProof/>
              <w:color w:val="auto"/>
              <w:lang w:val="en-AU" w:eastAsia="en-GB"/>
            </w:rPr>
          </w:pPr>
          <w:r>
            <w:rPr>
              <w:b w:val="0"/>
              <w:bCs/>
              <w:iCs w:val="0"/>
            </w:rPr>
            <w:fldChar w:fldCharType="begin"/>
          </w:r>
          <w:r>
            <w:rPr>
              <w:b w:val="0"/>
              <w:bCs/>
              <w:iCs w:val="0"/>
            </w:rPr>
            <w:instrText xml:space="preserve"> TOC \o "2-2" \h \z \t "Heading 1,1" </w:instrText>
          </w:r>
          <w:r>
            <w:rPr>
              <w:b w:val="0"/>
              <w:bCs/>
              <w:iCs w:val="0"/>
            </w:rPr>
            <w:fldChar w:fldCharType="separate"/>
          </w:r>
          <w:hyperlink w:history="1" w:anchor="_Toc111028840">
            <w:r w:rsidRPr="00CB3FBB" w:rsidR="00425121">
              <w:rPr>
                <w:rStyle w:val="Hyperlink"/>
                <w:noProof/>
              </w:rPr>
              <w:t>SEASON DETAILS</w:t>
            </w:r>
            <w:r w:rsidR="00425121">
              <w:rPr>
                <w:noProof/>
                <w:webHidden/>
              </w:rPr>
              <w:tab/>
            </w:r>
            <w:r w:rsidR="00425121">
              <w:rPr>
                <w:noProof/>
                <w:webHidden/>
              </w:rPr>
              <w:fldChar w:fldCharType="begin"/>
            </w:r>
            <w:r w:rsidR="00425121">
              <w:rPr>
                <w:noProof/>
                <w:webHidden/>
              </w:rPr>
              <w:instrText xml:space="preserve"> PAGEREF _Toc111028840 \h </w:instrText>
            </w:r>
            <w:r w:rsidR="00425121">
              <w:rPr>
                <w:noProof/>
                <w:webHidden/>
              </w:rPr>
            </w:r>
            <w:r w:rsidR="00425121">
              <w:rPr>
                <w:noProof/>
                <w:webHidden/>
              </w:rPr>
              <w:fldChar w:fldCharType="separate"/>
            </w:r>
            <w:r w:rsidR="00046A88">
              <w:rPr>
                <w:noProof/>
                <w:webHidden/>
              </w:rPr>
              <w:t>1</w:t>
            </w:r>
            <w:r w:rsidR="00425121">
              <w:rPr>
                <w:noProof/>
                <w:webHidden/>
              </w:rPr>
              <w:fldChar w:fldCharType="end"/>
            </w:r>
          </w:hyperlink>
        </w:p>
        <w:p w:rsidR="00425121" w:rsidRDefault="00425121" w14:paraId="0DDC71E8" w14:textId="20041FE0">
          <w:pPr>
            <w:pStyle w:val="TOC2"/>
            <w:tabs>
              <w:tab w:val="right" w:leader="dot" w:pos="4598"/>
            </w:tabs>
            <w:rPr>
              <w:rFonts w:cstheme="minorBidi"/>
              <w:noProof/>
              <w:color w:val="auto"/>
              <w:sz w:val="24"/>
              <w:szCs w:val="24"/>
              <w:lang w:val="en-AU" w:eastAsia="en-GB"/>
            </w:rPr>
          </w:pPr>
          <w:hyperlink w:history="1" w:anchor="_Toc111028841">
            <w:r w:rsidRPr="00CB3FBB">
              <w:rPr>
                <w:rStyle w:val="Hyperlink"/>
                <w:noProof/>
              </w:rPr>
              <w:t>Calendar of Events</w:t>
            </w:r>
            <w:r>
              <w:rPr>
                <w:noProof/>
                <w:webHidden/>
              </w:rPr>
              <w:tab/>
            </w:r>
            <w:r>
              <w:rPr>
                <w:noProof/>
                <w:webHidden/>
              </w:rPr>
              <w:fldChar w:fldCharType="begin"/>
            </w:r>
            <w:r>
              <w:rPr>
                <w:noProof/>
                <w:webHidden/>
              </w:rPr>
              <w:instrText xml:space="preserve"> PAGEREF _Toc111028841 \h </w:instrText>
            </w:r>
            <w:r>
              <w:rPr>
                <w:noProof/>
                <w:webHidden/>
              </w:rPr>
            </w:r>
            <w:r>
              <w:rPr>
                <w:noProof/>
                <w:webHidden/>
              </w:rPr>
              <w:fldChar w:fldCharType="separate"/>
            </w:r>
            <w:r w:rsidR="00046A88">
              <w:rPr>
                <w:noProof/>
                <w:webHidden/>
              </w:rPr>
              <w:t>1</w:t>
            </w:r>
            <w:r>
              <w:rPr>
                <w:noProof/>
                <w:webHidden/>
              </w:rPr>
              <w:fldChar w:fldCharType="end"/>
            </w:r>
          </w:hyperlink>
        </w:p>
        <w:p w:rsidR="00425121" w:rsidRDefault="00425121" w14:paraId="5D0A7937" w14:textId="2A52CF6D">
          <w:pPr>
            <w:pStyle w:val="TOC2"/>
            <w:tabs>
              <w:tab w:val="right" w:leader="dot" w:pos="4598"/>
            </w:tabs>
            <w:rPr>
              <w:rFonts w:cstheme="minorBidi"/>
              <w:noProof/>
              <w:color w:val="auto"/>
              <w:sz w:val="24"/>
              <w:szCs w:val="24"/>
              <w:lang w:val="en-AU" w:eastAsia="en-GB"/>
            </w:rPr>
          </w:pPr>
          <w:hyperlink w:history="1" w:anchor="_Toc111028842">
            <w:r w:rsidRPr="00CB3FBB">
              <w:rPr>
                <w:rStyle w:val="Hyperlink"/>
                <w:noProof/>
              </w:rPr>
              <w:t>Committee Contacts</w:t>
            </w:r>
            <w:r>
              <w:rPr>
                <w:noProof/>
                <w:webHidden/>
              </w:rPr>
              <w:tab/>
            </w:r>
            <w:r>
              <w:rPr>
                <w:noProof/>
                <w:webHidden/>
              </w:rPr>
              <w:fldChar w:fldCharType="begin"/>
            </w:r>
            <w:r>
              <w:rPr>
                <w:noProof/>
                <w:webHidden/>
              </w:rPr>
              <w:instrText xml:space="preserve"> PAGEREF _Toc111028842 \h </w:instrText>
            </w:r>
            <w:r>
              <w:rPr>
                <w:noProof/>
                <w:webHidden/>
              </w:rPr>
            </w:r>
            <w:r>
              <w:rPr>
                <w:noProof/>
                <w:webHidden/>
              </w:rPr>
              <w:fldChar w:fldCharType="separate"/>
            </w:r>
            <w:r w:rsidR="00046A88">
              <w:rPr>
                <w:noProof/>
                <w:webHidden/>
              </w:rPr>
              <w:t>1</w:t>
            </w:r>
            <w:r>
              <w:rPr>
                <w:noProof/>
                <w:webHidden/>
              </w:rPr>
              <w:fldChar w:fldCharType="end"/>
            </w:r>
          </w:hyperlink>
        </w:p>
        <w:p w:rsidR="00425121" w:rsidRDefault="00425121" w14:paraId="75D92C10" w14:textId="16BA692F">
          <w:pPr>
            <w:pStyle w:val="TOC1"/>
            <w:tabs>
              <w:tab w:val="right" w:leader="dot" w:pos="4598"/>
            </w:tabs>
            <w:rPr>
              <w:rFonts w:cstheme="minorBidi"/>
              <w:b w:val="0"/>
              <w:iCs w:val="0"/>
              <w:noProof/>
              <w:color w:val="auto"/>
              <w:lang w:val="en-AU" w:eastAsia="en-GB"/>
            </w:rPr>
          </w:pPr>
          <w:hyperlink w:history="1" w:anchor="_Toc111028843">
            <w:r w:rsidRPr="00CB3FBB">
              <w:rPr>
                <w:rStyle w:val="Hyperlink"/>
                <w:noProof/>
              </w:rPr>
              <w:t>INTRODUCTION</w:t>
            </w:r>
            <w:r>
              <w:rPr>
                <w:noProof/>
                <w:webHidden/>
              </w:rPr>
              <w:tab/>
            </w:r>
            <w:r>
              <w:rPr>
                <w:noProof/>
                <w:webHidden/>
              </w:rPr>
              <w:fldChar w:fldCharType="begin"/>
            </w:r>
            <w:r>
              <w:rPr>
                <w:noProof/>
                <w:webHidden/>
              </w:rPr>
              <w:instrText xml:space="preserve"> PAGEREF _Toc111028843 \h </w:instrText>
            </w:r>
            <w:r>
              <w:rPr>
                <w:noProof/>
                <w:webHidden/>
              </w:rPr>
            </w:r>
            <w:r>
              <w:rPr>
                <w:noProof/>
                <w:webHidden/>
              </w:rPr>
              <w:fldChar w:fldCharType="separate"/>
            </w:r>
            <w:r w:rsidR="00046A88">
              <w:rPr>
                <w:noProof/>
                <w:webHidden/>
              </w:rPr>
              <w:t>2</w:t>
            </w:r>
            <w:r>
              <w:rPr>
                <w:noProof/>
                <w:webHidden/>
              </w:rPr>
              <w:fldChar w:fldCharType="end"/>
            </w:r>
          </w:hyperlink>
        </w:p>
        <w:p w:rsidR="00425121" w:rsidRDefault="00425121" w14:paraId="277C5009" w14:textId="30043725">
          <w:pPr>
            <w:pStyle w:val="TOC1"/>
            <w:tabs>
              <w:tab w:val="right" w:leader="dot" w:pos="4598"/>
            </w:tabs>
            <w:rPr>
              <w:rFonts w:cstheme="minorBidi"/>
              <w:b w:val="0"/>
              <w:iCs w:val="0"/>
              <w:noProof/>
              <w:color w:val="auto"/>
              <w:lang w:val="en-AU" w:eastAsia="en-GB"/>
            </w:rPr>
          </w:pPr>
          <w:hyperlink w:history="1" w:anchor="_Toc111028844">
            <w:r w:rsidRPr="00CB3FBB">
              <w:rPr>
                <w:rStyle w:val="Hyperlink"/>
                <w:noProof/>
              </w:rPr>
              <w:t>STARTING THE SEASON</w:t>
            </w:r>
            <w:r>
              <w:rPr>
                <w:noProof/>
                <w:webHidden/>
              </w:rPr>
              <w:tab/>
            </w:r>
            <w:r>
              <w:rPr>
                <w:noProof/>
                <w:webHidden/>
              </w:rPr>
              <w:fldChar w:fldCharType="begin"/>
            </w:r>
            <w:r>
              <w:rPr>
                <w:noProof/>
                <w:webHidden/>
              </w:rPr>
              <w:instrText xml:space="preserve"> PAGEREF _Toc111028844 \h </w:instrText>
            </w:r>
            <w:r>
              <w:rPr>
                <w:noProof/>
                <w:webHidden/>
              </w:rPr>
            </w:r>
            <w:r>
              <w:rPr>
                <w:noProof/>
                <w:webHidden/>
              </w:rPr>
              <w:fldChar w:fldCharType="separate"/>
            </w:r>
            <w:r w:rsidR="00046A88">
              <w:rPr>
                <w:noProof/>
                <w:webHidden/>
              </w:rPr>
              <w:t>4</w:t>
            </w:r>
            <w:r>
              <w:rPr>
                <w:noProof/>
                <w:webHidden/>
              </w:rPr>
              <w:fldChar w:fldCharType="end"/>
            </w:r>
          </w:hyperlink>
        </w:p>
        <w:p w:rsidR="00425121" w:rsidRDefault="00425121" w14:paraId="6717243C" w14:textId="014D42C2">
          <w:pPr>
            <w:pStyle w:val="TOC2"/>
            <w:tabs>
              <w:tab w:val="right" w:leader="dot" w:pos="4598"/>
            </w:tabs>
            <w:rPr>
              <w:rFonts w:cstheme="minorBidi"/>
              <w:noProof/>
              <w:color w:val="auto"/>
              <w:sz w:val="24"/>
              <w:szCs w:val="24"/>
              <w:lang w:val="en-AU" w:eastAsia="en-GB"/>
            </w:rPr>
          </w:pPr>
          <w:hyperlink w:history="1" w:anchor="_Toc111028845">
            <w:r w:rsidRPr="00CB3FBB">
              <w:rPr>
                <w:rStyle w:val="Hyperlink"/>
                <w:noProof/>
              </w:rPr>
              <w:t>Communication and Important Notices</w:t>
            </w:r>
            <w:r>
              <w:rPr>
                <w:noProof/>
                <w:webHidden/>
              </w:rPr>
              <w:tab/>
            </w:r>
            <w:r>
              <w:rPr>
                <w:noProof/>
                <w:webHidden/>
              </w:rPr>
              <w:fldChar w:fldCharType="begin"/>
            </w:r>
            <w:r>
              <w:rPr>
                <w:noProof/>
                <w:webHidden/>
              </w:rPr>
              <w:instrText xml:space="preserve"> PAGEREF _Toc111028845 \h </w:instrText>
            </w:r>
            <w:r>
              <w:rPr>
                <w:noProof/>
                <w:webHidden/>
              </w:rPr>
            </w:r>
            <w:r>
              <w:rPr>
                <w:noProof/>
                <w:webHidden/>
              </w:rPr>
              <w:fldChar w:fldCharType="separate"/>
            </w:r>
            <w:r w:rsidR="00046A88">
              <w:rPr>
                <w:noProof/>
                <w:webHidden/>
              </w:rPr>
              <w:t>4</w:t>
            </w:r>
            <w:r>
              <w:rPr>
                <w:noProof/>
                <w:webHidden/>
              </w:rPr>
              <w:fldChar w:fldCharType="end"/>
            </w:r>
          </w:hyperlink>
        </w:p>
        <w:p w:rsidR="00425121" w:rsidRDefault="00425121" w14:paraId="7DD6101F" w14:textId="7BD90FF9">
          <w:pPr>
            <w:pStyle w:val="TOC2"/>
            <w:tabs>
              <w:tab w:val="right" w:leader="dot" w:pos="4598"/>
            </w:tabs>
            <w:rPr>
              <w:rFonts w:cstheme="minorBidi"/>
              <w:noProof/>
              <w:color w:val="auto"/>
              <w:sz w:val="24"/>
              <w:szCs w:val="24"/>
              <w:lang w:val="en-AU" w:eastAsia="en-GB"/>
            </w:rPr>
          </w:pPr>
          <w:hyperlink w:history="1" w:anchor="_Toc111028846">
            <w:r w:rsidRPr="00CB3FBB">
              <w:rPr>
                <w:rStyle w:val="Hyperlink"/>
                <w:noProof/>
              </w:rPr>
              <w:t>Committee</w:t>
            </w:r>
            <w:r>
              <w:rPr>
                <w:noProof/>
                <w:webHidden/>
              </w:rPr>
              <w:tab/>
            </w:r>
            <w:r>
              <w:rPr>
                <w:noProof/>
                <w:webHidden/>
              </w:rPr>
              <w:fldChar w:fldCharType="begin"/>
            </w:r>
            <w:r>
              <w:rPr>
                <w:noProof/>
                <w:webHidden/>
              </w:rPr>
              <w:instrText xml:space="preserve"> PAGEREF _Toc111028846 \h </w:instrText>
            </w:r>
            <w:r>
              <w:rPr>
                <w:noProof/>
                <w:webHidden/>
              </w:rPr>
            </w:r>
            <w:r>
              <w:rPr>
                <w:noProof/>
                <w:webHidden/>
              </w:rPr>
              <w:fldChar w:fldCharType="separate"/>
            </w:r>
            <w:r w:rsidR="00046A88">
              <w:rPr>
                <w:noProof/>
                <w:webHidden/>
              </w:rPr>
              <w:t>4</w:t>
            </w:r>
            <w:r>
              <w:rPr>
                <w:noProof/>
                <w:webHidden/>
              </w:rPr>
              <w:fldChar w:fldCharType="end"/>
            </w:r>
          </w:hyperlink>
        </w:p>
        <w:p w:rsidR="00425121" w:rsidRDefault="00425121" w14:paraId="18357EE8" w14:textId="204A8903">
          <w:pPr>
            <w:pStyle w:val="TOC2"/>
            <w:tabs>
              <w:tab w:val="right" w:leader="dot" w:pos="4598"/>
            </w:tabs>
            <w:rPr>
              <w:rFonts w:cstheme="minorBidi"/>
              <w:noProof/>
              <w:color w:val="auto"/>
              <w:sz w:val="24"/>
              <w:szCs w:val="24"/>
              <w:lang w:val="en-AU" w:eastAsia="en-GB"/>
            </w:rPr>
          </w:pPr>
          <w:hyperlink w:history="1" w:anchor="_Toc111028847">
            <w:r w:rsidRPr="00CB3FBB">
              <w:rPr>
                <w:rStyle w:val="Hyperlink"/>
                <w:noProof/>
              </w:rPr>
              <w:t>New Players</w:t>
            </w:r>
            <w:r>
              <w:rPr>
                <w:noProof/>
                <w:webHidden/>
              </w:rPr>
              <w:tab/>
            </w:r>
            <w:r>
              <w:rPr>
                <w:noProof/>
                <w:webHidden/>
              </w:rPr>
              <w:fldChar w:fldCharType="begin"/>
            </w:r>
            <w:r>
              <w:rPr>
                <w:noProof/>
                <w:webHidden/>
              </w:rPr>
              <w:instrText xml:space="preserve"> PAGEREF _Toc111028847 \h </w:instrText>
            </w:r>
            <w:r>
              <w:rPr>
                <w:noProof/>
                <w:webHidden/>
              </w:rPr>
            </w:r>
            <w:r>
              <w:rPr>
                <w:noProof/>
                <w:webHidden/>
              </w:rPr>
              <w:fldChar w:fldCharType="separate"/>
            </w:r>
            <w:r w:rsidR="00046A88">
              <w:rPr>
                <w:noProof/>
                <w:webHidden/>
              </w:rPr>
              <w:t>4</w:t>
            </w:r>
            <w:r>
              <w:rPr>
                <w:noProof/>
                <w:webHidden/>
              </w:rPr>
              <w:fldChar w:fldCharType="end"/>
            </w:r>
          </w:hyperlink>
        </w:p>
        <w:p w:rsidR="00425121" w:rsidRDefault="00425121" w14:paraId="575257AE" w14:textId="7BB94586">
          <w:pPr>
            <w:pStyle w:val="TOC2"/>
            <w:tabs>
              <w:tab w:val="right" w:leader="dot" w:pos="4598"/>
            </w:tabs>
            <w:rPr>
              <w:rFonts w:cstheme="minorBidi"/>
              <w:noProof/>
              <w:color w:val="auto"/>
              <w:sz w:val="24"/>
              <w:szCs w:val="24"/>
              <w:lang w:val="en-AU" w:eastAsia="en-GB"/>
            </w:rPr>
          </w:pPr>
          <w:hyperlink w:history="1" w:anchor="_Toc111028848">
            <w:r w:rsidRPr="00CB3FBB">
              <w:rPr>
                <w:rStyle w:val="Hyperlink"/>
                <w:noProof/>
              </w:rPr>
              <w:t>Fixtures</w:t>
            </w:r>
            <w:r>
              <w:rPr>
                <w:noProof/>
                <w:webHidden/>
              </w:rPr>
              <w:tab/>
            </w:r>
            <w:r>
              <w:rPr>
                <w:noProof/>
                <w:webHidden/>
              </w:rPr>
              <w:fldChar w:fldCharType="begin"/>
            </w:r>
            <w:r>
              <w:rPr>
                <w:noProof/>
                <w:webHidden/>
              </w:rPr>
              <w:instrText xml:space="preserve"> PAGEREF _Toc111028848 \h </w:instrText>
            </w:r>
            <w:r>
              <w:rPr>
                <w:noProof/>
                <w:webHidden/>
              </w:rPr>
            </w:r>
            <w:r>
              <w:rPr>
                <w:noProof/>
                <w:webHidden/>
              </w:rPr>
              <w:fldChar w:fldCharType="separate"/>
            </w:r>
            <w:r w:rsidR="00046A88">
              <w:rPr>
                <w:noProof/>
                <w:webHidden/>
              </w:rPr>
              <w:t>5</w:t>
            </w:r>
            <w:r>
              <w:rPr>
                <w:noProof/>
                <w:webHidden/>
              </w:rPr>
              <w:fldChar w:fldCharType="end"/>
            </w:r>
          </w:hyperlink>
        </w:p>
        <w:p w:rsidR="00425121" w:rsidRDefault="00425121" w14:paraId="0CFAA068" w14:textId="477636B5">
          <w:pPr>
            <w:pStyle w:val="TOC2"/>
            <w:tabs>
              <w:tab w:val="right" w:leader="dot" w:pos="4598"/>
            </w:tabs>
            <w:rPr>
              <w:rFonts w:cstheme="minorBidi"/>
              <w:noProof/>
              <w:color w:val="auto"/>
              <w:sz w:val="24"/>
              <w:szCs w:val="24"/>
              <w:lang w:val="en-AU" w:eastAsia="en-GB"/>
            </w:rPr>
          </w:pPr>
          <w:hyperlink w:history="1" w:anchor="_Toc111028849">
            <w:r w:rsidRPr="00CB3FBB">
              <w:rPr>
                <w:rStyle w:val="Hyperlink"/>
                <w:noProof/>
              </w:rPr>
              <w:t>Uniforms</w:t>
            </w:r>
            <w:r>
              <w:rPr>
                <w:noProof/>
                <w:webHidden/>
              </w:rPr>
              <w:tab/>
            </w:r>
            <w:r>
              <w:rPr>
                <w:noProof/>
                <w:webHidden/>
              </w:rPr>
              <w:fldChar w:fldCharType="begin"/>
            </w:r>
            <w:r>
              <w:rPr>
                <w:noProof/>
                <w:webHidden/>
              </w:rPr>
              <w:instrText xml:space="preserve"> PAGEREF _Toc111028849 \h </w:instrText>
            </w:r>
            <w:r>
              <w:rPr>
                <w:noProof/>
                <w:webHidden/>
              </w:rPr>
            </w:r>
            <w:r>
              <w:rPr>
                <w:noProof/>
                <w:webHidden/>
              </w:rPr>
              <w:fldChar w:fldCharType="separate"/>
            </w:r>
            <w:r w:rsidR="00046A88">
              <w:rPr>
                <w:noProof/>
                <w:webHidden/>
              </w:rPr>
              <w:t>5</w:t>
            </w:r>
            <w:r>
              <w:rPr>
                <w:noProof/>
                <w:webHidden/>
              </w:rPr>
              <w:fldChar w:fldCharType="end"/>
            </w:r>
          </w:hyperlink>
        </w:p>
        <w:p w:rsidR="00425121" w:rsidRDefault="00425121" w14:paraId="05E8625E" w14:textId="12871CD1">
          <w:pPr>
            <w:pStyle w:val="TOC2"/>
            <w:tabs>
              <w:tab w:val="right" w:leader="dot" w:pos="4598"/>
            </w:tabs>
            <w:rPr>
              <w:rFonts w:cstheme="minorBidi"/>
              <w:noProof/>
              <w:color w:val="auto"/>
              <w:sz w:val="24"/>
              <w:szCs w:val="24"/>
              <w:lang w:val="en-AU" w:eastAsia="en-GB"/>
            </w:rPr>
          </w:pPr>
          <w:hyperlink w:history="1" w:anchor="_Toc111028850">
            <w:r w:rsidRPr="00CB3FBB">
              <w:rPr>
                <w:rStyle w:val="Hyperlink"/>
                <w:noProof/>
              </w:rPr>
              <w:t>Team Equipment</w:t>
            </w:r>
            <w:r>
              <w:rPr>
                <w:noProof/>
                <w:webHidden/>
              </w:rPr>
              <w:tab/>
            </w:r>
            <w:r>
              <w:rPr>
                <w:noProof/>
                <w:webHidden/>
              </w:rPr>
              <w:fldChar w:fldCharType="begin"/>
            </w:r>
            <w:r>
              <w:rPr>
                <w:noProof/>
                <w:webHidden/>
              </w:rPr>
              <w:instrText xml:space="preserve"> PAGEREF _Toc111028850 \h </w:instrText>
            </w:r>
            <w:r>
              <w:rPr>
                <w:noProof/>
                <w:webHidden/>
              </w:rPr>
            </w:r>
            <w:r>
              <w:rPr>
                <w:noProof/>
                <w:webHidden/>
              </w:rPr>
              <w:fldChar w:fldCharType="separate"/>
            </w:r>
            <w:r w:rsidR="00046A88">
              <w:rPr>
                <w:noProof/>
                <w:webHidden/>
              </w:rPr>
              <w:t>5</w:t>
            </w:r>
            <w:r>
              <w:rPr>
                <w:noProof/>
                <w:webHidden/>
              </w:rPr>
              <w:fldChar w:fldCharType="end"/>
            </w:r>
          </w:hyperlink>
        </w:p>
        <w:p w:rsidR="00425121" w:rsidRDefault="00425121" w14:paraId="3F12668C" w14:textId="34E65394">
          <w:pPr>
            <w:pStyle w:val="TOC2"/>
            <w:tabs>
              <w:tab w:val="right" w:leader="dot" w:pos="4598"/>
            </w:tabs>
            <w:rPr>
              <w:rFonts w:cstheme="minorBidi"/>
              <w:noProof/>
              <w:color w:val="auto"/>
              <w:sz w:val="24"/>
              <w:szCs w:val="24"/>
              <w:lang w:val="en-AU" w:eastAsia="en-GB"/>
            </w:rPr>
          </w:pPr>
          <w:hyperlink w:history="1" w:anchor="_Toc111028851">
            <w:r w:rsidRPr="00CB3FBB">
              <w:rPr>
                <w:rStyle w:val="Hyperlink"/>
                <w:noProof/>
              </w:rPr>
              <w:t>Player Equipment</w:t>
            </w:r>
            <w:r>
              <w:rPr>
                <w:noProof/>
                <w:webHidden/>
              </w:rPr>
              <w:tab/>
            </w:r>
            <w:r>
              <w:rPr>
                <w:noProof/>
                <w:webHidden/>
              </w:rPr>
              <w:fldChar w:fldCharType="begin"/>
            </w:r>
            <w:r>
              <w:rPr>
                <w:noProof/>
                <w:webHidden/>
              </w:rPr>
              <w:instrText xml:space="preserve"> PAGEREF _Toc111028851 \h </w:instrText>
            </w:r>
            <w:r>
              <w:rPr>
                <w:noProof/>
                <w:webHidden/>
              </w:rPr>
            </w:r>
            <w:r>
              <w:rPr>
                <w:noProof/>
                <w:webHidden/>
              </w:rPr>
              <w:fldChar w:fldCharType="separate"/>
            </w:r>
            <w:r w:rsidR="00046A88">
              <w:rPr>
                <w:noProof/>
                <w:webHidden/>
              </w:rPr>
              <w:t>6</w:t>
            </w:r>
            <w:r>
              <w:rPr>
                <w:noProof/>
                <w:webHidden/>
              </w:rPr>
              <w:fldChar w:fldCharType="end"/>
            </w:r>
          </w:hyperlink>
        </w:p>
        <w:p w:rsidR="00425121" w:rsidRDefault="00425121" w14:paraId="3FF4DDC1" w14:textId="2AD4E42E">
          <w:pPr>
            <w:pStyle w:val="TOC2"/>
            <w:tabs>
              <w:tab w:val="right" w:leader="dot" w:pos="4598"/>
            </w:tabs>
            <w:rPr>
              <w:rFonts w:cstheme="minorBidi"/>
              <w:noProof/>
              <w:color w:val="auto"/>
              <w:sz w:val="24"/>
              <w:szCs w:val="24"/>
              <w:lang w:val="en-AU" w:eastAsia="en-GB"/>
            </w:rPr>
          </w:pPr>
          <w:hyperlink w:history="1" w:anchor="_Toc111028852">
            <w:r w:rsidRPr="00CB3FBB">
              <w:rPr>
                <w:rStyle w:val="Hyperlink"/>
                <w:noProof/>
              </w:rPr>
              <w:t>Opening Ceremony</w:t>
            </w:r>
            <w:r>
              <w:rPr>
                <w:noProof/>
                <w:webHidden/>
              </w:rPr>
              <w:tab/>
            </w:r>
            <w:r>
              <w:rPr>
                <w:noProof/>
                <w:webHidden/>
              </w:rPr>
              <w:fldChar w:fldCharType="begin"/>
            </w:r>
            <w:r>
              <w:rPr>
                <w:noProof/>
                <w:webHidden/>
              </w:rPr>
              <w:instrText xml:space="preserve"> PAGEREF _Toc111028852 \h </w:instrText>
            </w:r>
            <w:r>
              <w:rPr>
                <w:noProof/>
                <w:webHidden/>
              </w:rPr>
            </w:r>
            <w:r>
              <w:rPr>
                <w:noProof/>
                <w:webHidden/>
              </w:rPr>
              <w:fldChar w:fldCharType="separate"/>
            </w:r>
            <w:r w:rsidR="00046A88">
              <w:rPr>
                <w:noProof/>
                <w:webHidden/>
              </w:rPr>
              <w:t>6</w:t>
            </w:r>
            <w:r>
              <w:rPr>
                <w:noProof/>
                <w:webHidden/>
              </w:rPr>
              <w:fldChar w:fldCharType="end"/>
            </w:r>
          </w:hyperlink>
        </w:p>
        <w:p w:rsidR="00425121" w:rsidRDefault="00425121" w14:paraId="2FEC073C" w14:textId="47EC002F">
          <w:pPr>
            <w:pStyle w:val="TOC1"/>
            <w:tabs>
              <w:tab w:val="right" w:leader="dot" w:pos="4598"/>
            </w:tabs>
            <w:rPr>
              <w:rFonts w:cstheme="minorBidi"/>
              <w:b w:val="0"/>
              <w:iCs w:val="0"/>
              <w:noProof/>
              <w:color w:val="auto"/>
              <w:lang w:val="en-AU" w:eastAsia="en-GB"/>
            </w:rPr>
          </w:pPr>
          <w:hyperlink w:history="1" w:anchor="_Toc111028853">
            <w:r w:rsidRPr="00CB3FBB">
              <w:rPr>
                <w:rStyle w:val="Hyperlink"/>
                <w:noProof/>
              </w:rPr>
              <w:t>GAME DAY PROCEDURES</w:t>
            </w:r>
            <w:r>
              <w:rPr>
                <w:noProof/>
                <w:webHidden/>
              </w:rPr>
              <w:tab/>
            </w:r>
            <w:r>
              <w:rPr>
                <w:noProof/>
                <w:webHidden/>
              </w:rPr>
              <w:fldChar w:fldCharType="begin"/>
            </w:r>
            <w:r>
              <w:rPr>
                <w:noProof/>
                <w:webHidden/>
              </w:rPr>
              <w:instrText xml:space="preserve"> PAGEREF _Toc111028853 \h </w:instrText>
            </w:r>
            <w:r>
              <w:rPr>
                <w:noProof/>
                <w:webHidden/>
              </w:rPr>
            </w:r>
            <w:r>
              <w:rPr>
                <w:noProof/>
                <w:webHidden/>
              </w:rPr>
              <w:fldChar w:fldCharType="separate"/>
            </w:r>
            <w:r w:rsidR="00046A88">
              <w:rPr>
                <w:noProof/>
                <w:webHidden/>
              </w:rPr>
              <w:t>7</w:t>
            </w:r>
            <w:r>
              <w:rPr>
                <w:noProof/>
                <w:webHidden/>
              </w:rPr>
              <w:fldChar w:fldCharType="end"/>
            </w:r>
          </w:hyperlink>
        </w:p>
        <w:p w:rsidR="00425121" w:rsidRDefault="00425121" w14:paraId="0CDE65A3" w14:textId="194E7987">
          <w:pPr>
            <w:pStyle w:val="TOC2"/>
            <w:tabs>
              <w:tab w:val="right" w:leader="dot" w:pos="4598"/>
            </w:tabs>
            <w:rPr>
              <w:rFonts w:cstheme="minorBidi"/>
              <w:noProof/>
              <w:color w:val="auto"/>
              <w:sz w:val="24"/>
              <w:szCs w:val="24"/>
              <w:lang w:val="en-AU" w:eastAsia="en-GB"/>
            </w:rPr>
          </w:pPr>
          <w:hyperlink w:history="1" w:anchor="_Toc111028854">
            <w:r w:rsidRPr="00CB3FBB">
              <w:rPr>
                <w:rStyle w:val="Hyperlink"/>
                <w:noProof/>
              </w:rPr>
              <w:t>Game Etiquette and Player Rotations</w:t>
            </w:r>
            <w:r>
              <w:rPr>
                <w:noProof/>
                <w:webHidden/>
              </w:rPr>
              <w:tab/>
            </w:r>
            <w:r>
              <w:rPr>
                <w:noProof/>
                <w:webHidden/>
              </w:rPr>
              <w:fldChar w:fldCharType="begin"/>
            </w:r>
            <w:r>
              <w:rPr>
                <w:noProof/>
                <w:webHidden/>
              </w:rPr>
              <w:instrText xml:space="preserve"> PAGEREF _Toc111028854 \h </w:instrText>
            </w:r>
            <w:r>
              <w:rPr>
                <w:noProof/>
                <w:webHidden/>
              </w:rPr>
            </w:r>
            <w:r>
              <w:rPr>
                <w:noProof/>
                <w:webHidden/>
              </w:rPr>
              <w:fldChar w:fldCharType="separate"/>
            </w:r>
            <w:r w:rsidR="00046A88">
              <w:rPr>
                <w:noProof/>
                <w:webHidden/>
              </w:rPr>
              <w:t>7</w:t>
            </w:r>
            <w:r>
              <w:rPr>
                <w:noProof/>
                <w:webHidden/>
              </w:rPr>
              <w:fldChar w:fldCharType="end"/>
            </w:r>
          </w:hyperlink>
        </w:p>
        <w:p w:rsidR="00425121" w:rsidRDefault="00425121" w14:paraId="4AEDD3B7" w14:textId="70629FB5">
          <w:pPr>
            <w:pStyle w:val="TOC2"/>
            <w:tabs>
              <w:tab w:val="right" w:leader="dot" w:pos="4598"/>
            </w:tabs>
            <w:rPr>
              <w:rFonts w:cstheme="minorBidi"/>
              <w:noProof/>
              <w:color w:val="auto"/>
              <w:sz w:val="24"/>
              <w:szCs w:val="24"/>
              <w:lang w:val="en-AU" w:eastAsia="en-GB"/>
            </w:rPr>
          </w:pPr>
          <w:hyperlink w:history="1" w:anchor="_Toc111028855">
            <w:r w:rsidRPr="00CB3FBB">
              <w:rPr>
                <w:rStyle w:val="Hyperlink"/>
                <w:noProof/>
              </w:rPr>
              <w:t>Diamond Set Up</w:t>
            </w:r>
            <w:r>
              <w:rPr>
                <w:noProof/>
                <w:webHidden/>
              </w:rPr>
              <w:tab/>
            </w:r>
            <w:r>
              <w:rPr>
                <w:noProof/>
                <w:webHidden/>
              </w:rPr>
              <w:fldChar w:fldCharType="begin"/>
            </w:r>
            <w:r>
              <w:rPr>
                <w:noProof/>
                <w:webHidden/>
              </w:rPr>
              <w:instrText xml:space="preserve"> PAGEREF _Toc111028855 \h </w:instrText>
            </w:r>
            <w:r>
              <w:rPr>
                <w:noProof/>
                <w:webHidden/>
              </w:rPr>
            </w:r>
            <w:r>
              <w:rPr>
                <w:noProof/>
                <w:webHidden/>
              </w:rPr>
              <w:fldChar w:fldCharType="separate"/>
            </w:r>
            <w:r w:rsidR="00046A88">
              <w:rPr>
                <w:noProof/>
                <w:webHidden/>
              </w:rPr>
              <w:t>7</w:t>
            </w:r>
            <w:r>
              <w:rPr>
                <w:noProof/>
                <w:webHidden/>
              </w:rPr>
              <w:fldChar w:fldCharType="end"/>
            </w:r>
          </w:hyperlink>
        </w:p>
        <w:p w:rsidR="00425121" w:rsidRDefault="00425121" w14:paraId="20DFE17C" w14:textId="1936B984">
          <w:pPr>
            <w:pStyle w:val="TOC2"/>
            <w:tabs>
              <w:tab w:val="right" w:leader="dot" w:pos="4598"/>
            </w:tabs>
            <w:rPr>
              <w:rFonts w:cstheme="minorBidi"/>
              <w:noProof/>
              <w:color w:val="auto"/>
              <w:sz w:val="24"/>
              <w:szCs w:val="24"/>
              <w:lang w:val="en-AU" w:eastAsia="en-GB"/>
            </w:rPr>
          </w:pPr>
          <w:hyperlink w:history="1" w:anchor="_Toc111028856">
            <w:r w:rsidRPr="00CB3FBB">
              <w:rPr>
                <w:rStyle w:val="Hyperlink"/>
                <w:noProof/>
              </w:rPr>
              <w:t>Achievement Awards</w:t>
            </w:r>
            <w:r>
              <w:rPr>
                <w:noProof/>
                <w:webHidden/>
              </w:rPr>
              <w:tab/>
            </w:r>
            <w:r>
              <w:rPr>
                <w:noProof/>
                <w:webHidden/>
              </w:rPr>
              <w:fldChar w:fldCharType="begin"/>
            </w:r>
            <w:r>
              <w:rPr>
                <w:noProof/>
                <w:webHidden/>
              </w:rPr>
              <w:instrText xml:space="preserve"> PAGEREF _Toc111028856 \h </w:instrText>
            </w:r>
            <w:r>
              <w:rPr>
                <w:noProof/>
                <w:webHidden/>
              </w:rPr>
            </w:r>
            <w:r>
              <w:rPr>
                <w:noProof/>
                <w:webHidden/>
              </w:rPr>
              <w:fldChar w:fldCharType="separate"/>
            </w:r>
            <w:r w:rsidR="00046A88">
              <w:rPr>
                <w:noProof/>
                <w:webHidden/>
              </w:rPr>
              <w:t>8</w:t>
            </w:r>
            <w:r>
              <w:rPr>
                <w:noProof/>
                <w:webHidden/>
              </w:rPr>
              <w:fldChar w:fldCharType="end"/>
            </w:r>
          </w:hyperlink>
        </w:p>
        <w:p w:rsidR="00425121" w:rsidRDefault="00425121" w14:paraId="47DA08E5" w14:textId="02285898">
          <w:pPr>
            <w:pStyle w:val="TOC2"/>
            <w:tabs>
              <w:tab w:val="right" w:leader="dot" w:pos="4598"/>
            </w:tabs>
            <w:rPr>
              <w:rFonts w:cstheme="minorBidi"/>
              <w:noProof/>
              <w:color w:val="auto"/>
              <w:sz w:val="24"/>
              <w:szCs w:val="24"/>
              <w:lang w:val="en-AU" w:eastAsia="en-GB"/>
            </w:rPr>
          </w:pPr>
          <w:hyperlink w:history="1" w:anchor="_Toc111028857">
            <w:r w:rsidRPr="00CB3FBB">
              <w:rPr>
                <w:rStyle w:val="Hyperlink"/>
                <w:noProof/>
              </w:rPr>
              <w:t>Scorecards</w:t>
            </w:r>
            <w:r>
              <w:rPr>
                <w:noProof/>
                <w:webHidden/>
              </w:rPr>
              <w:tab/>
            </w:r>
            <w:r>
              <w:rPr>
                <w:noProof/>
                <w:webHidden/>
              </w:rPr>
              <w:fldChar w:fldCharType="begin"/>
            </w:r>
            <w:r>
              <w:rPr>
                <w:noProof/>
                <w:webHidden/>
              </w:rPr>
              <w:instrText xml:space="preserve"> PAGEREF _Toc111028857 \h </w:instrText>
            </w:r>
            <w:r>
              <w:rPr>
                <w:noProof/>
                <w:webHidden/>
              </w:rPr>
            </w:r>
            <w:r>
              <w:rPr>
                <w:noProof/>
                <w:webHidden/>
              </w:rPr>
              <w:fldChar w:fldCharType="separate"/>
            </w:r>
            <w:r w:rsidR="00046A88">
              <w:rPr>
                <w:noProof/>
                <w:webHidden/>
              </w:rPr>
              <w:t>9</w:t>
            </w:r>
            <w:r>
              <w:rPr>
                <w:noProof/>
                <w:webHidden/>
              </w:rPr>
              <w:fldChar w:fldCharType="end"/>
            </w:r>
          </w:hyperlink>
        </w:p>
        <w:p w:rsidR="00425121" w:rsidRDefault="00425121" w14:paraId="12941189" w14:textId="5CA3D5A8">
          <w:pPr>
            <w:pStyle w:val="TOC2"/>
            <w:tabs>
              <w:tab w:val="right" w:leader="dot" w:pos="4598"/>
            </w:tabs>
            <w:rPr>
              <w:rFonts w:cstheme="minorBidi"/>
              <w:noProof/>
              <w:color w:val="auto"/>
              <w:sz w:val="24"/>
              <w:szCs w:val="24"/>
              <w:lang w:val="en-AU" w:eastAsia="en-GB"/>
            </w:rPr>
          </w:pPr>
          <w:hyperlink w:history="1" w:anchor="_Toc111028858">
            <w:r w:rsidRPr="00CB3FBB">
              <w:rPr>
                <w:rStyle w:val="Hyperlink"/>
                <w:noProof/>
              </w:rPr>
              <w:t>Game Counts</w:t>
            </w:r>
            <w:r>
              <w:rPr>
                <w:noProof/>
                <w:webHidden/>
              </w:rPr>
              <w:tab/>
            </w:r>
            <w:r>
              <w:rPr>
                <w:noProof/>
                <w:webHidden/>
              </w:rPr>
              <w:fldChar w:fldCharType="begin"/>
            </w:r>
            <w:r>
              <w:rPr>
                <w:noProof/>
                <w:webHidden/>
              </w:rPr>
              <w:instrText xml:space="preserve"> PAGEREF _Toc111028858 \h </w:instrText>
            </w:r>
            <w:r>
              <w:rPr>
                <w:noProof/>
                <w:webHidden/>
              </w:rPr>
            </w:r>
            <w:r>
              <w:rPr>
                <w:noProof/>
                <w:webHidden/>
              </w:rPr>
              <w:fldChar w:fldCharType="separate"/>
            </w:r>
            <w:r w:rsidR="00046A88">
              <w:rPr>
                <w:noProof/>
                <w:webHidden/>
              </w:rPr>
              <w:t>9</w:t>
            </w:r>
            <w:r>
              <w:rPr>
                <w:noProof/>
                <w:webHidden/>
              </w:rPr>
              <w:fldChar w:fldCharType="end"/>
            </w:r>
          </w:hyperlink>
        </w:p>
        <w:p w:rsidR="00425121" w:rsidRDefault="00425121" w14:paraId="55716E2A" w14:textId="3C85BC7D">
          <w:pPr>
            <w:pStyle w:val="TOC1"/>
            <w:tabs>
              <w:tab w:val="right" w:leader="dot" w:pos="4598"/>
            </w:tabs>
            <w:rPr>
              <w:rFonts w:cstheme="minorBidi"/>
              <w:b w:val="0"/>
              <w:iCs w:val="0"/>
              <w:noProof/>
              <w:color w:val="auto"/>
              <w:lang w:val="en-AU" w:eastAsia="en-GB"/>
            </w:rPr>
          </w:pPr>
          <w:hyperlink w:history="1" w:anchor="_Toc111028859">
            <w:r w:rsidRPr="00CB3FBB">
              <w:rPr>
                <w:rStyle w:val="Hyperlink"/>
                <w:noProof/>
              </w:rPr>
              <w:t>CARNIVALS AND STATE CHAMPS</w:t>
            </w:r>
            <w:r>
              <w:rPr>
                <w:noProof/>
                <w:webHidden/>
              </w:rPr>
              <w:tab/>
            </w:r>
            <w:r>
              <w:rPr>
                <w:noProof/>
                <w:webHidden/>
              </w:rPr>
              <w:fldChar w:fldCharType="begin"/>
            </w:r>
            <w:r>
              <w:rPr>
                <w:noProof/>
                <w:webHidden/>
              </w:rPr>
              <w:instrText xml:space="preserve"> PAGEREF _Toc111028859 \h </w:instrText>
            </w:r>
            <w:r>
              <w:rPr>
                <w:noProof/>
                <w:webHidden/>
              </w:rPr>
            </w:r>
            <w:r>
              <w:rPr>
                <w:noProof/>
                <w:webHidden/>
              </w:rPr>
              <w:fldChar w:fldCharType="separate"/>
            </w:r>
            <w:r w:rsidR="00046A88">
              <w:rPr>
                <w:noProof/>
                <w:webHidden/>
              </w:rPr>
              <w:t>10</w:t>
            </w:r>
            <w:r>
              <w:rPr>
                <w:noProof/>
                <w:webHidden/>
              </w:rPr>
              <w:fldChar w:fldCharType="end"/>
            </w:r>
          </w:hyperlink>
        </w:p>
        <w:p w:rsidR="00425121" w:rsidRDefault="00425121" w14:paraId="7B9C2057" w14:textId="2B1B1EAE">
          <w:pPr>
            <w:pStyle w:val="TOC2"/>
            <w:tabs>
              <w:tab w:val="right" w:leader="dot" w:pos="4598"/>
            </w:tabs>
            <w:rPr>
              <w:rFonts w:cstheme="minorBidi"/>
              <w:noProof/>
              <w:color w:val="auto"/>
              <w:sz w:val="24"/>
              <w:szCs w:val="24"/>
              <w:lang w:val="en-AU" w:eastAsia="en-GB"/>
            </w:rPr>
          </w:pPr>
          <w:hyperlink w:history="1" w:anchor="_Toc111028860">
            <w:r w:rsidRPr="00CB3FBB">
              <w:rPr>
                <w:rStyle w:val="Hyperlink"/>
                <w:noProof/>
              </w:rPr>
              <w:t>Warren Lake Carnival</w:t>
            </w:r>
            <w:r>
              <w:rPr>
                <w:noProof/>
                <w:webHidden/>
              </w:rPr>
              <w:tab/>
            </w:r>
            <w:r>
              <w:rPr>
                <w:noProof/>
                <w:webHidden/>
              </w:rPr>
              <w:fldChar w:fldCharType="begin"/>
            </w:r>
            <w:r>
              <w:rPr>
                <w:noProof/>
                <w:webHidden/>
              </w:rPr>
              <w:instrText xml:space="preserve"> PAGEREF _Toc111028860 \h </w:instrText>
            </w:r>
            <w:r>
              <w:rPr>
                <w:noProof/>
                <w:webHidden/>
              </w:rPr>
            </w:r>
            <w:r>
              <w:rPr>
                <w:noProof/>
                <w:webHidden/>
              </w:rPr>
              <w:fldChar w:fldCharType="separate"/>
            </w:r>
            <w:r w:rsidR="00046A88">
              <w:rPr>
                <w:noProof/>
                <w:webHidden/>
              </w:rPr>
              <w:t>10</w:t>
            </w:r>
            <w:r>
              <w:rPr>
                <w:noProof/>
                <w:webHidden/>
              </w:rPr>
              <w:fldChar w:fldCharType="end"/>
            </w:r>
          </w:hyperlink>
        </w:p>
        <w:p w:rsidR="00425121" w:rsidRDefault="00425121" w14:paraId="2F9196B4" w14:textId="7EAEECF1">
          <w:pPr>
            <w:pStyle w:val="TOC2"/>
            <w:tabs>
              <w:tab w:val="right" w:leader="dot" w:pos="4598"/>
            </w:tabs>
            <w:rPr>
              <w:rFonts w:cstheme="minorBidi"/>
              <w:noProof/>
              <w:color w:val="auto"/>
              <w:sz w:val="24"/>
              <w:szCs w:val="24"/>
              <w:lang w:val="en-AU" w:eastAsia="en-GB"/>
            </w:rPr>
          </w:pPr>
          <w:hyperlink w:history="1" w:anchor="_Toc111028861">
            <w:r w:rsidRPr="00CB3FBB">
              <w:rPr>
                <w:rStyle w:val="Hyperlink"/>
                <w:noProof/>
              </w:rPr>
              <w:t>Natasha Bakranich All Girls Carnival</w:t>
            </w:r>
            <w:r>
              <w:rPr>
                <w:noProof/>
                <w:webHidden/>
              </w:rPr>
              <w:tab/>
            </w:r>
            <w:r>
              <w:rPr>
                <w:noProof/>
                <w:webHidden/>
              </w:rPr>
              <w:fldChar w:fldCharType="begin"/>
            </w:r>
            <w:r>
              <w:rPr>
                <w:noProof/>
                <w:webHidden/>
              </w:rPr>
              <w:instrText xml:space="preserve"> PAGEREF _Toc111028861 \h </w:instrText>
            </w:r>
            <w:r>
              <w:rPr>
                <w:noProof/>
                <w:webHidden/>
              </w:rPr>
            </w:r>
            <w:r>
              <w:rPr>
                <w:noProof/>
                <w:webHidden/>
              </w:rPr>
              <w:fldChar w:fldCharType="separate"/>
            </w:r>
            <w:r w:rsidR="00046A88">
              <w:rPr>
                <w:noProof/>
                <w:webHidden/>
              </w:rPr>
              <w:t>11</w:t>
            </w:r>
            <w:r>
              <w:rPr>
                <w:noProof/>
                <w:webHidden/>
              </w:rPr>
              <w:fldChar w:fldCharType="end"/>
            </w:r>
          </w:hyperlink>
        </w:p>
        <w:p w:rsidR="00425121" w:rsidRDefault="00425121" w14:paraId="7F4F3CD8" w14:textId="777AC07E">
          <w:pPr>
            <w:pStyle w:val="TOC2"/>
            <w:tabs>
              <w:tab w:val="right" w:leader="dot" w:pos="4598"/>
            </w:tabs>
            <w:rPr>
              <w:rFonts w:cstheme="minorBidi"/>
              <w:noProof/>
              <w:color w:val="auto"/>
              <w:sz w:val="24"/>
              <w:szCs w:val="24"/>
              <w:lang w:val="en-AU" w:eastAsia="en-GB"/>
            </w:rPr>
          </w:pPr>
          <w:hyperlink w:history="1" w:anchor="_Toc111028862">
            <w:r w:rsidRPr="00CB3FBB">
              <w:rPr>
                <w:rStyle w:val="Hyperlink"/>
                <w:noProof/>
              </w:rPr>
              <w:t>State Championships</w:t>
            </w:r>
            <w:r>
              <w:rPr>
                <w:noProof/>
                <w:webHidden/>
              </w:rPr>
              <w:tab/>
            </w:r>
            <w:r>
              <w:rPr>
                <w:noProof/>
                <w:webHidden/>
              </w:rPr>
              <w:fldChar w:fldCharType="begin"/>
            </w:r>
            <w:r>
              <w:rPr>
                <w:noProof/>
                <w:webHidden/>
              </w:rPr>
              <w:instrText xml:space="preserve"> PAGEREF _Toc111028862 \h </w:instrText>
            </w:r>
            <w:r>
              <w:rPr>
                <w:noProof/>
                <w:webHidden/>
              </w:rPr>
            </w:r>
            <w:r>
              <w:rPr>
                <w:noProof/>
                <w:webHidden/>
              </w:rPr>
              <w:fldChar w:fldCharType="separate"/>
            </w:r>
            <w:r w:rsidR="00046A88">
              <w:rPr>
                <w:noProof/>
                <w:webHidden/>
              </w:rPr>
              <w:t>11</w:t>
            </w:r>
            <w:r>
              <w:rPr>
                <w:noProof/>
                <w:webHidden/>
              </w:rPr>
              <w:fldChar w:fldCharType="end"/>
            </w:r>
          </w:hyperlink>
        </w:p>
        <w:p w:rsidR="00425121" w:rsidRDefault="00425121" w14:paraId="1DDE3949" w14:textId="5FD22B0D">
          <w:pPr>
            <w:pStyle w:val="TOC1"/>
            <w:tabs>
              <w:tab w:val="right" w:leader="dot" w:pos="4598"/>
            </w:tabs>
            <w:rPr>
              <w:rFonts w:cstheme="minorBidi"/>
              <w:b w:val="0"/>
              <w:iCs w:val="0"/>
              <w:noProof/>
              <w:color w:val="auto"/>
              <w:lang w:val="en-AU" w:eastAsia="en-GB"/>
            </w:rPr>
          </w:pPr>
          <w:hyperlink w:history="1" w:anchor="_Toc111028863">
            <w:r w:rsidRPr="00CB3FBB">
              <w:rPr>
                <w:rStyle w:val="Hyperlink"/>
                <w:noProof/>
              </w:rPr>
              <w:t>CARINE-SPECIFIC REGULATIONS</w:t>
            </w:r>
            <w:r>
              <w:rPr>
                <w:noProof/>
                <w:webHidden/>
              </w:rPr>
              <w:tab/>
            </w:r>
            <w:r>
              <w:rPr>
                <w:noProof/>
                <w:webHidden/>
              </w:rPr>
              <w:fldChar w:fldCharType="begin"/>
            </w:r>
            <w:r>
              <w:rPr>
                <w:noProof/>
                <w:webHidden/>
              </w:rPr>
              <w:instrText xml:space="preserve"> PAGEREF _Toc111028863 \h </w:instrText>
            </w:r>
            <w:r>
              <w:rPr>
                <w:noProof/>
                <w:webHidden/>
              </w:rPr>
            </w:r>
            <w:r>
              <w:rPr>
                <w:noProof/>
                <w:webHidden/>
              </w:rPr>
              <w:fldChar w:fldCharType="separate"/>
            </w:r>
            <w:r w:rsidR="00046A88">
              <w:rPr>
                <w:noProof/>
                <w:webHidden/>
              </w:rPr>
              <w:t>12</w:t>
            </w:r>
            <w:r>
              <w:rPr>
                <w:noProof/>
                <w:webHidden/>
              </w:rPr>
              <w:fldChar w:fldCharType="end"/>
            </w:r>
          </w:hyperlink>
        </w:p>
        <w:p w:rsidR="00425121" w:rsidRDefault="00425121" w14:paraId="71486116" w14:textId="200B3CC4">
          <w:pPr>
            <w:pStyle w:val="TOC2"/>
            <w:tabs>
              <w:tab w:val="right" w:leader="dot" w:pos="4598"/>
            </w:tabs>
            <w:rPr>
              <w:rFonts w:cstheme="minorBidi"/>
              <w:noProof/>
              <w:color w:val="auto"/>
              <w:sz w:val="24"/>
              <w:szCs w:val="24"/>
              <w:lang w:val="en-AU" w:eastAsia="en-GB"/>
            </w:rPr>
          </w:pPr>
          <w:hyperlink w:history="1" w:anchor="_Toc111028864">
            <w:r w:rsidRPr="00CB3FBB">
              <w:rPr>
                <w:rStyle w:val="Hyperlink"/>
                <w:noProof/>
              </w:rPr>
              <w:t>Under 7s Adaptions</w:t>
            </w:r>
            <w:r>
              <w:rPr>
                <w:noProof/>
                <w:webHidden/>
              </w:rPr>
              <w:tab/>
            </w:r>
            <w:r>
              <w:rPr>
                <w:noProof/>
                <w:webHidden/>
              </w:rPr>
              <w:fldChar w:fldCharType="begin"/>
            </w:r>
            <w:r>
              <w:rPr>
                <w:noProof/>
                <w:webHidden/>
              </w:rPr>
              <w:instrText xml:space="preserve"> PAGEREF _Toc111028864 \h </w:instrText>
            </w:r>
            <w:r>
              <w:rPr>
                <w:noProof/>
                <w:webHidden/>
              </w:rPr>
            </w:r>
            <w:r>
              <w:rPr>
                <w:noProof/>
                <w:webHidden/>
              </w:rPr>
              <w:fldChar w:fldCharType="separate"/>
            </w:r>
            <w:r w:rsidR="00046A88">
              <w:rPr>
                <w:noProof/>
                <w:webHidden/>
              </w:rPr>
              <w:t>12</w:t>
            </w:r>
            <w:r>
              <w:rPr>
                <w:noProof/>
                <w:webHidden/>
              </w:rPr>
              <w:fldChar w:fldCharType="end"/>
            </w:r>
          </w:hyperlink>
        </w:p>
        <w:p w:rsidR="00425121" w:rsidRDefault="00425121" w14:paraId="00C17258" w14:textId="738F4478">
          <w:pPr>
            <w:pStyle w:val="TOC2"/>
            <w:tabs>
              <w:tab w:val="right" w:leader="dot" w:pos="4598"/>
            </w:tabs>
            <w:rPr>
              <w:rFonts w:cstheme="minorBidi"/>
              <w:noProof/>
              <w:color w:val="auto"/>
              <w:sz w:val="24"/>
              <w:szCs w:val="24"/>
              <w:lang w:val="en-AU" w:eastAsia="en-GB"/>
            </w:rPr>
          </w:pPr>
          <w:hyperlink w:history="1" w:anchor="_Toc111028865">
            <w:r w:rsidRPr="00CB3FBB">
              <w:rPr>
                <w:rStyle w:val="Hyperlink"/>
                <w:noProof/>
              </w:rPr>
              <w:t>Under 9s Adaptions</w:t>
            </w:r>
            <w:r>
              <w:rPr>
                <w:noProof/>
                <w:webHidden/>
              </w:rPr>
              <w:tab/>
            </w:r>
            <w:r>
              <w:rPr>
                <w:noProof/>
                <w:webHidden/>
              </w:rPr>
              <w:fldChar w:fldCharType="begin"/>
            </w:r>
            <w:r>
              <w:rPr>
                <w:noProof/>
                <w:webHidden/>
              </w:rPr>
              <w:instrText xml:space="preserve"> PAGEREF _Toc111028865 \h </w:instrText>
            </w:r>
            <w:r>
              <w:rPr>
                <w:noProof/>
                <w:webHidden/>
              </w:rPr>
            </w:r>
            <w:r>
              <w:rPr>
                <w:noProof/>
                <w:webHidden/>
              </w:rPr>
              <w:fldChar w:fldCharType="separate"/>
            </w:r>
            <w:r w:rsidR="00046A88">
              <w:rPr>
                <w:noProof/>
                <w:webHidden/>
              </w:rPr>
              <w:t>13</w:t>
            </w:r>
            <w:r>
              <w:rPr>
                <w:noProof/>
                <w:webHidden/>
              </w:rPr>
              <w:fldChar w:fldCharType="end"/>
            </w:r>
          </w:hyperlink>
        </w:p>
        <w:p w:rsidR="00425121" w:rsidRDefault="00425121" w14:paraId="184C5C6F" w14:textId="4BDA915F">
          <w:pPr>
            <w:pStyle w:val="TOC2"/>
            <w:tabs>
              <w:tab w:val="right" w:leader="dot" w:pos="4598"/>
            </w:tabs>
            <w:rPr>
              <w:rFonts w:cstheme="minorBidi"/>
              <w:noProof/>
              <w:color w:val="auto"/>
              <w:sz w:val="24"/>
              <w:szCs w:val="24"/>
              <w:lang w:val="en-AU" w:eastAsia="en-GB"/>
            </w:rPr>
          </w:pPr>
          <w:hyperlink w:history="1" w:anchor="_Toc111028866">
            <w:r w:rsidRPr="00CB3FBB">
              <w:rPr>
                <w:rStyle w:val="Hyperlink"/>
                <w:noProof/>
              </w:rPr>
              <w:t>Adverse Weather</w:t>
            </w:r>
            <w:r>
              <w:rPr>
                <w:noProof/>
                <w:webHidden/>
              </w:rPr>
              <w:tab/>
            </w:r>
            <w:r>
              <w:rPr>
                <w:noProof/>
                <w:webHidden/>
              </w:rPr>
              <w:fldChar w:fldCharType="begin"/>
            </w:r>
            <w:r>
              <w:rPr>
                <w:noProof/>
                <w:webHidden/>
              </w:rPr>
              <w:instrText xml:space="preserve"> PAGEREF _Toc111028866 \h </w:instrText>
            </w:r>
            <w:r>
              <w:rPr>
                <w:noProof/>
                <w:webHidden/>
              </w:rPr>
            </w:r>
            <w:r>
              <w:rPr>
                <w:noProof/>
                <w:webHidden/>
              </w:rPr>
              <w:fldChar w:fldCharType="separate"/>
            </w:r>
            <w:r w:rsidR="00046A88">
              <w:rPr>
                <w:noProof/>
                <w:webHidden/>
              </w:rPr>
              <w:t>13</w:t>
            </w:r>
            <w:r>
              <w:rPr>
                <w:noProof/>
                <w:webHidden/>
              </w:rPr>
              <w:fldChar w:fldCharType="end"/>
            </w:r>
          </w:hyperlink>
        </w:p>
        <w:p w:rsidR="00425121" w:rsidRDefault="00425121" w14:paraId="4482C639" w14:textId="12545717">
          <w:pPr>
            <w:pStyle w:val="TOC2"/>
            <w:tabs>
              <w:tab w:val="right" w:leader="dot" w:pos="4598"/>
            </w:tabs>
            <w:rPr>
              <w:rFonts w:cstheme="minorBidi"/>
              <w:noProof/>
              <w:color w:val="auto"/>
              <w:sz w:val="24"/>
              <w:szCs w:val="24"/>
              <w:lang w:val="en-AU" w:eastAsia="en-GB"/>
            </w:rPr>
          </w:pPr>
          <w:hyperlink w:history="1" w:anchor="_Toc111028867">
            <w:r w:rsidRPr="00CB3FBB">
              <w:rPr>
                <w:rStyle w:val="Hyperlink"/>
                <w:noProof/>
              </w:rPr>
              <w:t>Sun Protection</w:t>
            </w:r>
            <w:r>
              <w:rPr>
                <w:noProof/>
                <w:webHidden/>
              </w:rPr>
              <w:tab/>
            </w:r>
            <w:r>
              <w:rPr>
                <w:noProof/>
                <w:webHidden/>
              </w:rPr>
              <w:fldChar w:fldCharType="begin"/>
            </w:r>
            <w:r>
              <w:rPr>
                <w:noProof/>
                <w:webHidden/>
              </w:rPr>
              <w:instrText xml:space="preserve"> PAGEREF _Toc111028867 \h </w:instrText>
            </w:r>
            <w:r>
              <w:rPr>
                <w:noProof/>
                <w:webHidden/>
              </w:rPr>
            </w:r>
            <w:r>
              <w:rPr>
                <w:noProof/>
                <w:webHidden/>
              </w:rPr>
              <w:fldChar w:fldCharType="separate"/>
            </w:r>
            <w:r w:rsidR="00046A88">
              <w:rPr>
                <w:noProof/>
                <w:webHidden/>
              </w:rPr>
              <w:t>13</w:t>
            </w:r>
            <w:r>
              <w:rPr>
                <w:noProof/>
                <w:webHidden/>
              </w:rPr>
              <w:fldChar w:fldCharType="end"/>
            </w:r>
          </w:hyperlink>
        </w:p>
        <w:p w:rsidR="00425121" w:rsidRDefault="00425121" w14:paraId="67FB4B03" w14:textId="65497094">
          <w:pPr>
            <w:pStyle w:val="TOC2"/>
            <w:tabs>
              <w:tab w:val="right" w:leader="dot" w:pos="4598"/>
            </w:tabs>
            <w:rPr>
              <w:rFonts w:cstheme="minorBidi"/>
              <w:noProof/>
              <w:color w:val="auto"/>
              <w:sz w:val="24"/>
              <w:szCs w:val="24"/>
              <w:lang w:val="en-AU" w:eastAsia="en-GB"/>
            </w:rPr>
          </w:pPr>
          <w:hyperlink w:history="1" w:anchor="_Toc111028868">
            <w:r w:rsidRPr="00CB3FBB">
              <w:rPr>
                <w:rStyle w:val="Hyperlink"/>
                <w:noProof/>
              </w:rPr>
              <w:t>Incident Reporting</w:t>
            </w:r>
            <w:r>
              <w:rPr>
                <w:noProof/>
                <w:webHidden/>
              </w:rPr>
              <w:tab/>
            </w:r>
            <w:r>
              <w:rPr>
                <w:noProof/>
                <w:webHidden/>
              </w:rPr>
              <w:fldChar w:fldCharType="begin"/>
            </w:r>
            <w:r>
              <w:rPr>
                <w:noProof/>
                <w:webHidden/>
              </w:rPr>
              <w:instrText xml:space="preserve"> PAGEREF _Toc111028868 \h </w:instrText>
            </w:r>
            <w:r>
              <w:rPr>
                <w:noProof/>
                <w:webHidden/>
              </w:rPr>
            </w:r>
            <w:r>
              <w:rPr>
                <w:noProof/>
                <w:webHidden/>
              </w:rPr>
              <w:fldChar w:fldCharType="separate"/>
            </w:r>
            <w:r w:rsidR="00046A88">
              <w:rPr>
                <w:noProof/>
                <w:webHidden/>
              </w:rPr>
              <w:t>13</w:t>
            </w:r>
            <w:r>
              <w:rPr>
                <w:noProof/>
                <w:webHidden/>
              </w:rPr>
              <w:fldChar w:fldCharType="end"/>
            </w:r>
          </w:hyperlink>
        </w:p>
        <w:p w:rsidR="00425121" w:rsidRDefault="00425121" w14:paraId="2E79B391" w14:textId="79741924">
          <w:pPr>
            <w:pStyle w:val="TOC1"/>
            <w:tabs>
              <w:tab w:val="right" w:leader="dot" w:pos="4598"/>
            </w:tabs>
            <w:rPr>
              <w:rFonts w:cstheme="minorBidi"/>
              <w:b w:val="0"/>
              <w:iCs w:val="0"/>
              <w:noProof/>
              <w:color w:val="auto"/>
              <w:lang w:val="en-AU" w:eastAsia="en-GB"/>
            </w:rPr>
          </w:pPr>
          <w:hyperlink w:history="1" w:anchor="_Toc111028869">
            <w:r w:rsidRPr="00CB3FBB">
              <w:rPr>
                <w:rStyle w:val="Hyperlink"/>
                <w:noProof/>
              </w:rPr>
              <w:t>FINISHING THE SEASON</w:t>
            </w:r>
            <w:r>
              <w:rPr>
                <w:noProof/>
                <w:webHidden/>
              </w:rPr>
              <w:tab/>
            </w:r>
            <w:r>
              <w:rPr>
                <w:noProof/>
                <w:webHidden/>
              </w:rPr>
              <w:fldChar w:fldCharType="begin"/>
            </w:r>
            <w:r>
              <w:rPr>
                <w:noProof/>
                <w:webHidden/>
              </w:rPr>
              <w:instrText xml:space="preserve"> PAGEREF _Toc111028869 \h </w:instrText>
            </w:r>
            <w:r>
              <w:rPr>
                <w:noProof/>
                <w:webHidden/>
              </w:rPr>
            </w:r>
            <w:r>
              <w:rPr>
                <w:noProof/>
                <w:webHidden/>
              </w:rPr>
              <w:fldChar w:fldCharType="separate"/>
            </w:r>
            <w:r w:rsidR="00046A88">
              <w:rPr>
                <w:noProof/>
                <w:webHidden/>
              </w:rPr>
              <w:t>14</w:t>
            </w:r>
            <w:r>
              <w:rPr>
                <w:noProof/>
                <w:webHidden/>
              </w:rPr>
              <w:fldChar w:fldCharType="end"/>
            </w:r>
          </w:hyperlink>
        </w:p>
        <w:p w:rsidR="00425121" w:rsidRDefault="00425121" w14:paraId="0DEA96B9" w14:textId="62786F52">
          <w:pPr>
            <w:pStyle w:val="TOC2"/>
            <w:tabs>
              <w:tab w:val="right" w:leader="dot" w:pos="4598"/>
            </w:tabs>
            <w:rPr>
              <w:rFonts w:cstheme="minorBidi"/>
              <w:noProof/>
              <w:color w:val="auto"/>
              <w:sz w:val="24"/>
              <w:szCs w:val="24"/>
              <w:lang w:val="en-AU" w:eastAsia="en-GB"/>
            </w:rPr>
          </w:pPr>
          <w:hyperlink w:history="1" w:anchor="_Toc111028870">
            <w:r w:rsidRPr="00CB3FBB">
              <w:rPr>
                <w:rStyle w:val="Hyperlink"/>
                <w:noProof/>
              </w:rPr>
              <w:t>Team Photos</w:t>
            </w:r>
            <w:r>
              <w:rPr>
                <w:noProof/>
                <w:webHidden/>
              </w:rPr>
              <w:tab/>
            </w:r>
            <w:r>
              <w:rPr>
                <w:noProof/>
                <w:webHidden/>
              </w:rPr>
              <w:fldChar w:fldCharType="begin"/>
            </w:r>
            <w:r>
              <w:rPr>
                <w:noProof/>
                <w:webHidden/>
              </w:rPr>
              <w:instrText xml:space="preserve"> PAGEREF _Toc111028870 \h </w:instrText>
            </w:r>
            <w:r>
              <w:rPr>
                <w:noProof/>
                <w:webHidden/>
              </w:rPr>
            </w:r>
            <w:r>
              <w:rPr>
                <w:noProof/>
                <w:webHidden/>
              </w:rPr>
              <w:fldChar w:fldCharType="separate"/>
            </w:r>
            <w:r w:rsidR="00046A88">
              <w:rPr>
                <w:noProof/>
                <w:webHidden/>
              </w:rPr>
              <w:t>14</w:t>
            </w:r>
            <w:r>
              <w:rPr>
                <w:noProof/>
                <w:webHidden/>
              </w:rPr>
              <w:fldChar w:fldCharType="end"/>
            </w:r>
          </w:hyperlink>
        </w:p>
        <w:p w:rsidR="00425121" w:rsidRDefault="00425121" w14:paraId="7BA4F0E6" w14:textId="3EA69A5C">
          <w:pPr>
            <w:pStyle w:val="TOC2"/>
            <w:tabs>
              <w:tab w:val="right" w:leader="dot" w:pos="4598"/>
            </w:tabs>
            <w:rPr>
              <w:rFonts w:cstheme="minorBidi"/>
              <w:noProof/>
              <w:color w:val="auto"/>
              <w:sz w:val="24"/>
              <w:szCs w:val="24"/>
              <w:lang w:val="en-AU" w:eastAsia="en-GB"/>
            </w:rPr>
          </w:pPr>
          <w:hyperlink w:history="1" w:anchor="_Toc111028871">
            <w:r w:rsidRPr="00CB3FBB">
              <w:rPr>
                <w:rStyle w:val="Hyperlink"/>
                <w:noProof/>
              </w:rPr>
              <w:t>Trophies</w:t>
            </w:r>
            <w:r>
              <w:rPr>
                <w:noProof/>
                <w:webHidden/>
              </w:rPr>
              <w:tab/>
            </w:r>
            <w:r>
              <w:rPr>
                <w:noProof/>
                <w:webHidden/>
              </w:rPr>
              <w:fldChar w:fldCharType="begin"/>
            </w:r>
            <w:r>
              <w:rPr>
                <w:noProof/>
                <w:webHidden/>
              </w:rPr>
              <w:instrText xml:space="preserve"> PAGEREF _Toc111028871 \h </w:instrText>
            </w:r>
            <w:r>
              <w:rPr>
                <w:noProof/>
                <w:webHidden/>
              </w:rPr>
            </w:r>
            <w:r>
              <w:rPr>
                <w:noProof/>
                <w:webHidden/>
              </w:rPr>
              <w:fldChar w:fldCharType="separate"/>
            </w:r>
            <w:r w:rsidR="00046A88">
              <w:rPr>
                <w:noProof/>
                <w:webHidden/>
              </w:rPr>
              <w:t>14</w:t>
            </w:r>
            <w:r>
              <w:rPr>
                <w:noProof/>
                <w:webHidden/>
              </w:rPr>
              <w:fldChar w:fldCharType="end"/>
            </w:r>
          </w:hyperlink>
        </w:p>
        <w:p w:rsidR="00425121" w:rsidRDefault="00425121" w14:paraId="01BAA284" w14:textId="0031A91A">
          <w:pPr>
            <w:pStyle w:val="TOC2"/>
            <w:tabs>
              <w:tab w:val="right" w:leader="dot" w:pos="4598"/>
            </w:tabs>
            <w:rPr>
              <w:rFonts w:cstheme="minorBidi"/>
              <w:noProof/>
              <w:color w:val="auto"/>
              <w:sz w:val="24"/>
              <w:szCs w:val="24"/>
              <w:lang w:val="en-AU" w:eastAsia="en-GB"/>
            </w:rPr>
          </w:pPr>
          <w:hyperlink w:history="1" w:anchor="_Toc111028872">
            <w:r w:rsidRPr="00CB3FBB">
              <w:rPr>
                <w:rStyle w:val="Hyperlink"/>
                <w:noProof/>
              </w:rPr>
              <w:t>Closing Ceremony</w:t>
            </w:r>
            <w:r>
              <w:rPr>
                <w:noProof/>
                <w:webHidden/>
              </w:rPr>
              <w:tab/>
            </w:r>
            <w:r>
              <w:rPr>
                <w:noProof/>
                <w:webHidden/>
              </w:rPr>
              <w:fldChar w:fldCharType="begin"/>
            </w:r>
            <w:r>
              <w:rPr>
                <w:noProof/>
                <w:webHidden/>
              </w:rPr>
              <w:instrText xml:space="preserve"> PAGEREF _Toc111028872 \h </w:instrText>
            </w:r>
            <w:r>
              <w:rPr>
                <w:noProof/>
                <w:webHidden/>
              </w:rPr>
            </w:r>
            <w:r>
              <w:rPr>
                <w:noProof/>
                <w:webHidden/>
              </w:rPr>
              <w:fldChar w:fldCharType="separate"/>
            </w:r>
            <w:r w:rsidR="00046A88">
              <w:rPr>
                <w:noProof/>
                <w:webHidden/>
              </w:rPr>
              <w:t>14</w:t>
            </w:r>
            <w:r>
              <w:rPr>
                <w:noProof/>
                <w:webHidden/>
              </w:rPr>
              <w:fldChar w:fldCharType="end"/>
            </w:r>
          </w:hyperlink>
        </w:p>
        <w:p w:rsidR="00425121" w:rsidRDefault="00425121" w14:paraId="6FF95846" w14:textId="4B59BD23">
          <w:pPr>
            <w:pStyle w:val="TOC2"/>
            <w:tabs>
              <w:tab w:val="right" w:leader="dot" w:pos="4598"/>
            </w:tabs>
            <w:rPr>
              <w:rFonts w:cstheme="minorBidi"/>
              <w:noProof/>
              <w:color w:val="auto"/>
              <w:sz w:val="24"/>
              <w:szCs w:val="24"/>
              <w:lang w:val="en-AU" w:eastAsia="en-GB"/>
            </w:rPr>
          </w:pPr>
          <w:hyperlink w:history="1" w:anchor="_Toc111028873">
            <w:r w:rsidRPr="00CB3FBB">
              <w:rPr>
                <w:rStyle w:val="Hyperlink"/>
                <w:noProof/>
              </w:rPr>
              <w:t>Equipment and Uniform Returns</w:t>
            </w:r>
            <w:r>
              <w:rPr>
                <w:noProof/>
                <w:webHidden/>
              </w:rPr>
              <w:tab/>
            </w:r>
            <w:r>
              <w:rPr>
                <w:noProof/>
                <w:webHidden/>
              </w:rPr>
              <w:fldChar w:fldCharType="begin"/>
            </w:r>
            <w:r>
              <w:rPr>
                <w:noProof/>
                <w:webHidden/>
              </w:rPr>
              <w:instrText xml:space="preserve"> PAGEREF _Toc111028873 \h </w:instrText>
            </w:r>
            <w:r>
              <w:rPr>
                <w:noProof/>
                <w:webHidden/>
              </w:rPr>
            </w:r>
            <w:r>
              <w:rPr>
                <w:noProof/>
                <w:webHidden/>
              </w:rPr>
              <w:fldChar w:fldCharType="separate"/>
            </w:r>
            <w:r w:rsidR="00046A88">
              <w:rPr>
                <w:noProof/>
                <w:webHidden/>
              </w:rPr>
              <w:t>14</w:t>
            </w:r>
            <w:r>
              <w:rPr>
                <w:noProof/>
                <w:webHidden/>
              </w:rPr>
              <w:fldChar w:fldCharType="end"/>
            </w:r>
          </w:hyperlink>
        </w:p>
        <w:p w:rsidR="00425121" w:rsidRDefault="00425121" w14:paraId="4BBC69B8" w14:textId="0C8522C9">
          <w:pPr>
            <w:pStyle w:val="TOC1"/>
            <w:tabs>
              <w:tab w:val="right" w:leader="dot" w:pos="4598"/>
            </w:tabs>
            <w:rPr>
              <w:rFonts w:cstheme="minorBidi"/>
              <w:b w:val="0"/>
              <w:iCs w:val="0"/>
              <w:noProof/>
              <w:color w:val="auto"/>
              <w:lang w:val="en-AU" w:eastAsia="en-GB"/>
            </w:rPr>
          </w:pPr>
          <w:hyperlink w:history="1" w:anchor="_Toc111028874">
            <w:r w:rsidRPr="00CB3FBB">
              <w:rPr>
                <w:rStyle w:val="Hyperlink"/>
                <w:noProof/>
              </w:rPr>
              <w:t>THE CARINE CATS WAY</w:t>
            </w:r>
            <w:r>
              <w:rPr>
                <w:noProof/>
                <w:webHidden/>
              </w:rPr>
              <w:tab/>
            </w:r>
            <w:r>
              <w:rPr>
                <w:noProof/>
                <w:webHidden/>
              </w:rPr>
              <w:fldChar w:fldCharType="begin"/>
            </w:r>
            <w:r>
              <w:rPr>
                <w:noProof/>
                <w:webHidden/>
              </w:rPr>
              <w:instrText xml:space="preserve"> PAGEREF _Toc111028874 \h </w:instrText>
            </w:r>
            <w:r>
              <w:rPr>
                <w:noProof/>
                <w:webHidden/>
              </w:rPr>
            </w:r>
            <w:r>
              <w:rPr>
                <w:noProof/>
                <w:webHidden/>
              </w:rPr>
              <w:fldChar w:fldCharType="separate"/>
            </w:r>
            <w:r w:rsidR="00046A88">
              <w:rPr>
                <w:noProof/>
                <w:webHidden/>
              </w:rPr>
              <w:t>15</w:t>
            </w:r>
            <w:r>
              <w:rPr>
                <w:noProof/>
                <w:webHidden/>
              </w:rPr>
              <w:fldChar w:fldCharType="end"/>
            </w:r>
          </w:hyperlink>
        </w:p>
        <w:p w:rsidR="00425121" w:rsidRDefault="00425121" w14:paraId="1630A52B" w14:textId="519E5442">
          <w:pPr>
            <w:pStyle w:val="TOC2"/>
            <w:tabs>
              <w:tab w:val="right" w:leader="dot" w:pos="4598"/>
            </w:tabs>
            <w:rPr>
              <w:rFonts w:cstheme="minorBidi"/>
              <w:noProof/>
              <w:color w:val="auto"/>
              <w:sz w:val="24"/>
              <w:szCs w:val="24"/>
              <w:lang w:val="en-AU" w:eastAsia="en-GB"/>
            </w:rPr>
          </w:pPr>
          <w:hyperlink w:history="1" w:anchor="_Toc111028875">
            <w:r w:rsidRPr="00CB3FBB">
              <w:rPr>
                <w:rStyle w:val="Hyperlink"/>
                <w:noProof/>
              </w:rPr>
              <w:t>General Code of Ethics</w:t>
            </w:r>
            <w:r>
              <w:rPr>
                <w:noProof/>
                <w:webHidden/>
              </w:rPr>
              <w:tab/>
            </w:r>
            <w:r>
              <w:rPr>
                <w:noProof/>
                <w:webHidden/>
              </w:rPr>
              <w:fldChar w:fldCharType="begin"/>
            </w:r>
            <w:r>
              <w:rPr>
                <w:noProof/>
                <w:webHidden/>
              </w:rPr>
              <w:instrText xml:space="preserve"> PAGEREF _Toc111028875 \h </w:instrText>
            </w:r>
            <w:r>
              <w:rPr>
                <w:noProof/>
                <w:webHidden/>
              </w:rPr>
            </w:r>
            <w:r>
              <w:rPr>
                <w:noProof/>
                <w:webHidden/>
              </w:rPr>
              <w:fldChar w:fldCharType="separate"/>
            </w:r>
            <w:r w:rsidR="00046A88">
              <w:rPr>
                <w:noProof/>
                <w:webHidden/>
              </w:rPr>
              <w:t>15</w:t>
            </w:r>
            <w:r>
              <w:rPr>
                <w:noProof/>
                <w:webHidden/>
              </w:rPr>
              <w:fldChar w:fldCharType="end"/>
            </w:r>
          </w:hyperlink>
        </w:p>
        <w:p w:rsidR="00425121" w:rsidRDefault="00425121" w14:paraId="633D169F" w14:textId="76161483">
          <w:pPr>
            <w:pStyle w:val="TOC2"/>
            <w:tabs>
              <w:tab w:val="right" w:leader="dot" w:pos="4598"/>
            </w:tabs>
            <w:rPr>
              <w:rFonts w:cstheme="minorBidi"/>
              <w:noProof/>
              <w:color w:val="auto"/>
              <w:sz w:val="24"/>
              <w:szCs w:val="24"/>
              <w:lang w:val="en-AU" w:eastAsia="en-GB"/>
            </w:rPr>
          </w:pPr>
          <w:hyperlink w:history="1" w:anchor="_Toc111028876">
            <w:r w:rsidRPr="00CB3FBB">
              <w:rPr>
                <w:rStyle w:val="Hyperlink"/>
                <w:noProof/>
              </w:rPr>
              <w:t>Teeball Committee Commitment</w:t>
            </w:r>
            <w:r>
              <w:rPr>
                <w:noProof/>
                <w:webHidden/>
              </w:rPr>
              <w:tab/>
            </w:r>
            <w:r>
              <w:rPr>
                <w:noProof/>
                <w:webHidden/>
              </w:rPr>
              <w:fldChar w:fldCharType="begin"/>
            </w:r>
            <w:r>
              <w:rPr>
                <w:noProof/>
                <w:webHidden/>
              </w:rPr>
              <w:instrText xml:space="preserve"> PAGEREF _Toc111028876 \h </w:instrText>
            </w:r>
            <w:r>
              <w:rPr>
                <w:noProof/>
                <w:webHidden/>
              </w:rPr>
            </w:r>
            <w:r>
              <w:rPr>
                <w:noProof/>
                <w:webHidden/>
              </w:rPr>
              <w:fldChar w:fldCharType="separate"/>
            </w:r>
            <w:r w:rsidR="00046A88">
              <w:rPr>
                <w:noProof/>
                <w:webHidden/>
              </w:rPr>
              <w:t>15</w:t>
            </w:r>
            <w:r>
              <w:rPr>
                <w:noProof/>
                <w:webHidden/>
              </w:rPr>
              <w:fldChar w:fldCharType="end"/>
            </w:r>
          </w:hyperlink>
        </w:p>
        <w:p w:rsidR="00425121" w:rsidRDefault="00425121" w14:paraId="3999ADD9" w14:textId="3B538D88">
          <w:pPr>
            <w:pStyle w:val="TOC2"/>
            <w:tabs>
              <w:tab w:val="right" w:leader="dot" w:pos="4598"/>
            </w:tabs>
            <w:rPr>
              <w:rFonts w:cstheme="minorBidi"/>
              <w:noProof/>
              <w:color w:val="auto"/>
              <w:sz w:val="24"/>
              <w:szCs w:val="24"/>
              <w:lang w:val="en-AU" w:eastAsia="en-GB"/>
            </w:rPr>
          </w:pPr>
          <w:hyperlink w:history="1" w:anchor="_Toc111028877">
            <w:r w:rsidRPr="00CB3FBB">
              <w:rPr>
                <w:rStyle w:val="Hyperlink"/>
                <w:noProof/>
              </w:rPr>
              <w:t>Coaches Code of Conduct</w:t>
            </w:r>
            <w:r>
              <w:rPr>
                <w:noProof/>
                <w:webHidden/>
              </w:rPr>
              <w:tab/>
            </w:r>
            <w:r>
              <w:rPr>
                <w:noProof/>
                <w:webHidden/>
              </w:rPr>
              <w:fldChar w:fldCharType="begin"/>
            </w:r>
            <w:r>
              <w:rPr>
                <w:noProof/>
                <w:webHidden/>
              </w:rPr>
              <w:instrText xml:space="preserve"> PAGEREF _Toc111028877 \h </w:instrText>
            </w:r>
            <w:r>
              <w:rPr>
                <w:noProof/>
                <w:webHidden/>
              </w:rPr>
            </w:r>
            <w:r>
              <w:rPr>
                <w:noProof/>
                <w:webHidden/>
              </w:rPr>
              <w:fldChar w:fldCharType="separate"/>
            </w:r>
            <w:r w:rsidR="00046A88">
              <w:rPr>
                <w:noProof/>
                <w:webHidden/>
              </w:rPr>
              <w:t>16</w:t>
            </w:r>
            <w:r>
              <w:rPr>
                <w:noProof/>
                <w:webHidden/>
              </w:rPr>
              <w:fldChar w:fldCharType="end"/>
            </w:r>
          </w:hyperlink>
        </w:p>
        <w:p w:rsidR="00425121" w:rsidRDefault="00425121" w14:paraId="57AF40BC" w14:textId="5B5589CA">
          <w:pPr>
            <w:pStyle w:val="TOC2"/>
            <w:tabs>
              <w:tab w:val="right" w:leader="dot" w:pos="4598"/>
            </w:tabs>
            <w:rPr>
              <w:rFonts w:cstheme="minorBidi"/>
              <w:noProof/>
              <w:color w:val="auto"/>
              <w:sz w:val="24"/>
              <w:szCs w:val="24"/>
              <w:lang w:val="en-AU" w:eastAsia="en-GB"/>
            </w:rPr>
          </w:pPr>
          <w:hyperlink w:history="1" w:anchor="_Toc111028878">
            <w:r w:rsidRPr="00CB3FBB">
              <w:rPr>
                <w:rStyle w:val="Hyperlink"/>
                <w:noProof/>
              </w:rPr>
              <w:t>Manager Code of Conduct</w:t>
            </w:r>
            <w:r>
              <w:rPr>
                <w:noProof/>
                <w:webHidden/>
              </w:rPr>
              <w:tab/>
            </w:r>
            <w:r>
              <w:rPr>
                <w:noProof/>
                <w:webHidden/>
              </w:rPr>
              <w:fldChar w:fldCharType="begin"/>
            </w:r>
            <w:r>
              <w:rPr>
                <w:noProof/>
                <w:webHidden/>
              </w:rPr>
              <w:instrText xml:space="preserve"> PAGEREF _Toc111028878 \h </w:instrText>
            </w:r>
            <w:r>
              <w:rPr>
                <w:noProof/>
                <w:webHidden/>
              </w:rPr>
            </w:r>
            <w:r>
              <w:rPr>
                <w:noProof/>
                <w:webHidden/>
              </w:rPr>
              <w:fldChar w:fldCharType="separate"/>
            </w:r>
            <w:r w:rsidR="00046A88">
              <w:rPr>
                <w:noProof/>
                <w:webHidden/>
              </w:rPr>
              <w:t>17</w:t>
            </w:r>
            <w:r>
              <w:rPr>
                <w:noProof/>
                <w:webHidden/>
              </w:rPr>
              <w:fldChar w:fldCharType="end"/>
            </w:r>
          </w:hyperlink>
        </w:p>
        <w:p w:rsidR="00425121" w:rsidRDefault="00425121" w14:paraId="79536381" w14:textId="7786E3C2">
          <w:pPr>
            <w:pStyle w:val="TOC2"/>
            <w:tabs>
              <w:tab w:val="right" w:leader="dot" w:pos="4598"/>
            </w:tabs>
            <w:rPr>
              <w:rFonts w:cstheme="minorBidi"/>
              <w:noProof/>
              <w:color w:val="auto"/>
              <w:sz w:val="24"/>
              <w:szCs w:val="24"/>
              <w:lang w:val="en-AU" w:eastAsia="en-GB"/>
            </w:rPr>
          </w:pPr>
          <w:hyperlink w:history="1" w:anchor="_Toc111028879">
            <w:r w:rsidRPr="00CB3FBB">
              <w:rPr>
                <w:rStyle w:val="Hyperlink"/>
                <w:noProof/>
              </w:rPr>
              <w:t>Player Code of Behaviour</w:t>
            </w:r>
            <w:r>
              <w:rPr>
                <w:noProof/>
                <w:webHidden/>
              </w:rPr>
              <w:tab/>
            </w:r>
            <w:r>
              <w:rPr>
                <w:noProof/>
                <w:webHidden/>
              </w:rPr>
              <w:fldChar w:fldCharType="begin"/>
            </w:r>
            <w:r>
              <w:rPr>
                <w:noProof/>
                <w:webHidden/>
              </w:rPr>
              <w:instrText xml:space="preserve"> PAGEREF _Toc111028879 \h </w:instrText>
            </w:r>
            <w:r>
              <w:rPr>
                <w:noProof/>
                <w:webHidden/>
              </w:rPr>
            </w:r>
            <w:r>
              <w:rPr>
                <w:noProof/>
                <w:webHidden/>
              </w:rPr>
              <w:fldChar w:fldCharType="separate"/>
            </w:r>
            <w:r w:rsidR="00046A88">
              <w:rPr>
                <w:noProof/>
                <w:webHidden/>
              </w:rPr>
              <w:t>18</w:t>
            </w:r>
            <w:r>
              <w:rPr>
                <w:noProof/>
                <w:webHidden/>
              </w:rPr>
              <w:fldChar w:fldCharType="end"/>
            </w:r>
          </w:hyperlink>
        </w:p>
        <w:p w:rsidR="00425121" w:rsidRDefault="00425121" w14:paraId="0F1D4BB2" w14:textId="03332E9E">
          <w:pPr>
            <w:pStyle w:val="TOC2"/>
            <w:tabs>
              <w:tab w:val="right" w:leader="dot" w:pos="4598"/>
            </w:tabs>
            <w:rPr>
              <w:rFonts w:cstheme="minorBidi"/>
              <w:noProof/>
              <w:color w:val="auto"/>
              <w:sz w:val="24"/>
              <w:szCs w:val="24"/>
              <w:lang w:val="en-AU" w:eastAsia="en-GB"/>
            </w:rPr>
          </w:pPr>
          <w:hyperlink w:history="1" w:anchor="_Toc111028880">
            <w:r w:rsidRPr="00CB3FBB">
              <w:rPr>
                <w:rStyle w:val="Hyperlink"/>
                <w:noProof/>
              </w:rPr>
              <w:t>Parent and Supporter Code of Behaviour</w:t>
            </w:r>
            <w:r>
              <w:rPr>
                <w:noProof/>
                <w:webHidden/>
              </w:rPr>
              <w:tab/>
            </w:r>
            <w:r>
              <w:rPr>
                <w:noProof/>
                <w:webHidden/>
              </w:rPr>
              <w:fldChar w:fldCharType="begin"/>
            </w:r>
            <w:r>
              <w:rPr>
                <w:noProof/>
                <w:webHidden/>
              </w:rPr>
              <w:instrText xml:space="preserve"> PAGEREF _Toc111028880 \h </w:instrText>
            </w:r>
            <w:r>
              <w:rPr>
                <w:noProof/>
                <w:webHidden/>
              </w:rPr>
            </w:r>
            <w:r>
              <w:rPr>
                <w:noProof/>
                <w:webHidden/>
              </w:rPr>
              <w:fldChar w:fldCharType="separate"/>
            </w:r>
            <w:r w:rsidR="00046A88">
              <w:rPr>
                <w:noProof/>
                <w:webHidden/>
              </w:rPr>
              <w:t>19</w:t>
            </w:r>
            <w:r>
              <w:rPr>
                <w:noProof/>
                <w:webHidden/>
              </w:rPr>
              <w:fldChar w:fldCharType="end"/>
            </w:r>
          </w:hyperlink>
        </w:p>
        <w:p w:rsidR="00F30D41" w:rsidP="00F30D41" w:rsidRDefault="002E53A2" w14:paraId="6213DCC2" w14:textId="71ED9AA4">
          <w:pPr>
            <w:rPr>
              <w:noProof/>
            </w:rPr>
          </w:pPr>
          <w:r>
            <w:rPr>
              <w:rFonts w:cstheme="minorHAnsi"/>
              <w:b/>
              <w:bCs w:val="0"/>
              <w:iCs/>
              <w:sz w:val="24"/>
              <w:szCs w:val="24"/>
            </w:rPr>
            <w:fldChar w:fldCharType="end"/>
          </w:r>
        </w:p>
      </w:sdtContent>
    </w:sdt>
    <w:p w:rsidR="00F30D41" w:rsidP="00F30D41" w:rsidRDefault="00F30D41" w14:paraId="591BED17" w14:textId="77777777">
      <w:pPr>
        <w:pStyle w:val="TOC1"/>
        <w:rPr>
          <w:noProof/>
        </w:rPr>
        <w:sectPr w:rsidR="00F30D41" w:rsidSect="00F30D41">
          <w:type w:val="continuous"/>
          <w:pgSz w:w="12240" w:h="15840" w:orient="portrait" w:code="1"/>
          <w:pgMar w:top="1152" w:right="1152" w:bottom="720" w:left="1152" w:header="0" w:footer="0" w:gutter="0"/>
          <w:pgNumType w:start="0"/>
          <w:cols w:space="720" w:num="2"/>
          <w:titlePg/>
          <w:docGrid w:linePitch="382"/>
          <w:headerReference w:type="default" r:id="Re0a06f83348541d4"/>
          <w:headerReference w:type="first" r:id="R054677cef04b402c"/>
          <w:footerReference w:type="default" r:id="R64ffe5fa351346e8"/>
          <w:footerReference w:type="first" r:id="R99eabed277074522"/>
        </w:sectPr>
      </w:pPr>
    </w:p>
    <w:p w:rsidR="00104D49" w:rsidRDefault="00104D49" w14:paraId="30124B04" w14:textId="77777777">
      <w:pPr>
        <w:spacing w:after="200"/>
        <w:rPr>
          <w:rFonts w:cstheme="minorHAnsi"/>
          <w:b/>
          <w:bCs w:val="0"/>
          <w:iCs/>
          <w:noProof/>
          <w:sz w:val="24"/>
          <w:szCs w:val="24"/>
        </w:rPr>
      </w:pPr>
      <w:r>
        <w:rPr>
          <w:noProof/>
        </w:rPr>
        <w:br w:type="page"/>
      </w:r>
    </w:p>
    <w:p w:rsidR="00104D49" w:rsidP="00104D49" w:rsidRDefault="00104D49" w14:paraId="2C49A28B" w14:textId="6BAA546C">
      <w:pPr>
        <w:pStyle w:val="Heading1"/>
        <w:framePr w:wrap="around"/>
        <w:rPr>
          <w:noProof/>
        </w:rPr>
      </w:pPr>
      <w:bookmarkStart w:name="_Toc111028840" w:id="0"/>
      <w:r>
        <w:rPr>
          <w:noProof/>
        </w:rPr>
        <w:t>SEASON</w:t>
      </w:r>
      <w:r>
        <w:rPr>
          <w:noProof/>
        </w:rPr>
        <w:br/>
      </w:r>
      <w:r>
        <w:rPr>
          <w:noProof/>
        </w:rPr>
        <w:t>DETAILS</w:t>
      </w:r>
      <w:bookmarkEnd w:id="0"/>
    </w:p>
    <w:p w:rsidR="00243023" w:rsidP="005E61B5" w:rsidRDefault="00F2608C" w14:paraId="14C6C4E0" w14:textId="2D4652DC">
      <w:pPr>
        <w:pStyle w:val="Heading2"/>
        <w:rPr>
          <w:noProof/>
        </w:rPr>
      </w:pPr>
      <w:bookmarkStart w:name="_Toc111028841" w:id="1"/>
      <w:r>
        <w:rPr>
          <w:noProof/>
        </w:rPr>
        <w:t>Calendar of Events</w:t>
      </w:r>
      <w:bookmarkEnd w:id="1"/>
    </w:p>
    <w:p w:rsidRPr="0037369F" w:rsidR="00243023" w:rsidP="0037369F" w:rsidRDefault="0037369F" w14:paraId="029D7534" w14:textId="323FD224">
      <w:pPr>
        <w:rPr>
          <w:noProof/>
          <w:sz w:val="24"/>
          <w:szCs w:val="24"/>
        </w:rPr>
      </w:pPr>
      <w:r>
        <w:rPr>
          <w:noProof/>
          <w:sz w:val="24"/>
          <w:szCs w:val="24"/>
        </w:rPr>
        <w:t xml:space="preserve">Please check the </w:t>
      </w:r>
      <w:r>
        <w:rPr>
          <w:b/>
          <w:bCs w:val="0"/>
          <w:noProof/>
          <w:sz w:val="24"/>
          <w:szCs w:val="24"/>
        </w:rPr>
        <w:t>Calendar of Events</w:t>
      </w:r>
      <w:r>
        <w:rPr>
          <w:noProof/>
          <w:sz w:val="24"/>
          <w:szCs w:val="24"/>
        </w:rPr>
        <w:t xml:space="preserve"> on the Teeball website (</w:t>
      </w:r>
      <w:hyperlink w:history="1" r:id="rId22">
        <w:r w:rsidRPr="0037369F">
          <w:rPr>
            <w:rStyle w:val="Hyperlink"/>
            <w:noProof/>
            <w:sz w:val="24"/>
            <w:szCs w:val="24"/>
          </w:rPr>
          <w:t>teeball.carinecats.com.au</w:t>
        </w:r>
      </w:hyperlink>
      <w:r>
        <w:rPr>
          <w:noProof/>
          <w:sz w:val="24"/>
          <w:szCs w:val="24"/>
        </w:rPr>
        <w:t>) to ensure you keep up to date with all of this season’s dates and deadlines.</w:t>
      </w:r>
    </w:p>
    <w:p w:rsidR="00104D49" w:rsidP="005E61B5" w:rsidRDefault="001E3FBB" w14:paraId="71F35CBD" w14:textId="69B29ABF">
      <w:pPr>
        <w:pStyle w:val="Heading2"/>
        <w:rPr>
          <w:noProof/>
        </w:rPr>
      </w:pPr>
      <w:bookmarkStart w:name="_Toc111028842" w:id="2"/>
      <w:r>
        <w:rPr>
          <w:noProof/>
        </w:rPr>
        <w:t xml:space="preserve">Committee </w:t>
      </w:r>
      <w:r w:rsidR="00104D49">
        <w:rPr>
          <w:noProof/>
        </w:rPr>
        <w:t>Contacts</w:t>
      </w:r>
      <w:bookmarkEnd w:id="2"/>
    </w:p>
    <w:tbl>
      <w:tblPr>
        <w:tblStyle w:val="GridTable4-Accent1"/>
        <w:tblW w:w="0" w:type="auto"/>
        <w:tblLayout w:type="fixed"/>
        <w:tblLook w:val="06A0" w:firstRow="1" w:lastRow="0" w:firstColumn="1" w:lastColumn="0" w:noHBand="1" w:noVBand="1"/>
      </w:tblPr>
      <w:tblGrid>
        <w:gridCol w:w="1838"/>
        <w:gridCol w:w="4678"/>
        <w:gridCol w:w="3410"/>
      </w:tblGrid>
      <w:tr w:rsidRPr="00104D49" w:rsidR="00176DBA" w:rsidTr="3952E688" w14:paraId="51270D5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Mar/>
          </w:tcPr>
          <w:p w:rsidRPr="00104D49" w:rsidR="00104D49" w:rsidP="23FE2F1B" w:rsidRDefault="00104D49" w14:paraId="6AA7025F" w14:textId="68D82F0F">
            <w:pPr>
              <w:rPr>
                <w:noProof/>
                <w:sz w:val="18"/>
                <w:szCs w:val="18"/>
              </w:rPr>
            </w:pPr>
            <w:r w:rsidRPr="23FE2F1B" w:rsidR="7142C3E0">
              <w:rPr>
                <w:noProof/>
                <w:sz w:val="18"/>
                <w:szCs w:val="18"/>
              </w:rPr>
              <w:t>Role</w:t>
            </w:r>
          </w:p>
        </w:tc>
        <w:tc>
          <w:tcPr>
            <w:cnfStyle w:val="000000000000" w:firstRow="0" w:lastRow="0" w:firstColumn="0" w:lastColumn="0" w:oddVBand="0" w:evenVBand="0" w:oddHBand="0" w:evenHBand="0" w:firstRowFirstColumn="0" w:firstRowLastColumn="0" w:lastRowFirstColumn="0" w:lastRowLastColumn="0"/>
            <w:tcW w:w="4678" w:type="dxa"/>
            <w:tcMar/>
          </w:tcPr>
          <w:p w:rsidRPr="00104D49" w:rsidR="00104D49" w:rsidP="23FE2F1B" w:rsidRDefault="00104D49" w14:paraId="2412D752" w14:textId="64F344AF">
            <w:pPr>
              <w:cnfStyle w:val="100000000000" w:firstRow="1" w:lastRow="0" w:firstColumn="0" w:lastColumn="0" w:oddVBand="0" w:evenVBand="0" w:oddHBand="0" w:evenHBand="0" w:firstRowFirstColumn="0" w:firstRowLastColumn="0" w:lastRowFirstColumn="0" w:lastRowLastColumn="0"/>
              <w:rPr>
                <w:noProof/>
                <w:sz w:val="18"/>
                <w:szCs w:val="18"/>
              </w:rPr>
            </w:pPr>
            <w:r w:rsidRPr="23FE2F1B" w:rsidR="7142C3E0">
              <w:rPr>
                <w:noProof/>
                <w:sz w:val="18"/>
                <w:szCs w:val="18"/>
              </w:rPr>
              <w:t>Contact</w:t>
            </w:r>
          </w:p>
        </w:tc>
        <w:tc>
          <w:tcPr>
            <w:cnfStyle w:val="000000000000" w:firstRow="0" w:lastRow="0" w:firstColumn="0" w:lastColumn="0" w:oddVBand="0" w:evenVBand="0" w:oddHBand="0" w:evenHBand="0" w:firstRowFirstColumn="0" w:firstRowLastColumn="0" w:lastRowFirstColumn="0" w:lastRowLastColumn="0"/>
            <w:tcW w:w="3410" w:type="dxa"/>
            <w:tcMar/>
          </w:tcPr>
          <w:p w:rsidRPr="00104D49" w:rsidR="00104D49" w:rsidP="23FE2F1B" w:rsidRDefault="00104D49" w14:paraId="01DB3258" w14:textId="3471E8B3">
            <w:pPr>
              <w:cnfStyle w:val="100000000000" w:firstRow="1" w:lastRow="0" w:firstColumn="0" w:lastColumn="0" w:oddVBand="0" w:evenVBand="0" w:oddHBand="0" w:evenHBand="0" w:firstRowFirstColumn="0" w:firstRowLastColumn="0" w:lastRowFirstColumn="0" w:lastRowLastColumn="0"/>
              <w:rPr>
                <w:noProof/>
                <w:sz w:val="18"/>
                <w:szCs w:val="18"/>
              </w:rPr>
            </w:pPr>
            <w:r w:rsidRPr="23FE2F1B" w:rsidR="7142C3E0">
              <w:rPr>
                <w:noProof/>
                <w:sz w:val="18"/>
                <w:szCs w:val="18"/>
              </w:rPr>
              <w:t>Responsibility</w:t>
            </w:r>
          </w:p>
        </w:tc>
      </w:tr>
      <w:tr w:rsidR="00176DBA" w:rsidTr="3952E688" w14:paraId="66AF4BD5"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104D49" w:rsidP="23FE2F1B" w:rsidRDefault="003C1971" w14:paraId="6238C037" w14:textId="400153FD">
            <w:pPr>
              <w:rPr>
                <w:noProof/>
                <w:sz w:val="18"/>
                <w:szCs w:val="18"/>
              </w:rPr>
            </w:pPr>
            <w:r w:rsidRPr="23FE2F1B" w:rsidR="21D2AC47">
              <w:rPr>
                <w:noProof/>
                <w:sz w:val="18"/>
                <w:szCs w:val="18"/>
              </w:rPr>
              <w:t>Chairperson</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2B1DF2" w:rsidP="23FE2F1B" w:rsidRDefault="002B1DF2" w14:paraId="3632F27F" w14:textId="5B4BF550">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33DEFF69">
              <w:rPr>
                <w:noProof/>
                <w:sz w:val="18"/>
                <w:szCs w:val="18"/>
              </w:rPr>
              <w:t xml:space="preserve">Desiree Von Bergheim </w:t>
            </w:r>
            <w:hyperlink r:id="R83794bdcb1c84fcf">
              <w:r w:rsidRPr="23FE2F1B" w:rsidR="5D9E726E">
                <w:rPr>
                  <w:rStyle w:val="Hyperlink"/>
                  <w:noProof/>
                  <w:sz w:val="18"/>
                  <w:szCs w:val="18"/>
                </w:rPr>
                <w:t>teeballchairperson@carinecats.com.au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DD0DDA" w:rsidP="23FE2F1B" w:rsidRDefault="002B1DF2" w14:paraId="5B8DB6EB" w14:textId="26F1E72A">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5D9E726E">
              <w:rPr>
                <w:noProof/>
                <w:sz w:val="18"/>
                <w:szCs w:val="18"/>
              </w:rPr>
              <w:t xml:space="preserve">Teeball management </w:t>
            </w:r>
            <w:r>
              <w:br/>
            </w:r>
            <w:r w:rsidRPr="23FE2F1B" w:rsidR="5D9E726E">
              <w:rPr>
                <w:noProof/>
                <w:sz w:val="18"/>
                <w:szCs w:val="18"/>
              </w:rPr>
              <w:t>and general club enquiries</w:t>
            </w:r>
          </w:p>
        </w:tc>
      </w:tr>
      <w:tr w:rsidR="00176DBA" w:rsidTr="3952E688" w14:paraId="671CD29C"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104D49" w:rsidP="23FE2F1B" w:rsidRDefault="003C1971" w14:paraId="6DFD0AE2" w14:textId="51D25062">
            <w:pPr>
              <w:rPr>
                <w:noProof/>
                <w:sz w:val="18"/>
                <w:szCs w:val="18"/>
              </w:rPr>
            </w:pPr>
            <w:r w:rsidRPr="23FE2F1B" w:rsidR="21D2AC47">
              <w:rPr>
                <w:noProof/>
                <w:sz w:val="18"/>
                <w:szCs w:val="18"/>
              </w:rPr>
              <w:t>Vice Chairperson</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085A01" w:rsidP="23FE2F1B" w:rsidRDefault="002B1DF2" w14:paraId="1BEFCDC4" w14:textId="29B701CD">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3672405F">
              <w:rPr>
                <w:i w:val="1"/>
                <w:iCs w:val="1"/>
                <w:noProof/>
                <w:sz w:val="18"/>
                <w:szCs w:val="18"/>
              </w:rPr>
              <w:t>Currently Vacant</w:t>
            </w:r>
          </w:p>
          <w:p w:rsidRPr="00176DBA" w:rsidR="002B1DF2" w:rsidP="23FE2F1B" w:rsidRDefault="002B1DF2" w14:paraId="1F977E82" w14:textId="3945BB3E">
            <w:pPr>
              <w:cnfStyle w:val="000000000000" w:firstRow="0" w:lastRow="0" w:firstColumn="0" w:lastColumn="0" w:oddVBand="0" w:evenVBand="0" w:oddHBand="0" w:evenHBand="0" w:firstRowFirstColumn="0" w:firstRowLastColumn="0" w:lastRowFirstColumn="0" w:lastRowLastColumn="0"/>
              <w:rPr>
                <w:noProof/>
                <w:sz w:val="18"/>
                <w:szCs w:val="18"/>
              </w:rPr>
            </w:pPr>
            <w:hyperlink r:id="R591fa78a831e4b8c">
              <w:r w:rsidRPr="23FE2F1B" w:rsidR="5D9E726E">
                <w:rPr>
                  <w:rStyle w:val="Hyperlink"/>
                  <w:noProof/>
                  <w:sz w:val="18"/>
                  <w:szCs w:val="18"/>
                </w:rPr>
                <w:t>teeballvicechairperson@carinecats.com.au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DD0DDA" w:rsidP="23FE2F1B" w:rsidRDefault="0037369F" w14:paraId="11DD0531" w14:textId="73117033">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4B399A37">
              <w:rPr>
                <w:noProof/>
                <w:sz w:val="18"/>
                <w:szCs w:val="18"/>
              </w:rPr>
              <w:t>G</w:t>
            </w:r>
            <w:r w:rsidRPr="23FE2F1B" w:rsidR="5D9E726E">
              <w:rPr>
                <w:noProof/>
                <w:sz w:val="18"/>
                <w:szCs w:val="18"/>
              </w:rPr>
              <w:t>eneral club enquiries</w:t>
            </w:r>
          </w:p>
        </w:tc>
      </w:tr>
      <w:tr w:rsidR="00176DBA" w:rsidTr="3952E688" w14:paraId="3D44594B"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085A01" w:rsidP="23FE2F1B" w:rsidRDefault="003C1971" w14:paraId="3D8B96DE" w14:textId="300E9948">
            <w:pPr>
              <w:rPr>
                <w:noProof/>
                <w:sz w:val="18"/>
                <w:szCs w:val="18"/>
              </w:rPr>
            </w:pPr>
            <w:r w:rsidRPr="23FE2F1B" w:rsidR="21D2AC47">
              <w:rPr>
                <w:noProof/>
                <w:sz w:val="18"/>
                <w:szCs w:val="18"/>
              </w:rPr>
              <w:t>Secretary</w:t>
            </w:r>
          </w:p>
        </w:tc>
        <w:tc>
          <w:tcPr>
            <w:cnfStyle w:val="000000000000" w:firstRow="0" w:lastRow="0" w:firstColumn="0" w:lastColumn="0" w:oddVBand="0" w:evenVBand="0" w:oddHBand="0" w:evenHBand="0" w:firstRowFirstColumn="0" w:firstRowLastColumn="0" w:lastRowFirstColumn="0" w:lastRowLastColumn="0"/>
            <w:tcW w:w="4678" w:type="dxa"/>
            <w:tcMar/>
          </w:tcPr>
          <w:p w:rsidR="3B30E770" w:rsidP="23FE2F1B" w:rsidRDefault="3B30E770" w14:paraId="0ADA2835" w14:textId="4647ABA0">
            <w:pPr>
              <w:pStyle w:val="Normal"/>
              <w:suppressLineNumbers w:val="0"/>
              <w:bidi w:val="0"/>
              <w:spacing w:before="0" w:beforeAutospacing="off" w:after="0" w:afterAutospacing="off" w:line="240" w:lineRule="auto"/>
              <w:ind w:left="0" w:right="0"/>
              <w:jc w:val="left"/>
              <w:rPr>
                <w:noProof/>
                <w:sz w:val="18"/>
                <w:szCs w:val="18"/>
              </w:rPr>
            </w:pPr>
            <w:r w:rsidRPr="23FE2F1B" w:rsidR="062A067B">
              <w:rPr>
                <w:noProof/>
                <w:sz w:val="18"/>
                <w:szCs w:val="18"/>
              </w:rPr>
              <w:t xml:space="preserve">Caretaker: </w:t>
            </w:r>
            <w:r w:rsidRPr="23FE2F1B" w:rsidR="67B9862F">
              <w:rPr>
                <w:noProof/>
                <w:sz w:val="18"/>
                <w:szCs w:val="18"/>
              </w:rPr>
              <w:t>Renae Hughes</w:t>
            </w:r>
          </w:p>
          <w:p w:rsidRPr="00176DBA" w:rsidR="002B1DF2" w:rsidP="23FE2F1B" w:rsidRDefault="002B1DF2" w14:paraId="2F2790A6" w14:textId="414BFB45">
            <w:pPr>
              <w:cnfStyle w:val="000000000000" w:firstRow="0" w:lastRow="0" w:firstColumn="0" w:lastColumn="0" w:oddVBand="0" w:evenVBand="0" w:oddHBand="0" w:evenHBand="0" w:firstRowFirstColumn="0" w:firstRowLastColumn="0" w:lastRowFirstColumn="0" w:lastRowLastColumn="0"/>
              <w:rPr>
                <w:noProof/>
                <w:sz w:val="18"/>
                <w:szCs w:val="18"/>
              </w:rPr>
            </w:pPr>
            <w:hyperlink r:id="R651cf2dfe3964a75">
              <w:r w:rsidRPr="23FE2F1B" w:rsidR="5D9E726E">
                <w:rPr>
                  <w:rStyle w:val="Hyperlink"/>
                  <w:noProof/>
                  <w:sz w:val="18"/>
                  <w:szCs w:val="18"/>
                </w:rPr>
                <w:t>teeballsecretary@carinecats.com.au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DD0DDA" w:rsidP="23FE2F1B" w:rsidRDefault="002B1DF2" w14:paraId="1BE50D85" w14:textId="78B2439C">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5D9E726E">
              <w:rPr>
                <w:noProof/>
                <w:sz w:val="18"/>
                <w:szCs w:val="18"/>
              </w:rPr>
              <w:t>General enquiries</w:t>
            </w:r>
          </w:p>
        </w:tc>
      </w:tr>
      <w:tr w:rsidR="00176DBA" w:rsidTr="3952E688" w14:paraId="31235F05"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085A01" w:rsidP="23FE2F1B" w:rsidRDefault="003C1971" w14:paraId="17C9AAF1" w14:textId="4386AD03">
            <w:pPr>
              <w:rPr>
                <w:noProof/>
                <w:sz w:val="18"/>
                <w:szCs w:val="18"/>
              </w:rPr>
            </w:pPr>
            <w:r w:rsidRPr="23FE2F1B" w:rsidR="21D2AC47">
              <w:rPr>
                <w:noProof/>
                <w:sz w:val="18"/>
                <w:szCs w:val="18"/>
              </w:rPr>
              <w:t>Registrar</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085A01" w:rsidP="23FE2F1B" w:rsidRDefault="002B1DF2" w14:paraId="69DE897A" w14:textId="77777777">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5D9E726E">
              <w:rPr>
                <w:noProof/>
                <w:sz w:val="18"/>
                <w:szCs w:val="18"/>
              </w:rPr>
              <w:t>Desiree Von Bergheim</w:t>
            </w:r>
          </w:p>
          <w:p w:rsidRPr="00176DBA" w:rsidR="002B1DF2" w:rsidP="23FE2F1B" w:rsidRDefault="002B1DF2" w14:paraId="2EAFA04A" w14:textId="2F69AD21">
            <w:pPr>
              <w:cnfStyle w:val="000000000000" w:firstRow="0" w:lastRow="0" w:firstColumn="0" w:lastColumn="0" w:oddVBand="0" w:evenVBand="0" w:oddHBand="0" w:evenHBand="0" w:firstRowFirstColumn="0" w:firstRowLastColumn="0" w:lastRowFirstColumn="0" w:lastRowLastColumn="0"/>
              <w:rPr>
                <w:noProof/>
                <w:sz w:val="18"/>
                <w:szCs w:val="18"/>
              </w:rPr>
            </w:pPr>
            <w:hyperlink r:id="Rcf990e29140e4b44">
              <w:r w:rsidRPr="23FE2F1B" w:rsidR="5D9E726E">
                <w:rPr>
                  <w:rStyle w:val="Hyperlink"/>
                  <w:noProof/>
                  <w:sz w:val="18"/>
                  <w:szCs w:val="18"/>
                </w:rPr>
                <w:t>teeballregistrar@carinecats.com.au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DD0DDA" w:rsidP="23FE2F1B" w:rsidRDefault="002B1DF2" w14:paraId="22A50E54" w14:textId="799E6C7F">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5D9E726E">
              <w:rPr>
                <w:noProof/>
                <w:sz w:val="18"/>
                <w:szCs w:val="18"/>
              </w:rPr>
              <w:t>Registration matters</w:t>
            </w:r>
          </w:p>
        </w:tc>
      </w:tr>
      <w:tr w:rsidR="00176DBA" w:rsidTr="3952E688" w14:paraId="1F3E6673"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085A01" w:rsidP="23FE2F1B" w:rsidRDefault="003C1971" w14:paraId="440EBDEA" w14:textId="4B16393D">
            <w:pPr>
              <w:rPr>
                <w:noProof/>
                <w:sz w:val="18"/>
                <w:szCs w:val="18"/>
              </w:rPr>
            </w:pPr>
            <w:r w:rsidRPr="23FE2F1B" w:rsidR="21D2AC47">
              <w:rPr>
                <w:noProof/>
                <w:sz w:val="18"/>
                <w:szCs w:val="18"/>
              </w:rPr>
              <w:t>Treasurer</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1E3FBB" w:rsidP="23FE2F1B" w:rsidRDefault="002B1DF2" w14:paraId="50FF6C17" w14:textId="5864B692">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485A49CF">
              <w:rPr>
                <w:noProof/>
                <w:sz w:val="18"/>
                <w:szCs w:val="18"/>
              </w:rPr>
              <w:t>Renee Hughes</w:t>
            </w:r>
          </w:p>
          <w:p w:rsidRPr="00176DBA" w:rsidR="002B1DF2" w:rsidP="23FE2F1B" w:rsidRDefault="002B1DF2" w14:paraId="04987FD8" w14:textId="3C7C77DD">
            <w:pPr>
              <w:cnfStyle w:val="000000000000" w:firstRow="0" w:lastRow="0" w:firstColumn="0" w:lastColumn="0" w:oddVBand="0" w:evenVBand="0" w:oddHBand="0" w:evenHBand="0" w:firstRowFirstColumn="0" w:firstRowLastColumn="0" w:lastRowFirstColumn="0" w:lastRowLastColumn="0"/>
              <w:rPr>
                <w:noProof/>
                <w:sz w:val="18"/>
                <w:szCs w:val="18"/>
              </w:rPr>
            </w:pPr>
            <w:hyperlink r:id="R2f9ea961102e483d">
              <w:r w:rsidRPr="23FE2F1B" w:rsidR="5D9E726E">
                <w:rPr>
                  <w:rStyle w:val="Hyperlink"/>
                  <w:noProof/>
                  <w:sz w:val="18"/>
                  <w:szCs w:val="18"/>
                </w:rPr>
                <w:t>teeballtreasurer@carinecats.com.au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DD0DDA" w:rsidP="23FE2F1B" w:rsidRDefault="002B1DF2" w14:paraId="696D4008" w14:textId="3F8EF428">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5D9E726E">
              <w:rPr>
                <w:noProof/>
                <w:sz w:val="18"/>
                <w:szCs w:val="18"/>
              </w:rPr>
              <w:t>Payments</w:t>
            </w:r>
          </w:p>
        </w:tc>
      </w:tr>
      <w:tr w:rsidR="00176DBA" w:rsidTr="3952E688" w14:paraId="037BACA5"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3C1971" w:rsidP="23FE2F1B" w:rsidRDefault="003C1971" w14:paraId="3802B0F1" w14:textId="12DEC9BE">
            <w:pPr>
              <w:rPr>
                <w:noProof/>
                <w:sz w:val="18"/>
                <w:szCs w:val="18"/>
              </w:rPr>
            </w:pPr>
            <w:r w:rsidRPr="23FE2F1B" w:rsidR="21D2AC47">
              <w:rPr>
                <w:noProof/>
                <w:sz w:val="18"/>
                <w:szCs w:val="18"/>
              </w:rPr>
              <w:t>Coaches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3C1971" w:rsidP="23FE2F1B" w:rsidRDefault="002B1DF2" w14:paraId="4B583F61" w14:textId="7B68684B">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76678867">
              <w:rPr>
                <w:noProof/>
                <w:sz w:val="18"/>
                <w:szCs w:val="18"/>
              </w:rPr>
              <w:t>Desiree V</w:t>
            </w:r>
            <w:r w:rsidRPr="23FE2F1B" w:rsidR="15644447">
              <w:rPr>
                <w:noProof/>
                <w:sz w:val="18"/>
                <w:szCs w:val="18"/>
              </w:rPr>
              <w:t>o</w:t>
            </w:r>
            <w:r w:rsidRPr="23FE2F1B" w:rsidR="76678867">
              <w:rPr>
                <w:noProof/>
                <w:sz w:val="18"/>
                <w:szCs w:val="18"/>
              </w:rPr>
              <w:t>n Bergheim</w:t>
            </w:r>
          </w:p>
          <w:p w:rsidRPr="00176DBA" w:rsidR="002B1DF2" w:rsidP="23FE2F1B" w:rsidRDefault="002B1DF2" w14:paraId="5A4AE896" w14:textId="08162BF6">
            <w:pPr>
              <w:cnfStyle w:val="000000000000" w:firstRow="0" w:lastRow="0" w:firstColumn="0" w:lastColumn="0" w:oddVBand="0" w:evenVBand="0" w:oddHBand="0" w:evenHBand="0" w:firstRowFirstColumn="0" w:firstRowLastColumn="0" w:lastRowFirstColumn="0" w:lastRowLastColumn="0"/>
              <w:rPr>
                <w:noProof/>
                <w:sz w:val="18"/>
                <w:szCs w:val="18"/>
              </w:rPr>
            </w:pPr>
            <w:hyperlink r:id="Rdb7547c52b764ac6">
              <w:r w:rsidRPr="23FE2F1B" w:rsidR="5D9E726E">
                <w:rPr>
                  <w:rStyle w:val="Hyperlink"/>
                  <w:noProof/>
                  <w:sz w:val="18"/>
                  <w:szCs w:val="18"/>
                </w:rPr>
                <w:t>teeballcoaching@carinecats.com.au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3C1971" w:rsidP="23FE2F1B" w:rsidRDefault="002B1DF2" w14:paraId="06C9B6EF" w14:textId="7FE65B5C">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5D9E726E">
              <w:rPr>
                <w:noProof/>
                <w:sz w:val="18"/>
                <w:szCs w:val="18"/>
              </w:rPr>
              <w:t xml:space="preserve">Coaching assistance </w:t>
            </w:r>
            <w:r>
              <w:br/>
            </w:r>
            <w:r w:rsidRPr="23FE2F1B" w:rsidR="5D9E726E">
              <w:rPr>
                <w:noProof/>
                <w:sz w:val="18"/>
                <w:szCs w:val="18"/>
              </w:rPr>
              <w:t>and development</w:t>
            </w:r>
          </w:p>
        </w:tc>
      </w:tr>
      <w:tr w:rsidR="00176DBA" w:rsidTr="3952E688" w14:paraId="31828CD8"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3C1971" w:rsidP="23FE2F1B" w:rsidRDefault="003C1971" w14:paraId="1837EDE3" w14:textId="209ECC62">
            <w:pPr>
              <w:rPr>
                <w:noProof/>
                <w:sz w:val="18"/>
                <w:szCs w:val="18"/>
              </w:rPr>
            </w:pPr>
            <w:r w:rsidRPr="23FE2F1B" w:rsidR="21D2AC47">
              <w:rPr>
                <w:noProof/>
                <w:sz w:val="18"/>
                <w:szCs w:val="18"/>
              </w:rPr>
              <w:t>Umpires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3C1971" w:rsidP="23FE2F1B" w:rsidRDefault="002B1DF2" w14:paraId="2ED70C3A" w14:textId="77777777">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5D9E726E">
              <w:rPr>
                <w:noProof/>
                <w:sz w:val="18"/>
                <w:szCs w:val="18"/>
              </w:rPr>
              <w:t>Craig Padfield</w:t>
            </w:r>
          </w:p>
          <w:p w:rsidRPr="00176DBA" w:rsidR="002B1DF2" w:rsidP="23FE2F1B" w:rsidRDefault="002B1DF2" w14:paraId="34ADE70C" w14:textId="402EABC7">
            <w:pPr>
              <w:cnfStyle w:val="000000000000" w:firstRow="0" w:lastRow="0" w:firstColumn="0" w:lastColumn="0" w:oddVBand="0" w:evenVBand="0" w:oddHBand="0" w:evenHBand="0" w:firstRowFirstColumn="0" w:firstRowLastColumn="0" w:lastRowFirstColumn="0" w:lastRowLastColumn="0"/>
              <w:rPr>
                <w:noProof/>
                <w:sz w:val="18"/>
                <w:szCs w:val="18"/>
              </w:rPr>
            </w:pPr>
            <w:hyperlink r:id="R3ee196420c3842c0">
              <w:r w:rsidRPr="23FE2F1B" w:rsidR="5D9E726E">
                <w:rPr>
                  <w:rStyle w:val="Hyperlink"/>
                  <w:noProof/>
                  <w:sz w:val="18"/>
                  <w:szCs w:val="18"/>
                </w:rPr>
                <w:t>teeballumpiring@carinecats.com.au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3C1971" w:rsidP="23FE2F1B" w:rsidRDefault="00176DBA" w14:paraId="0E857913" w14:textId="30A9DF40">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 xml:space="preserve">Umpiring assistance </w:t>
            </w:r>
            <w:r>
              <w:br/>
            </w:r>
            <w:r w:rsidRPr="23FE2F1B" w:rsidR="0E4C29B3">
              <w:rPr>
                <w:noProof/>
                <w:sz w:val="18"/>
                <w:szCs w:val="18"/>
              </w:rPr>
              <w:t>and rules</w:t>
            </w:r>
          </w:p>
        </w:tc>
      </w:tr>
      <w:tr w:rsidR="3B5F420D" w:rsidTr="3952E688" w14:paraId="166CDD82">
        <w:trPr>
          <w:trHeight w:val="300"/>
        </w:trPr>
        <w:tc>
          <w:tcPr>
            <w:cnfStyle w:val="001000000000" w:firstRow="0" w:lastRow="0" w:firstColumn="1" w:lastColumn="0" w:oddVBand="0" w:evenVBand="0" w:oddHBand="0" w:evenHBand="0" w:firstRowFirstColumn="0" w:firstRowLastColumn="0" w:lastRowFirstColumn="0" w:lastRowLastColumn="0"/>
            <w:tcW w:w="1838" w:type="dxa"/>
            <w:tcMar/>
          </w:tcPr>
          <w:p w:rsidR="161E2310" w:rsidP="23FE2F1B" w:rsidRDefault="161E2310" w14:paraId="76C2CCBE" w14:textId="09715D3A">
            <w:pPr>
              <w:pStyle w:val="Normal"/>
              <w:rPr>
                <w:noProof/>
                <w:sz w:val="18"/>
                <w:szCs w:val="18"/>
              </w:rPr>
            </w:pPr>
            <w:r w:rsidRPr="23FE2F1B" w:rsidR="7C5C3EDE">
              <w:rPr>
                <w:noProof/>
                <w:sz w:val="18"/>
                <w:szCs w:val="18"/>
              </w:rPr>
              <w:t>Managers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161E2310" w:rsidP="23FE2F1B" w:rsidRDefault="161E2310" w14:paraId="612D0B58" w14:textId="1E4EC96F">
            <w:pPr>
              <w:pStyle w:val="Normal"/>
              <w:rPr>
                <w:noProof/>
                <w:sz w:val="18"/>
                <w:szCs w:val="18"/>
              </w:rPr>
            </w:pPr>
            <w:r w:rsidRPr="23FE2F1B" w:rsidR="7C5C3EDE">
              <w:rPr>
                <w:noProof/>
                <w:sz w:val="18"/>
                <w:szCs w:val="18"/>
              </w:rPr>
              <w:t>Lisa Winnett</w:t>
            </w:r>
          </w:p>
          <w:p w:rsidR="161E2310" w:rsidP="23FE2F1B" w:rsidRDefault="161E2310" w14:paraId="25E7CFCE" w14:textId="30F0E06A">
            <w:pPr>
              <w:pStyle w:val="Normal"/>
              <w:rPr>
                <w:noProof/>
                <w:sz w:val="18"/>
                <w:szCs w:val="18"/>
              </w:rPr>
            </w:pPr>
            <w:hyperlink r:id="Rd3053b6a718f48e0">
              <w:r w:rsidRPr="23FE2F1B" w:rsidR="7C5C3EDE">
                <w:rPr>
                  <w:rStyle w:val="Hyperlink"/>
                  <w:noProof/>
                  <w:sz w:val="18"/>
                  <w:szCs w:val="18"/>
                </w:rPr>
                <w:t>teeballmanagers@carinecats.com.au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3B5F420D" w:rsidP="23FE2F1B" w:rsidRDefault="3B5F420D" w14:paraId="6C3EFD55" w14:textId="69F10DB1">
            <w:pPr>
              <w:rPr>
                <w:noProof/>
                <w:sz w:val="18"/>
                <w:szCs w:val="18"/>
              </w:rPr>
            </w:pPr>
            <w:r w:rsidRPr="23FE2F1B" w:rsidR="2411BD18">
              <w:rPr>
                <w:noProof/>
                <w:sz w:val="18"/>
                <w:szCs w:val="18"/>
              </w:rPr>
              <w:t xml:space="preserve">Team Managers contact </w:t>
            </w:r>
            <w:r>
              <w:br/>
            </w:r>
          </w:p>
        </w:tc>
      </w:tr>
      <w:tr w:rsidR="00176DBA" w:rsidTr="3952E688" w14:paraId="7379FAED"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3C1971" w:rsidP="23FE2F1B" w:rsidRDefault="003C1971" w14:paraId="321A13C4" w14:textId="593AC19C">
            <w:pPr>
              <w:rPr>
                <w:noProof/>
                <w:sz w:val="18"/>
                <w:szCs w:val="18"/>
              </w:rPr>
            </w:pPr>
            <w:r w:rsidRPr="23FE2F1B" w:rsidR="21D2AC47">
              <w:rPr>
                <w:noProof/>
                <w:sz w:val="18"/>
                <w:szCs w:val="18"/>
              </w:rPr>
              <w:t>Uniforms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24347EE5" w:rsidP="23FE2F1B" w:rsidRDefault="24347EE5" w14:paraId="04B7D661" w14:textId="7009FD59">
            <w:pPr>
              <w:pStyle w:val="Normal"/>
              <w:suppressLineNumbers w:val="0"/>
              <w:bidi w:val="0"/>
              <w:spacing w:before="0" w:beforeAutospacing="off" w:after="0" w:afterAutospacing="off" w:line="240" w:lineRule="auto"/>
              <w:ind w:left="0" w:right="0"/>
              <w:jc w:val="left"/>
              <w:rPr>
                <w:noProof/>
                <w:sz w:val="18"/>
                <w:szCs w:val="18"/>
              </w:rPr>
            </w:pPr>
            <w:r w:rsidRPr="23FE2F1B" w:rsidR="1D80F376">
              <w:rPr>
                <w:noProof/>
                <w:sz w:val="18"/>
                <w:szCs w:val="18"/>
              </w:rPr>
              <w:t>Lauren Knowles</w:t>
            </w:r>
          </w:p>
          <w:p w:rsidRPr="00176DBA" w:rsidR="002B1DF2" w:rsidP="23FE2F1B" w:rsidRDefault="002B1DF2" w14:paraId="2D751A46" w14:textId="7891786F">
            <w:pPr>
              <w:cnfStyle w:val="000000000000" w:firstRow="0" w:lastRow="0" w:firstColumn="0" w:lastColumn="0" w:oddVBand="0" w:evenVBand="0" w:oddHBand="0" w:evenHBand="0" w:firstRowFirstColumn="0" w:firstRowLastColumn="0" w:lastRowFirstColumn="0" w:lastRowLastColumn="0"/>
              <w:rPr>
                <w:noProof/>
                <w:sz w:val="18"/>
                <w:szCs w:val="18"/>
              </w:rPr>
            </w:pPr>
            <w:hyperlink r:id="R1958107900744035">
              <w:r w:rsidRPr="23FE2F1B" w:rsidR="5D9E726E">
                <w:rPr>
                  <w:rStyle w:val="Hyperlink"/>
                  <w:noProof/>
                  <w:sz w:val="18"/>
                  <w:szCs w:val="18"/>
                </w:rPr>
                <w:t>teeballuniforms@carinecats.com.au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3C1971" w:rsidP="23FE2F1B" w:rsidRDefault="00176DBA" w14:paraId="007DC1A1" w14:textId="2E05D42F">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 xml:space="preserve">Uniform distribution </w:t>
            </w:r>
            <w:r>
              <w:br/>
            </w:r>
            <w:r w:rsidRPr="23FE2F1B" w:rsidR="0E4C29B3">
              <w:rPr>
                <w:noProof/>
                <w:sz w:val="18"/>
                <w:szCs w:val="18"/>
              </w:rPr>
              <w:t>and condition</w:t>
            </w:r>
          </w:p>
        </w:tc>
      </w:tr>
      <w:tr w:rsidR="00176DBA" w:rsidTr="3952E688" w14:paraId="53A11940"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3C1971" w:rsidP="23FE2F1B" w:rsidRDefault="002B1DF2" w14:paraId="709FD557" w14:textId="6E529D2D">
            <w:pPr>
              <w:rPr>
                <w:noProof/>
                <w:sz w:val="18"/>
                <w:szCs w:val="18"/>
              </w:rPr>
            </w:pPr>
            <w:r w:rsidRPr="23FE2F1B" w:rsidR="5D9E726E">
              <w:rPr>
                <w:noProof/>
                <w:sz w:val="18"/>
                <w:szCs w:val="18"/>
              </w:rPr>
              <w:t>Merchandise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2162CBBC" w:rsidP="23FE2F1B" w:rsidRDefault="2162CBBC" w14:paraId="69445384" w14:textId="3395D772">
            <w:pPr>
              <w:rPr>
                <w:noProof/>
                <w:sz w:val="18"/>
                <w:szCs w:val="18"/>
              </w:rPr>
            </w:pPr>
            <w:r w:rsidRPr="3952E688" w:rsidR="722F24AC">
              <w:rPr>
                <w:noProof/>
                <w:sz w:val="18"/>
                <w:szCs w:val="18"/>
              </w:rPr>
              <w:t>Renee</w:t>
            </w:r>
            <w:r w:rsidRPr="3952E688" w:rsidR="03AD0191">
              <w:rPr>
                <w:noProof/>
                <w:sz w:val="18"/>
                <w:szCs w:val="18"/>
              </w:rPr>
              <w:t xml:space="preserve"> </w:t>
            </w:r>
            <w:r w:rsidRPr="3952E688" w:rsidR="722F24AC">
              <w:rPr>
                <w:noProof/>
                <w:sz w:val="18"/>
                <w:szCs w:val="18"/>
              </w:rPr>
              <w:t xml:space="preserve"> &amp; Deb</w:t>
            </w:r>
            <w:r w:rsidRPr="3952E688" w:rsidR="0B389897">
              <w:rPr>
                <w:noProof/>
                <w:sz w:val="18"/>
                <w:szCs w:val="18"/>
              </w:rPr>
              <w:t>bie Grey</w:t>
            </w:r>
          </w:p>
          <w:p w:rsidRPr="00176DBA" w:rsidR="002B1DF2" w:rsidP="23FE2F1B" w:rsidRDefault="002B1DF2" w14:paraId="3EC865F0" w14:textId="607BC700">
            <w:pPr>
              <w:cnfStyle w:val="000000000000" w:firstRow="0" w:lastRow="0" w:firstColumn="0" w:lastColumn="0" w:oddVBand="0" w:evenVBand="0" w:oddHBand="0" w:evenHBand="0" w:firstRowFirstColumn="0" w:firstRowLastColumn="0" w:lastRowFirstColumn="0" w:lastRowLastColumn="0"/>
              <w:rPr>
                <w:noProof/>
                <w:sz w:val="18"/>
                <w:szCs w:val="18"/>
              </w:rPr>
            </w:pPr>
            <w:hyperlink r:id="R3b7db2ea2f574b5a">
              <w:r w:rsidRPr="23FE2F1B" w:rsidR="5D9E726E">
                <w:rPr>
                  <w:rStyle w:val="Hyperlink"/>
                  <w:noProof/>
                  <w:sz w:val="18"/>
                  <w:szCs w:val="18"/>
                </w:rPr>
                <w:t>teeballmerch@carinecats.com.au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3C1971" w:rsidP="23FE2F1B" w:rsidRDefault="00176DBA" w14:paraId="28FB816E" w14:textId="617957B0">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Team photos</w:t>
            </w:r>
            <w:r w:rsidRPr="23FE2F1B" w:rsidR="5AD1E344">
              <w:rPr>
                <w:noProof/>
                <w:sz w:val="18"/>
                <w:szCs w:val="18"/>
              </w:rPr>
              <w:t>,</w:t>
            </w:r>
            <w:r w:rsidRPr="23FE2F1B" w:rsidR="0E4C29B3">
              <w:rPr>
                <w:noProof/>
                <w:sz w:val="18"/>
                <w:szCs w:val="18"/>
              </w:rPr>
              <w:t xml:space="preserve"> trophy coordination</w:t>
            </w:r>
            <w:r w:rsidRPr="23FE2F1B" w:rsidR="5AD1E344">
              <w:rPr>
                <w:noProof/>
                <w:sz w:val="18"/>
                <w:szCs w:val="18"/>
              </w:rPr>
              <w:t xml:space="preserve"> and</w:t>
            </w:r>
            <w:r w:rsidRPr="23FE2F1B" w:rsidR="0E4C29B3">
              <w:rPr>
                <w:noProof/>
                <w:sz w:val="18"/>
                <w:szCs w:val="18"/>
              </w:rPr>
              <w:t xml:space="preserve"> merchandise</w:t>
            </w:r>
          </w:p>
        </w:tc>
      </w:tr>
      <w:tr w:rsidR="00176DBA" w:rsidTr="3952E688" w14:paraId="003EBA2C"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2B1DF2" w:rsidP="23FE2F1B" w:rsidRDefault="002B1DF2" w14:paraId="6AD8DD95" w14:textId="4182BC02">
            <w:pPr>
              <w:rPr>
                <w:noProof/>
                <w:sz w:val="18"/>
                <w:szCs w:val="18"/>
              </w:rPr>
            </w:pPr>
            <w:r w:rsidRPr="23FE2F1B" w:rsidR="5D9E726E">
              <w:rPr>
                <w:noProof/>
                <w:sz w:val="18"/>
                <w:szCs w:val="18"/>
              </w:rPr>
              <w:t>States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209F7FA5" w:rsidP="23FE2F1B" w:rsidRDefault="209F7FA5" w14:paraId="4CCFE20E" w14:textId="7C537844">
            <w:pPr>
              <w:pStyle w:val="Normal"/>
              <w:suppressLineNumbers w:val="0"/>
              <w:bidi w:val="0"/>
              <w:spacing w:before="0" w:beforeAutospacing="off" w:after="0" w:afterAutospacing="off" w:line="240" w:lineRule="auto"/>
              <w:ind w:left="0" w:right="0"/>
              <w:jc w:val="left"/>
              <w:rPr>
                <w:i w:val="1"/>
                <w:iCs w:val="1"/>
                <w:noProof/>
                <w:sz w:val="18"/>
                <w:szCs w:val="18"/>
              </w:rPr>
            </w:pPr>
            <w:r w:rsidRPr="23FE2F1B" w:rsidR="52B25FD7">
              <w:rPr>
                <w:i w:val="1"/>
                <w:iCs w:val="1"/>
                <w:noProof/>
                <w:sz w:val="18"/>
                <w:szCs w:val="18"/>
              </w:rPr>
              <w:t>Currently Vacant</w:t>
            </w:r>
          </w:p>
          <w:p w:rsidRPr="00176DBA" w:rsidR="002B1DF2" w:rsidP="23FE2F1B" w:rsidRDefault="002B1DF2" w14:paraId="1CB994A4" w14:textId="31A1AF11">
            <w:pPr>
              <w:cnfStyle w:val="000000000000" w:firstRow="0" w:lastRow="0" w:firstColumn="0" w:lastColumn="0" w:oddVBand="0" w:evenVBand="0" w:oddHBand="0" w:evenHBand="0" w:firstRowFirstColumn="0" w:firstRowLastColumn="0" w:lastRowFirstColumn="0" w:lastRowLastColumn="0"/>
              <w:rPr>
                <w:noProof/>
                <w:sz w:val="18"/>
                <w:szCs w:val="18"/>
              </w:rPr>
            </w:pPr>
            <w:hyperlink r:id="R725df23b19e54575">
              <w:r w:rsidRPr="23FE2F1B" w:rsidR="5D9E726E">
                <w:rPr>
                  <w:rStyle w:val="Hyperlink"/>
                  <w:noProof/>
                  <w:sz w:val="18"/>
                  <w:szCs w:val="18"/>
                </w:rPr>
                <w:t>teeballstates@carinecats.com.au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2B1DF2" w:rsidP="23FE2F1B" w:rsidRDefault="00176DBA" w14:paraId="168826A1" w14:textId="076B26AB">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Inter-club competitions and State Championships</w:t>
            </w:r>
          </w:p>
        </w:tc>
      </w:tr>
      <w:tr w:rsidR="00176DBA" w:rsidTr="3952E688" w14:paraId="0B9FE604"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2B1DF2" w:rsidP="23FE2F1B" w:rsidRDefault="002B1DF2" w14:paraId="7591839E" w14:textId="50B0A38F">
            <w:pPr>
              <w:rPr>
                <w:noProof/>
                <w:sz w:val="18"/>
                <w:szCs w:val="18"/>
              </w:rPr>
            </w:pPr>
            <w:r w:rsidRPr="23FE2F1B" w:rsidR="5D9E726E">
              <w:rPr>
                <w:noProof/>
                <w:sz w:val="18"/>
                <w:szCs w:val="18"/>
              </w:rPr>
              <w:t>Property Officer</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2B1DF2" w:rsidP="23FE2F1B" w:rsidRDefault="002B1DF2" w14:paraId="6A734187" w14:textId="6E5F346D">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485E51E8">
              <w:rPr>
                <w:noProof/>
                <w:sz w:val="18"/>
                <w:szCs w:val="18"/>
              </w:rPr>
              <w:t xml:space="preserve">Dave Thair/ Ryan Tooher </w:t>
            </w:r>
            <w:hyperlink r:id="Rb3ed6a764d0d4f9e">
              <w:r w:rsidRPr="23FE2F1B" w:rsidR="5D9E726E">
                <w:rPr>
                  <w:rStyle w:val="Hyperlink"/>
                  <w:noProof/>
                  <w:sz w:val="18"/>
                  <w:szCs w:val="18"/>
                </w:rPr>
                <w:t>teeballproperty@carinecats.com.au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2B1DF2" w:rsidP="23FE2F1B" w:rsidRDefault="00176DBA" w14:paraId="62A5BF11" w14:textId="4C33BC92">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 xml:space="preserve">Equipment condition </w:t>
            </w:r>
            <w:r>
              <w:br/>
            </w:r>
            <w:r w:rsidRPr="23FE2F1B" w:rsidR="0E4C29B3">
              <w:rPr>
                <w:noProof/>
                <w:sz w:val="18"/>
                <w:szCs w:val="18"/>
              </w:rPr>
              <w:t>and repair</w:t>
            </w:r>
          </w:p>
        </w:tc>
      </w:tr>
      <w:tr w:rsidR="00176DBA" w:rsidTr="3952E688" w14:paraId="135DBA57"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2B1DF2" w:rsidP="23FE2F1B" w:rsidRDefault="002B1DF2" w14:paraId="75836AFC" w14:textId="0D4269AB">
            <w:pPr>
              <w:rPr>
                <w:noProof/>
                <w:sz w:val="18"/>
                <w:szCs w:val="18"/>
              </w:rPr>
            </w:pPr>
            <w:r w:rsidRPr="23FE2F1B" w:rsidR="5D9E726E">
              <w:rPr>
                <w:noProof/>
                <w:sz w:val="18"/>
                <w:szCs w:val="18"/>
              </w:rPr>
              <w:t>Sponsorship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2B1DF2" w:rsidP="23FE2F1B" w:rsidRDefault="002B1DF2" w14:paraId="07B4817D" w14:textId="7550EB30">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1577CA5B">
              <w:rPr>
                <w:noProof/>
                <w:sz w:val="18"/>
                <w:szCs w:val="18"/>
              </w:rPr>
              <w:t>Cliff Oat</w:t>
            </w:r>
            <w:r w:rsidRPr="23FE2F1B" w:rsidR="2936B4D9">
              <w:rPr>
                <w:noProof/>
                <w:sz w:val="18"/>
                <w:szCs w:val="18"/>
              </w:rPr>
              <w:t>s</w:t>
            </w:r>
          </w:p>
          <w:p w:rsidRPr="00176DBA" w:rsidR="002B1DF2" w:rsidP="23FE2F1B" w:rsidRDefault="002B1DF2" w14:paraId="4DAC2D19" w14:textId="55263196">
            <w:pPr>
              <w:cnfStyle w:val="000000000000" w:firstRow="0" w:lastRow="0" w:firstColumn="0" w:lastColumn="0" w:oddVBand="0" w:evenVBand="0" w:oddHBand="0" w:evenHBand="0" w:firstRowFirstColumn="0" w:firstRowLastColumn="0" w:lastRowFirstColumn="0" w:lastRowLastColumn="0"/>
              <w:rPr>
                <w:noProof/>
                <w:sz w:val="18"/>
                <w:szCs w:val="18"/>
              </w:rPr>
            </w:pPr>
            <w:hyperlink r:id="R6a2b80543a8e4d75">
              <w:r w:rsidRPr="23FE2F1B" w:rsidR="5D9E726E">
                <w:rPr>
                  <w:rStyle w:val="Hyperlink"/>
                  <w:noProof/>
                  <w:sz w:val="18"/>
                  <w:szCs w:val="18"/>
                </w:rPr>
                <w:t>teeballsponsorship@carinecats.com.au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2B1DF2" w:rsidP="23FE2F1B" w:rsidRDefault="00176DBA" w14:paraId="614AF31E" w14:textId="77D6047A">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 xml:space="preserve">New and existing </w:t>
            </w:r>
            <w:r>
              <w:br/>
            </w:r>
            <w:r w:rsidRPr="23FE2F1B" w:rsidR="0E4C29B3">
              <w:rPr>
                <w:noProof/>
                <w:sz w:val="18"/>
                <w:szCs w:val="18"/>
              </w:rPr>
              <w:t>sponsorship</w:t>
            </w:r>
          </w:p>
        </w:tc>
      </w:tr>
      <w:tr w:rsidR="00176DBA" w:rsidTr="3952E688" w14:paraId="4B135C3D"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2B1DF2" w:rsidP="23FE2F1B" w:rsidRDefault="002B1DF2" w14:paraId="74D74584" w14:textId="61522835">
            <w:pPr>
              <w:rPr>
                <w:noProof/>
                <w:sz w:val="18"/>
                <w:szCs w:val="18"/>
              </w:rPr>
            </w:pPr>
            <w:r w:rsidRPr="23FE2F1B" w:rsidR="5D9E726E">
              <w:rPr>
                <w:noProof/>
                <w:sz w:val="18"/>
                <w:szCs w:val="18"/>
              </w:rPr>
              <w:t>Media Coordinator</w:t>
            </w:r>
          </w:p>
        </w:tc>
        <w:tc>
          <w:tcPr>
            <w:cnfStyle w:val="000000000000" w:firstRow="0" w:lastRow="0" w:firstColumn="0" w:lastColumn="0" w:oddVBand="0" w:evenVBand="0" w:oddHBand="0" w:evenHBand="0" w:firstRowFirstColumn="0" w:firstRowLastColumn="0" w:lastRowFirstColumn="0" w:lastRowLastColumn="0"/>
            <w:tcW w:w="4678" w:type="dxa"/>
            <w:tcMar/>
          </w:tcPr>
          <w:p w:rsidR="7612F02A" w:rsidP="23FE2F1B" w:rsidRDefault="7612F02A" w14:paraId="0CC71D68" w14:textId="1A7CEA02">
            <w:pPr>
              <w:pStyle w:val="Normal"/>
              <w:suppressLineNumbers w:val="0"/>
              <w:bidi w:val="0"/>
              <w:spacing w:before="0" w:beforeAutospacing="off" w:after="0" w:afterAutospacing="off" w:line="240" w:lineRule="auto"/>
              <w:ind w:left="0" w:right="0"/>
              <w:jc w:val="left"/>
              <w:rPr>
                <w:i w:val="1"/>
                <w:iCs w:val="1"/>
                <w:noProof/>
                <w:sz w:val="18"/>
                <w:szCs w:val="18"/>
              </w:rPr>
            </w:pPr>
            <w:r w:rsidRPr="23FE2F1B" w:rsidR="6AE53728">
              <w:rPr>
                <w:i w:val="1"/>
                <w:iCs w:val="1"/>
                <w:noProof/>
                <w:sz w:val="18"/>
                <w:szCs w:val="18"/>
              </w:rPr>
              <w:t>Currently Vacant</w:t>
            </w:r>
          </w:p>
          <w:p w:rsidRPr="00176DBA" w:rsidR="002B1DF2" w:rsidP="23FE2F1B" w:rsidRDefault="002B1DF2" w14:paraId="0192E0BA" w14:textId="7B2A3535">
            <w:pPr>
              <w:cnfStyle w:val="000000000000" w:firstRow="0" w:lastRow="0" w:firstColumn="0" w:lastColumn="0" w:oddVBand="0" w:evenVBand="0" w:oddHBand="0" w:evenHBand="0" w:firstRowFirstColumn="0" w:firstRowLastColumn="0" w:lastRowFirstColumn="0" w:lastRowLastColumn="0"/>
              <w:rPr>
                <w:noProof/>
                <w:sz w:val="18"/>
                <w:szCs w:val="18"/>
              </w:rPr>
            </w:pPr>
            <w:hyperlink r:id="Ra205071348a64285">
              <w:r w:rsidRPr="23FE2F1B" w:rsidR="5D9E726E">
                <w:rPr>
                  <w:rStyle w:val="Hyperlink"/>
                  <w:noProof/>
                  <w:sz w:val="18"/>
                  <w:szCs w:val="18"/>
                </w:rPr>
                <w:t>teeballmedia@carinecats.com.au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2B1DF2" w:rsidP="23FE2F1B" w:rsidRDefault="00176DBA" w14:paraId="7AC3F823" w14:textId="1A8BAC9F">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Social media (Facebook and Instagram)</w:t>
            </w:r>
          </w:p>
        </w:tc>
      </w:tr>
      <w:tr w:rsidR="00176DBA" w:rsidTr="3952E688" w14:paraId="62010538" w14:textId="77777777">
        <w:tc>
          <w:tcPr>
            <w:cnfStyle w:val="001000000000" w:firstRow="0" w:lastRow="0" w:firstColumn="1" w:lastColumn="0" w:oddVBand="0" w:evenVBand="0" w:oddHBand="0" w:evenHBand="0" w:firstRowFirstColumn="0" w:firstRowLastColumn="0" w:lastRowFirstColumn="0" w:lastRowLastColumn="0"/>
            <w:tcW w:w="1838" w:type="dxa"/>
            <w:tcMar/>
          </w:tcPr>
          <w:p w:rsidRPr="0037369F" w:rsidR="002B1DF2" w:rsidP="23FE2F1B" w:rsidRDefault="002B1DF2" w14:paraId="58C4C97B" w14:textId="1A424AC7">
            <w:pPr>
              <w:rPr>
                <w:noProof/>
                <w:sz w:val="18"/>
                <w:szCs w:val="18"/>
              </w:rPr>
            </w:pPr>
            <w:r w:rsidRPr="23FE2F1B" w:rsidR="5D9E726E">
              <w:rPr>
                <w:noProof/>
                <w:sz w:val="18"/>
                <w:szCs w:val="18"/>
              </w:rPr>
              <w:t>TBAWA Representative</w:t>
            </w:r>
          </w:p>
        </w:tc>
        <w:tc>
          <w:tcPr>
            <w:cnfStyle w:val="000000000000" w:firstRow="0" w:lastRow="0" w:firstColumn="0" w:lastColumn="0" w:oddVBand="0" w:evenVBand="0" w:oddHBand="0" w:evenHBand="0" w:firstRowFirstColumn="0" w:firstRowLastColumn="0" w:lastRowFirstColumn="0" w:lastRowLastColumn="0"/>
            <w:tcW w:w="4678" w:type="dxa"/>
            <w:tcMar/>
          </w:tcPr>
          <w:p w:rsidRPr="00176DBA" w:rsidR="002B1DF2" w:rsidP="23FE2F1B" w:rsidRDefault="002B1DF2" w14:paraId="152A3FD8" w14:textId="7D5A01B9">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217E1DE1">
              <w:rPr>
                <w:noProof/>
                <w:sz w:val="18"/>
                <w:szCs w:val="18"/>
              </w:rPr>
              <w:t>Dave Thair</w:t>
            </w:r>
          </w:p>
          <w:p w:rsidRPr="00176DBA" w:rsidR="002B1DF2" w:rsidP="23FE2F1B" w:rsidRDefault="002B1DF2" w14:paraId="1072661A" w14:textId="176BB181">
            <w:pPr>
              <w:cnfStyle w:val="000000000000" w:firstRow="0" w:lastRow="0" w:firstColumn="0" w:lastColumn="0" w:oddVBand="0" w:evenVBand="0" w:oddHBand="0" w:evenHBand="0" w:firstRowFirstColumn="0" w:firstRowLastColumn="0" w:lastRowFirstColumn="0" w:lastRowLastColumn="0"/>
              <w:rPr>
                <w:noProof/>
                <w:sz w:val="18"/>
                <w:szCs w:val="18"/>
              </w:rPr>
            </w:pPr>
            <w:hyperlink r:id="R730b7c7e44d340ee">
              <w:r w:rsidRPr="23FE2F1B" w:rsidR="5D9E726E">
                <w:rPr>
                  <w:rStyle w:val="Hyperlink"/>
                  <w:noProof/>
                  <w:sz w:val="18"/>
                  <w:szCs w:val="18"/>
                </w:rPr>
                <w:t>tbawarepresentative@carinecats.com.au</w:t>
              </w:r>
            </w:hyperlink>
          </w:p>
        </w:tc>
        <w:tc>
          <w:tcPr>
            <w:cnfStyle w:val="000000000000" w:firstRow="0" w:lastRow="0" w:firstColumn="0" w:lastColumn="0" w:oddVBand="0" w:evenVBand="0" w:oddHBand="0" w:evenHBand="0" w:firstRowFirstColumn="0" w:firstRowLastColumn="0" w:lastRowFirstColumn="0" w:lastRowLastColumn="0"/>
            <w:tcW w:w="3410" w:type="dxa"/>
            <w:tcMar/>
          </w:tcPr>
          <w:p w:rsidRPr="00176DBA" w:rsidR="002B1DF2" w:rsidP="23FE2F1B" w:rsidRDefault="00176DBA" w14:paraId="0FC3B4F0" w14:textId="7A28EB11">
            <w:pPr>
              <w:cnfStyle w:val="000000000000" w:firstRow="0" w:lastRow="0" w:firstColumn="0" w:lastColumn="0" w:oddVBand="0" w:evenVBand="0" w:oddHBand="0" w:evenHBand="0" w:firstRowFirstColumn="0" w:firstRowLastColumn="0" w:lastRowFirstColumn="0" w:lastRowLastColumn="0"/>
              <w:rPr>
                <w:noProof/>
                <w:sz w:val="18"/>
                <w:szCs w:val="18"/>
              </w:rPr>
            </w:pPr>
            <w:r w:rsidRPr="23FE2F1B" w:rsidR="0E4C29B3">
              <w:rPr>
                <w:noProof/>
                <w:sz w:val="18"/>
                <w:szCs w:val="18"/>
              </w:rPr>
              <w:t>TBAWA queries</w:t>
            </w:r>
          </w:p>
        </w:tc>
      </w:tr>
    </w:tbl>
    <w:p w:rsidRPr="0037369F" w:rsidR="001E3FBB" w:rsidP="0004478D" w:rsidRDefault="001E3FBB" w14:paraId="71D8595B" w14:textId="225F788B">
      <w:pPr>
        <w:jc w:val="center"/>
        <w:rPr>
          <w:noProof/>
          <w:sz w:val="24"/>
          <w:szCs w:val="24"/>
        </w:rPr>
      </w:pPr>
      <w:r w:rsidRPr="23FE2F1B" w:rsidR="415F85A9">
        <w:rPr>
          <w:noProof/>
          <w:sz w:val="24"/>
          <w:szCs w:val="24"/>
        </w:rPr>
        <w:t>If you are interested in joining the committee</w:t>
      </w:r>
      <w:r w:rsidRPr="23FE2F1B" w:rsidR="07BDBB9E">
        <w:rPr>
          <w:noProof/>
          <w:sz w:val="24"/>
          <w:szCs w:val="24"/>
        </w:rPr>
        <w:t xml:space="preserve">, we are always looking for </w:t>
      </w:r>
      <w:r w:rsidRPr="23FE2F1B" w:rsidR="0E4C29B3">
        <w:rPr>
          <w:noProof/>
          <w:sz w:val="24"/>
          <w:szCs w:val="24"/>
        </w:rPr>
        <w:t>new members, either in a role or as a general member</w:t>
      </w:r>
      <w:r w:rsidRPr="23FE2F1B" w:rsidR="07BDBB9E">
        <w:rPr>
          <w:noProof/>
          <w:sz w:val="24"/>
          <w:szCs w:val="24"/>
        </w:rPr>
        <w:t>!</w:t>
      </w:r>
      <w:r w:rsidRPr="23FE2F1B" w:rsidR="0E4C29B3">
        <w:rPr>
          <w:noProof/>
          <w:sz w:val="24"/>
          <w:szCs w:val="24"/>
        </w:rPr>
        <w:t xml:space="preserve"> Contact our Chairperson for more</w:t>
      </w:r>
      <w:r w:rsidRPr="23FE2F1B" w:rsidR="41F8C09D">
        <w:rPr>
          <w:noProof/>
          <w:sz w:val="24"/>
          <w:szCs w:val="24"/>
        </w:rPr>
        <w:t xml:space="preserve"> information</w:t>
      </w:r>
      <w:r w:rsidRPr="23FE2F1B" w:rsidR="0E4C29B3">
        <w:rPr>
          <w:noProof/>
          <w:sz w:val="24"/>
          <w:szCs w:val="24"/>
        </w:rPr>
        <w:t>.</w:t>
      </w:r>
    </w:p>
    <w:p w:rsidR="23FE2F1B" w:rsidRDefault="23FE2F1B" w14:paraId="5D32D271" w14:textId="4E9AE400"/>
    <w:tbl>
      <w:tblPr>
        <w:tblpPr w:leftFromText="180" w:rightFromText="180" w:vertAnchor="page" w:horzAnchor="margin" w:tblpY="877"/>
        <w:tblW w:w="0" w:type="auto"/>
        <w:tblBorders>
          <w:top w:val="single" w:color="00A3E1" w:themeColor="accent1" w:sz="8" w:space="0"/>
          <w:left w:val="single" w:color="00A3E1" w:themeColor="accent1" w:sz="8" w:space="0"/>
          <w:bottom w:val="single" w:color="00A3E1" w:themeColor="accent1" w:sz="8" w:space="0"/>
          <w:right w:val="single" w:color="00A3E1" w:themeColor="accent1" w:sz="8" w:space="0"/>
          <w:insideH w:val="single" w:color="00A3E1" w:themeColor="accent1" w:sz="8" w:space="0"/>
          <w:insideV w:val="single" w:color="00A3E1" w:themeColor="accent1" w:sz="8" w:space="0"/>
        </w:tblBorders>
        <w:tblLook w:val="0000" w:firstRow="0" w:lastRow="0" w:firstColumn="0" w:lastColumn="0" w:noHBand="0" w:noVBand="0"/>
      </w:tblPr>
      <w:tblGrid>
        <w:gridCol w:w="4925"/>
      </w:tblGrid>
      <w:tr w:rsidR="004F2231" w:rsidTr="248437AB" w14:paraId="586B0F6B" w14:textId="77777777">
        <w:trPr>
          <w:trHeight w:val="300"/>
        </w:trPr>
        <w:tc>
          <w:tcPr>
            <w:tcW w:w="4925" w:type="dxa"/>
            <w:tcBorders>
              <w:top w:val="nil"/>
              <w:left w:val="nil"/>
              <w:bottom w:val="nil"/>
              <w:right w:val="nil"/>
            </w:tcBorders>
            <w:tcMar/>
            <w:vAlign w:val="center"/>
          </w:tcPr>
          <w:p w:rsidRPr="00D63D63" w:rsidR="004F2231" w:rsidP="00D63D63" w:rsidRDefault="0020706E" w14:paraId="61C4DD4F" w14:textId="21A40A0D">
            <w:pPr>
              <w:pStyle w:val="Heading1"/>
              <w:framePr w:hSpace="0" w:wrap="auto" w:hAnchor="text" w:vAnchor="margin" w:yAlign="inline"/>
            </w:pPr>
            <w:r>
              <w:rPr>
                <w:noProof/>
              </w:rPr>
              <w:fldChar w:fldCharType="begin"/>
            </w:r>
            <w:r>
              <w:rPr>
                <w:noProof/>
              </w:rPr>
              <w:instrText xml:space="preserve"> TOC \o "1-2" \h \z \u </w:instrText>
            </w:r>
            <w:r>
              <w:rPr>
                <w:noProof/>
              </w:rPr>
              <w:fldChar w:fldCharType="separate"/>
            </w:r>
            <w:r>
              <w:rPr>
                <w:noProof/>
              </w:rPr>
              <w:fldChar w:fldCharType="end"/>
            </w:r>
            <w:bookmarkStart w:name="_Toc111028843" w:id="3"/>
            <w:r w:rsidR="00176DBA">
              <w:t>INTRODUCTION</w:t>
            </w:r>
            <w:bookmarkEnd w:id="3"/>
          </w:p>
        </w:tc>
      </w:tr>
    </w:tbl>
    <w:p w:rsidRPr="004F652F" w:rsidR="004F652F" w:rsidP="3B5F420D" w:rsidRDefault="00176DBA" w14:paraId="119E6BE0" w14:textId="6980FC95">
      <w:pPr>
        <w:widowControl w:val="0"/>
        <w:jc w:val="both"/>
        <w:rPr>
          <w:rFonts w:ascii="Calibri" w:hAnsi="Calibri" w:eastAsia="NeuzeitGro" w:cs="Calibri"/>
          <w:sz w:val="24"/>
          <w:szCs w:val="24"/>
        </w:rPr>
      </w:pPr>
      <w:r w:rsidRPr="23FE2F1B" w:rsidR="0E4C29B3">
        <w:rPr>
          <w:rFonts w:ascii="Calibri" w:hAnsi="Calibri" w:eastAsia="NeuzeitGro" w:cs="Calibri"/>
          <w:sz w:val="24"/>
          <w:szCs w:val="24"/>
        </w:rPr>
        <w:t xml:space="preserve">Welcome to another </w:t>
      </w:r>
      <w:r w:rsidRPr="23FE2F1B" w:rsidR="0E4C29B3">
        <w:rPr>
          <w:rFonts w:ascii="Calibri" w:hAnsi="Calibri" w:eastAsia="NeuzeitGro" w:cs="Calibri"/>
          <w:sz w:val="24"/>
          <w:szCs w:val="24"/>
        </w:rPr>
        <w:t>Teeball</w:t>
      </w:r>
      <w:r w:rsidRPr="23FE2F1B" w:rsidR="0E4C29B3">
        <w:rPr>
          <w:rFonts w:ascii="Calibri" w:hAnsi="Calibri" w:eastAsia="NeuzeitGro" w:cs="Calibri"/>
          <w:sz w:val="24"/>
          <w:szCs w:val="24"/>
        </w:rPr>
        <w:t xml:space="preserve"> season and thank you for taking on the role of Manager.</w:t>
      </w:r>
      <w:r w:rsidRPr="23FE2F1B" w:rsidR="55736764">
        <w:rPr>
          <w:rFonts w:ascii="Calibri" w:hAnsi="Calibri" w:eastAsia="NeuzeitGro" w:cs="Calibri"/>
          <w:sz w:val="24"/>
          <w:szCs w:val="24"/>
        </w:rPr>
        <w:t xml:space="preserve"> </w:t>
      </w:r>
      <w:r w:rsidRPr="23FE2F1B" w:rsidR="55736764">
        <w:rPr>
          <w:sz w:val="24"/>
          <w:szCs w:val="24"/>
        </w:rPr>
        <w:t xml:space="preserve">The Team Manager </w:t>
      </w:r>
      <w:r w:rsidRPr="23FE2F1B" w:rsidR="55736764">
        <w:rPr>
          <w:sz w:val="24"/>
          <w:szCs w:val="24"/>
        </w:rPr>
        <w:t>is responsible for</w:t>
      </w:r>
      <w:r w:rsidRPr="23FE2F1B" w:rsidR="55736764">
        <w:rPr>
          <w:sz w:val="24"/>
          <w:szCs w:val="24"/>
        </w:rPr>
        <w:t xml:space="preserve"> </w:t>
      </w:r>
      <w:r w:rsidRPr="23FE2F1B" w:rsidR="304A0FBE">
        <w:rPr>
          <w:sz w:val="24"/>
          <w:szCs w:val="24"/>
        </w:rPr>
        <w:t>communicating</w:t>
      </w:r>
      <w:r w:rsidRPr="23FE2F1B" w:rsidR="55736764">
        <w:rPr>
          <w:sz w:val="24"/>
          <w:szCs w:val="24"/>
        </w:rPr>
        <w:t xml:space="preserve"> between all members of the team, </w:t>
      </w:r>
      <w:r w:rsidRPr="23FE2F1B" w:rsidR="55736764">
        <w:rPr>
          <w:sz w:val="24"/>
          <w:szCs w:val="24"/>
        </w:rPr>
        <w:t>and</w:t>
      </w:r>
      <w:r w:rsidRPr="23FE2F1B" w:rsidR="5AF756A2">
        <w:rPr>
          <w:sz w:val="24"/>
          <w:szCs w:val="24"/>
        </w:rPr>
        <w:t xml:space="preserve"> </w:t>
      </w:r>
      <w:r w:rsidRPr="23FE2F1B" w:rsidR="55736764">
        <w:rPr>
          <w:sz w:val="24"/>
          <w:szCs w:val="24"/>
        </w:rPr>
        <w:t xml:space="preserve">between the team and </w:t>
      </w:r>
      <w:r w:rsidRPr="23FE2F1B" w:rsidR="55736764">
        <w:rPr>
          <w:sz w:val="24"/>
          <w:szCs w:val="24"/>
        </w:rPr>
        <w:t>Teeball</w:t>
      </w:r>
      <w:r w:rsidRPr="23FE2F1B" w:rsidR="55736764">
        <w:rPr>
          <w:sz w:val="24"/>
          <w:szCs w:val="24"/>
        </w:rPr>
        <w:t xml:space="preserve"> Committee</w:t>
      </w:r>
      <w:r w:rsidRPr="23FE2F1B" w:rsidR="55736764">
        <w:rPr>
          <w:sz w:val="24"/>
          <w:szCs w:val="24"/>
        </w:rPr>
        <w:t>.</w:t>
      </w:r>
    </w:p>
    <w:p w:rsidRPr="004F652F" w:rsidR="004F652F" w:rsidP="3B5F420D" w:rsidRDefault="004F652F" w14:paraId="059D22CE" w14:textId="77777777">
      <w:pPr>
        <w:jc w:val="both"/>
        <w:rPr>
          <w:sz w:val="24"/>
          <w:szCs w:val="24"/>
        </w:rPr>
      </w:pPr>
    </w:p>
    <w:p w:rsidRPr="004F652F" w:rsidR="004F652F" w:rsidP="3B5F420D" w:rsidRDefault="004F652F" w14:paraId="784CF5AD" w14:textId="30135FB4">
      <w:pPr>
        <w:jc w:val="both"/>
        <w:rPr>
          <w:sz w:val="24"/>
          <w:szCs w:val="24"/>
        </w:rPr>
      </w:pPr>
      <w:r w:rsidRPr="65A577BE" w:rsidR="77F8192E">
        <w:rPr>
          <w:sz w:val="24"/>
          <w:szCs w:val="24"/>
        </w:rPr>
        <w:t>Part of the role of managing a team is e</w:t>
      </w:r>
      <w:r w:rsidRPr="65A577BE" w:rsidR="004F652F">
        <w:rPr>
          <w:sz w:val="24"/>
          <w:szCs w:val="24"/>
        </w:rPr>
        <w:t>nsuring parents and players are aware of training schedules, upcoming events</w:t>
      </w:r>
      <w:r w:rsidRPr="65A577BE" w:rsidR="004F652F">
        <w:rPr>
          <w:sz w:val="24"/>
          <w:szCs w:val="24"/>
        </w:rPr>
        <w:t>,</w:t>
      </w:r>
      <w:r w:rsidRPr="65A577BE" w:rsidR="004F652F">
        <w:rPr>
          <w:sz w:val="24"/>
          <w:szCs w:val="24"/>
        </w:rPr>
        <w:t xml:space="preserve"> a</w:t>
      </w:r>
      <w:r w:rsidRPr="65A577BE" w:rsidR="37758E1E">
        <w:rPr>
          <w:sz w:val="24"/>
          <w:szCs w:val="24"/>
        </w:rPr>
        <w:t xml:space="preserve">nd volunteer </w:t>
      </w:r>
      <w:r w:rsidRPr="65A577BE" w:rsidR="004F652F">
        <w:rPr>
          <w:sz w:val="24"/>
          <w:szCs w:val="24"/>
        </w:rPr>
        <w:t>roster</w:t>
      </w:r>
      <w:r w:rsidRPr="65A577BE" w:rsidR="3F957D1B">
        <w:rPr>
          <w:sz w:val="24"/>
          <w:szCs w:val="24"/>
        </w:rPr>
        <w:t>s</w:t>
      </w:r>
      <w:r w:rsidRPr="65A577BE" w:rsidR="3F957D1B">
        <w:rPr>
          <w:sz w:val="24"/>
          <w:szCs w:val="24"/>
        </w:rPr>
        <w:t xml:space="preserve">.  </w:t>
      </w:r>
      <w:r w:rsidRPr="65A577BE" w:rsidR="3F957D1B">
        <w:rPr>
          <w:sz w:val="24"/>
          <w:szCs w:val="24"/>
        </w:rPr>
        <w:t>Managers create volunteer rosters for team parents to help with weekly tasks</w:t>
      </w:r>
      <w:r w:rsidRPr="65A577BE" w:rsidR="3F957D1B">
        <w:rPr>
          <w:sz w:val="24"/>
          <w:szCs w:val="24"/>
        </w:rPr>
        <w:t>.</w:t>
      </w:r>
      <w:r w:rsidRPr="65A577BE" w:rsidR="004F652F">
        <w:rPr>
          <w:sz w:val="24"/>
          <w:szCs w:val="24"/>
        </w:rPr>
        <w:t xml:space="preserve"> </w:t>
      </w:r>
      <w:r w:rsidRPr="65A577BE" w:rsidR="004F652F">
        <w:rPr>
          <w:sz w:val="24"/>
          <w:szCs w:val="24"/>
        </w:rPr>
        <w:t xml:space="preserve"> </w:t>
      </w:r>
      <w:r w:rsidRPr="65A577BE" w:rsidR="004F652F">
        <w:rPr>
          <w:sz w:val="24"/>
          <w:szCs w:val="24"/>
        </w:rPr>
        <w:t xml:space="preserve">Being an active listener to parent queries, being able to source answers from the club or other </w:t>
      </w:r>
      <w:r w:rsidRPr="65A577BE" w:rsidR="004F652F">
        <w:rPr>
          <w:sz w:val="24"/>
          <w:szCs w:val="24"/>
        </w:rPr>
        <w:t>Managers, and</w:t>
      </w:r>
      <w:r w:rsidRPr="65A577BE" w:rsidR="004F652F">
        <w:rPr>
          <w:sz w:val="24"/>
          <w:szCs w:val="24"/>
        </w:rPr>
        <w:t xml:space="preserve"> </w:t>
      </w:r>
      <w:r w:rsidRPr="65A577BE" w:rsidR="004F652F">
        <w:rPr>
          <w:sz w:val="24"/>
          <w:szCs w:val="24"/>
        </w:rPr>
        <w:t>communicate</w:t>
      </w:r>
      <w:r w:rsidRPr="65A577BE" w:rsidR="004F652F">
        <w:rPr>
          <w:sz w:val="24"/>
          <w:szCs w:val="24"/>
        </w:rPr>
        <w:t xml:space="preserve"> clearly and </w:t>
      </w:r>
      <w:r w:rsidRPr="65A577BE" w:rsidR="004F652F">
        <w:rPr>
          <w:sz w:val="24"/>
          <w:szCs w:val="24"/>
        </w:rPr>
        <w:t>in a timely manner</w:t>
      </w:r>
      <w:r w:rsidRPr="65A577BE" w:rsidR="004F652F">
        <w:rPr>
          <w:sz w:val="24"/>
          <w:szCs w:val="24"/>
        </w:rPr>
        <w:t xml:space="preserve"> are the qualities that make the operation of a </w:t>
      </w:r>
      <w:r w:rsidRPr="65A577BE" w:rsidR="004F652F">
        <w:rPr>
          <w:sz w:val="24"/>
          <w:szCs w:val="24"/>
        </w:rPr>
        <w:t>club</w:t>
      </w:r>
      <w:r w:rsidRPr="65A577BE" w:rsidR="004F652F">
        <w:rPr>
          <w:sz w:val="24"/>
          <w:szCs w:val="24"/>
        </w:rPr>
        <w:t xml:space="preserve"> team smooth and enjoyable.</w:t>
      </w:r>
    </w:p>
    <w:p w:rsidRPr="004F652F" w:rsidR="004F652F" w:rsidP="3B5F420D" w:rsidRDefault="004F652F" w14:paraId="3B79DA92" w14:textId="77777777">
      <w:pPr>
        <w:jc w:val="both"/>
        <w:rPr>
          <w:sz w:val="24"/>
          <w:szCs w:val="24"/>
        </w:rPr>
      </w:pPr>
    </w:p>
    <w:p w:rsidRPr="004F652F" w:rsidR="004F652F" w:rsidP="3B5F420D" w:rsidRDefault="004F652F" w14:paraId="55C2D999" w14:textId="25B7D973">
      <w:pPr>
        <w:jc w:val="both"/>
        <w:rPr>
          <w:sz w:val="24"/>
          <w:szCs w:val="24"/>
        </w:rPr>
      </w:pPr>
      <w:r w:rsidRPr="3952E688" w:rsidR="004F652F">
        <w:rPr>
          <w:sz w:val="24"/>
          <w:szCs w:val="24"/>
        </w:rPr>
        <w:t xml:space="preserve">On game day, the Manager </w:t>
      </w:r>
      <w:r w:rsidRPr="3952E688" w:rsidR="004F652F">
        <w:rPr>
          <w:sz w:val="24"/>
          <w:szCs w:val="24"/>
        </w:rPr>
        <w:t>is responsible for</w:t>
      </w:r>
      <w:r w:rsidRPr="3952E688" w:rsidR="004F652F">
        <w:rPr>
          <w:sz w:val="24"/>
          <w:szCs w:val="24"/>
        </w:rPr>
        <w:t xml:space="preserve"> ensuring players </w:t>
      </w:r>
      <w:r w:rsidRPr="3952E688" w:rsidR="004F652F">
        <w:rPr>
          <w:sz w:val="24"/>
          <w:szCs w:val="24"/>
        </w:rPr>
        <w:t>demonstrate</w:t>
      </w:r>
      <w:r w:rsidRPr="3952E688" w:rsidR="004F652F">
        <w:rPr>
          <w:sz w:val="24"/>
          <w:szCs w:val="24"/>
        </w:rPr>
        <w:t xml:space="preserve"> </w:t>
      </w:r>
      <w:r w:rsidRPr="3952E688" w:rsidR="409710BF">
        <w:rPr>
          <w:sz w:val="24"/>
          <w:szCs w:val="24"/>
        </w:rPr>
        <w:t>respect</w:t>
      </w:r>
      <w:r w:rsidRPr="3952E688" w:rsidR="004F652F">
        <w:rPr>
          <w:sz w:val="24"/>
          <w:szCs w:val="24"/>
        </w:rPr>
        <w:t xml:space="preserve">, set </w:t>
      </w:r>
      <w:r w:rsidRPr="3952E688" w:rsidR="004F652F">
        <w:rPr>
          <w:sz w:val="24"/>
          <w:szCs w:val="24"/>
        </w:rPr>
        <w:t>high expectations</w:t>
      </w:r>
      <w:r w:rsidRPr="3952E688" w:rsidR="004F652F">
        <w:rPr>
          <w:sz w:val="24"/>
          <w:szCs w:val="24"/>
        </w:rPr>
        <w:t xml:space="preserve"> for themselves on the bench, understand their batting </w:t>
      </w:r>
      <w:r w:rsidRPr="3952E688" w:rsidR="004F652F">
        <w:rPr>
          <w:sz w:val="24"/>
          <w:szCs w:val="24"/>
        </w:rPr>
        <w:t>order</w:t>
      </w:r>
      <w:r w:rsidRPr="3952E688" w:rsidR="004F652F">
        <w:rPr>
          <w:sz w:val="24"/>
          <w:szCs w:val="24"/>
        </w:rPr>
        <w:t xml:space="preserve"> and know the positions they will be playing in their next fielding innings. These game day responsibilities are to be discussed with the coaching team to ensure that everyone knows their role and can support one another.</w:t>
      </w:r>
      <w:r w:rsidRPr="3952E688" w:rsidR="004F652F">
        <w:rPr>
          <w:sz w:val="24"/>
          <w:szCs w:val="24"/>
        </w:rPr>
        <w:t xml:space="preserve"> </w:t>
      </w:r>
      <w:r w:rsidRPr="3952E688" w:rsidR="004F652F">
        <w:rPr>
          <w:sz w:val="24"/>
          <w:szCs w:val="24"/>
        </w:rPr>
        <w:t xml:space="preserve">Scoresheets and game counts are </w:t>
      </w:r>
      <w:r w:rsidRPr="3952E688" w:rsidR="004F652F">
        <w:rPr>
          <w:sz w:val="24"/>
          <w:szCs w:val="24"/>
        </w:rPr>
        <w:t xml:space="preserve">also </w:t>
      </w:r>
      <w:r w:rsidRPr="3952E688" w:rsidR="004F652F">
        <w:rPr>
          <w:sz w:val="24"/>
          <w:szCs w:val="24"/>
        </w:rPr>
        <w:t>submitted</w:t>
      </w:r>
      <w:r w:rsidRPr="3952E688" w:rsidR="004F652F">
        <w:rPr>
          <w:sz w:val="24"/>
          <w:szCs w:val="24"/>
        </w:rPr>
        <w:t xml:space="preserve"> to the </w:t>
      </w:r>
      <w:r w:rsidRPr="3952E688" w:rsidR="004F652F">
        <w:rPr>
          <w:sz w:val="24"/>
          <w:szCs w:val="24"/>
        </w:rPr>
        <w:t>Teeball</w:t>
      </w:r>
      <w:r w:rsidRPr="3952E688" w:rsidR="004F652F">
        <w:rPr>
          <w:sz w:val="24"/>
          <w:szCs w:val="24"/>
        </w:rPr>
        <w:t xml:space="preserve"> Registrar at th</w:t>
      </w:r>
      <w:r w:rsidRPr="3952E688" w:rsidR="010998E9">
        <w:rPr>
          <w:sz w:val="24"/>
          <w:szCs w:val="24"/>
        </w:rPr>
        <w:t>e conclusion of the match</w:t>
      </w:r>
      <w:r w:rsidRPr="3952E688" w:rsidR="010998E9">
        <w:rPr>
          <w:sz w:val="24"/>
          <w:szCs w:val="24"/>
        </w:rPr>
        <w:t xml:space="preserve">.  </w:t>
      </w:r>
      <w:r w:rsidRPr="3952E688" w:rsidR="010998E9">
        <w:rPr>
          <w:sz w:val="24"/>
          <w:szCs w:val="24"/>
        </w:rPr>
        <w:t xml:space="preserve">Scoresheets are placed in the marked box in the </w:t>
      </w:r>
      <w:r w:rsidRPr="3952E688" w:rsidR="7B4CEBAB">
        <w:rPr>
          <w:sz w:val="24"/>
          <w:szCs w:val="24"/>
        </w:rPr>
        <w:t>Property</w:t>
      </w:r>
      <w:r w:rsidRPr="3952E688" w:rsidR="010998E9">
        <w:rPr>
          <w:sz w:val="24"/>
          <w:szCs w:val="24"/>
        </w:rPr>
        <w:t xml:space="preserve"> Shed.</w:t>
      </w:r>
    </w:p>
    <w:p w:rsidRPr="004F652F" w:rsidR="004F652F" w:rsidP="004F652F" w:rsidRDefault="004F652F" w14:paraId="2704FF07" w14:textId="2F22ACFB">
      <w:pPr>
        <w:rPr>
          <w:sz w:val="24"/>
          <w:szCs w:val="24"/>
        </w:rPr>
      </w:pPr>
    </w:p>
    <w:p w:rsidRPr="004F652F" w:rsidR="00176DBA" w:rsidP="23FE2F1B" w:rsidRDefault="00176DBA" w14:paraId="459A1169" w14:textId="3FB9CBF8">
      <w:pPr>
        <w:pStyle w:val="msodefaultparagraphfont"/>
        <w:widowControl w:val="0"/>
        <w:spacing w:after="240" w:afterAutospacing="off"/>
        <w:rPr>
          <w:rFonts w:ascii="Calibri" w:hAnsi="Calibri" w:eastAsia="NeuzeitGro" w:cs="Calibri"/>
          <w:sz w:val="24"/>
          <w:szCs w:val="24"/>
        </w:rPr>
      </w:pPr>
      <w:r w:rsidRPr="07F7C865" w:rsidR="0E4C29B3">
        <w:rPr>
          <w:rFonts w:ascii="Calibri" w:hAnsi="Calibri" w:eastAsia="NeuzeitGro" w:cs="Calibri"/>
          <w:sz w:val="24"/>
          <w:szCs w:val="24"/>
        </w:rPr>
        <w:t xml:space="preserve">The following is an outline of the responsibilities of </w:t>
      </w:r>
      <w:r w:rsidRPr="07F7C865" w:rsidR="0E4C29B3">
        <w:rPr>
          <w:rFonts w:ascii="Calibri" w:hAnsi="Calibri" w:eastAsia="NeuzeitGro" w:cs="Calibri"/>
          <w:sz w:val="24"/>
          <w:szCs w:val="24"/>
        </w:rPr>
        <w:t>Manager</w:t>
      </w:r>
      <w:r w:rsidRPr="07F7C865" w:rsidR="2F610C23">
        <w:rPr>
          <w:rFonts w:ascii="Calibri" w:hAnsi="Calibri" w:eastAsia="NeuzeitGro" w:cs="Calibri"/>
          <w:sz w:val="24"/>
          <w:szCs w:val="24"/>
        </w:rPr>
        <w:t>s</w:t>
      </w:r>
      <w:r w:rsidRPr="07F7C865" w:rsidR="0E4C29B3">
        <w:rPr>
          <w:rFonts w:ascii="Calibri" w:hAnsi="Calibri" w:eastAsia="NeuzeitGro" w:cs="Calibri"/>
          <w:sz w:val="24"/>
          <w:szCs w:val="24"/>
        </w:rPr>
        <w:t>:</w:t>
      </w:r>
    </w:p>
    <w:p w:rsidR="00285FB6" w:rsidP="00176DBA" w:rsidRDefault="00285FB6" w14:paraId="488FB5C1" w14:textId="77777777">
      <w:pPr>
        <w:pStyle w:val="msodefaultparagraphfont"/>
        <w:widowControl w:val="0"/>
        <w:numPr>
          <w:ilvl w:val="0"/>
          <w:numId w:val="33"/>
        </w:numPr>
        <w:rPr>
          <w:rFonts w:ascii="Calibri" w:hAnsi="Calibri" w:eastAsia="NeuzeitGro" w:cs="Calibri"/>
          <w:sz w:val="24"/>
          <w:szCs w:val="24"/>
        </w:rPr>
        <w:sectPr w:rsidR="00285FB6" w:rsidSect="00F30D41">
          <w:headerReference w:type="default" r:id="rId38"/>
          <w:type w:val="continuous"/>
          <w:pgSz w:w="12240" w:h="15840" w:orient="portrait" w:code="1"/>
          <w:pgMar w:top="1152" w:right="1152" w:bottom="720" w:left="1152" w:header="0" w:footer="0" w:gutter="0"/>
          <w:pgNumType w:start="0"/>
          <w:cols w:space="720"/>
          <w:titlePg/>
          <w:docGrid w:linePitch="382"/>
          <w:headerReference w:type="first" r:id="R2ffaa14e96314dd0"/>
          <w:footerReference w:type="default" r:id="R407b1a69f9b4405a"/>
          <w:footerReference w:type="first" r:id="R75a8cabde35a4ac3"/>
        </w:sectPr>
      </w:pPr>
    </w:p>
    <w:p w:rsidRPr="004F652F" w:rsidR="00176DBA" w:rsidP="00176DBA" w:rsidRDefault="00176DBA" w14:paraId="463FAED5" w14:textId="144CCE5D">
      <w:pPr>
        <w:pStyle w:val="msodefaultparagraphfont"/>
        <w:widowControl w:val="0"/>
        <w:numPr>
          <w:ilvl w:val="0"/>
          <w:numId w:val="33"/>
        </w:numPr>
        <w:rPr>
          <w:rFonts w:ascii="Calibri" w:hAnsi="Calibri" w:eastAsia="NeuzeitGro" w:cs="Calibri"/>
          <w:sz w:val="24"/>
          <w:szCs w:val="24"/>
        </w:rPr>
      </w:pPr>
      <w:r w:rsidRPr="23FE2F1B" w:rsidR="22D5B2F9">
        <w:rPr>
          <w:rFonts w:ascii="Calibri" w:hAnsi="Calibri" w:eastAsia="NeuzeitGro" w:cs="Calibri"/>
          <w:sz w:val="24"/>
          <w:szCs w:val="24"/>
        </w:rPr>
        <w:t>C</w:t>
      </w:r>
      <w:r w:rsidRPr="23FE2F1B" w:rsidR="0E4C29B3">
        <w:rPr>
          <w:rFonts w:ascii="Calibri" w:hAnsi="Calibri" w:eastAsia="NeuzeitGro" w:cs="Calibri"/>
          <w:sz w:val="24"/>
          <w:szCs w:val="24"/>
        </w:rPr>
        <w:t>oordinate the distribution of uniforms (including Coach, Manager &amp; Umpire), and their return at the end of the season</w:t>
      </w:r>
    </w:p>
    <w:p w:rsidRPr="004F652F" w:rsidR="00176DBA" w:rsidP="00176DBA" w:rsidRDefault="00176DBA" w14:paraId="5683688A" w14:textId="4B1059B5">
      <w:pPr>
        <w:pStyle w:val="msodefaultparagraphfont"/>
        <w:widowControl w:val="0"/>
        <w:numPr>
          <w:ilvl w:val="0"/>
          <w:numId w:val="33"/>
        </w:numPr>
        <w:rPr>
          <w:rFonts w:ascii="Calibri" w:hAnsi="Calibri" w:eastAsia="NeuzeitGro" w:cs="Calibri"/>
          <w:sz w:val="24"/>
          <w:szCs w:val="24"/>
        </w:rPr>
      </w:pPr>
      <w:r w:rsidRPr="23FE2F1B" w:rsidR="0E4C29B3">
        <w:rPr>
          <w:rFonts w:ascii="Calibri" w:hAnsi="Calibri" w:eastAsia="NeuzeitGro" w:cs="Calibri"/>
          <w:sz w:val="24"/>
          <w:szCs w:val="24"/>
        </w:rPr>
        <w:t>Organise a weekly scoring roster and ensure the scorecard is completed correctly by the scorers</w:t>
      </w:r>
      <w:r w:rsidRPr="23FE2F1B" w:rsidR="27F5FBB7">
        <w:rPr>
          <w:rFonts w:ascii="Calibri" w:hAnsi="Calibri" w:eastAsia="NeuzeitGro" w:cs="Calibri"/>
          <w:sz w:val="24"/>
          <w:szCs w:val="24"/>
        </w:rPr>
        <w:t xml:space="preserve">.  Please note, </w:t>
      </w:r>
      <w:r w:rsidRPr="23FE2F1B" w:rsidR="0E4C29B3">
        <w:rPr>
          <w:rFonts w:ascii="Calibri" w:hAnsi="Calibri" w:eastAsia="NeuzeitGro" w:cs="Calibri"/>
          <w:sz w:val="24"/>
          <w:szCs w:val="24"/>
        </w:rPr>
        <w:t>the Manager cannot be the scorer</w:t>
      </w:r>
    </w:p>
    <w:p w:rsidRPr="004F652F" w:rsidR="00176DBA" w:rsidP="23FE2F1B" w:rsidRDefault="00176DBA" w14:paraId="0A4E5106" w14:textId="346CD529">
      <w:pPr>
        <w:pStyle w:val="msodefaultparagraphfont"/>
        <w:widowControl w:val="0"/>
        <w:numPr>
          <w:ilvl w:val="0"/>
          <w:numId w:val="33"/>
        </w:numPr>
        <w:suppressLineNumbers w:val="0"/>
        <w:bidi w:val="0"/>
        <w:spacing w:before="0" w:beforeAutospacing="off" w:after="0" w:afterAutospacing="off" w:line="240" w:lineRule="auto"/>
        <w:ind w:left="360" w:right="0" w:hanging="360"/>
        <w:jc w:val="left"/>
        <w:rPr>
          <w:rFonts w:ascii="Calibri" w:hAnsi="Calibri" w:eastAsia="NeuzeitGro" w:cs="Calibri"/>
          <w:color w:val="000000" w:themeColor="text1" w:themeTint="FF" w:themeShade="FF"/>
          <w:sz w:val="20"/>
          <w:szCs w:val="20"/>
          <w:lang w:val="en-US"/>
        </w:rPr>
      </w:pPr>
      <w:r w:rsidRPr="23FE2F1B" w:rsidR="0E4C29B3">
        <w:rPr>
          <w:rFonts w:ascii="Calibri" w:hAnsi="Calibri" w:eastAsia="NeuzeitGro" w:cs="Calibri"/>
          <w:sz w:val="24"/>
          <w:szCs w:val="24"/>
        </w:rPr>
        <w:t xml:space="preserve">Help the Coach during the game by </w:t>
      </w:r>
      <w:r w:rsidRPr="23FE2F1B" w:rsidR="45310B0E">
        <w:rPr>
          <w:rFonts w:ascii="Calibri" w:hAnsi="Calibri" w:eastAsia="NeuzeitGro" w:cs="Calibri"/>
          <w:sz w:val="24"/>
          <w:szCs w:val="24"/>
        </w:rPr>
        <w:t xml:space="preserve">organising </w:t>
      </w:r>
      <w:r w:rsidRPr="23FE2F1B" w:rsidR="0E4C29B3">
        <w:rPr>
          <w:rFonts w:ascii="Calibri" w:hAnsi="Calibri" w:eastAsia="NeuzeitGro" w:cs="Calibri"/>
          <w:sz w:val="24"/>
          <w:szCs w:val="24"/>
        </w:rPr>
        <w:t xml:space="preserve">and supervising your team seated in “batting order” and </w:t>
      </w:r>
      <w:r w:rsidRPr="23FE2F1B" w:rsidR="0E4C29B3">
        <w:rPr>
          <w:rFonts w:ascii="Calibri" w:hAnsi="Calibri" w:eastAsia="NeuzeitGro" w:cs="Calibri"/>
          <w:sz w:val="24"/>
          <w:szCs w:val="24"/>
        </w:rPr>
        <w:t>remains</w:t>
      </w:r>
      <w:r w:rsidRPr="23FE2F1B" w:rsidR="0E4C29B3">
        <w:rPr>
          <w:rFonts w:ascii="Calibri" w:hAnsi="Calibri" w:eastAsia="NeuzeitGro" w:cs="Calibri"/>
          <w:sz w:val="24"/>
          <w:szCs w:val="24"/>
        </w:rPr>
        <w:t xml:space="preserve"> so, including supervision of a “bat boy</w:t>
      </w:r>
      <w:r w:rsidRPr="23FE2F1B" w:rsidR="0E4C29B3">
        <w:rPr>
          <w:rFonts w:ascii="Calibri" w:hAnsi="Calibri" w:eastAsia="NeuzeitGro" w:cs="Calibri"/>
          <w:sz w:val="24"/>
          <w:szCs w:val="24"/>
          <w:lang w:val="en-US"/>
        </w:rPr>
        <w:t>/girl</w:t>
      </w:r>
      <w:r w:rsidRPr="23FE2F1B" w:rsidR="0E4C29B3">
        <w:rPr>
          <w:rFonts w:ascii="Calibri" w:hAnsi="Calibri" w:eastAsia="NeuzeitGro" w:cs="Calibri"/>
          <w:sz w:val="24"/>
          <w:szCs w:val="24"/>
        </w:rPr>
        <w:t>;”</w:t>
      </w:r>
    </w:p>
    <w:p w:rsidRPr="004F652F" w:rsidR="004F652F" w:rsidP="004F652F" w:rsidRDefault="004F652F" w14:paraId="65037DDA" w14:textId="7F9A56B9">
      <w:pPr>
        <w:pStyle w:val="msodefaultparagraphfont"/>
        <w:widowControl w:val="0"/>
        <w:numPr>
          <w:ilvl w:val="0"/>
          <w:numId w:val="33"/>
        </w:numPr>
        <w:rPr>
          <w:rFonts w:ascii="Calibri" w:hAnsi="Calibri" w:eastAsia="NeuzeitGro" w:cs="Calibri"/>
          <w:sz w:val="24"/>
          <w:szCs w:val="24"/>
        </w:rPr>
      </w:pPr>
      <w:r w:rsidRPr="3952E688" w:rsidR="004F652F">
        <w:rPr>
          <w:rFonts w:ascii="Calibri" w:hAnsi="Calibri" w:eastAsia="NeuzeitGro" w:cs="Calibri"/>
          <w:sz w:val="24"/>
          <w:szCs w:val="24"/>
        </w:rPr>
        <w:t xml:space="preserve">Ensuring another adult is always present at training so that a </w:t>
      </w:r>
      <w:r w:rsidRPr="3952E688" w:rsidR="68BB8FAF">
        <w:rPr>
          <w:rFonts w:ascii="Calibri" w:hAnsi="Calibri" w:eastAsia="NeuzeitGro" w:cs="Calibri"/>
          <w:sz w:val="24"/>
          <w:szCs w:val="24"/>
        </w:rPr>
        <w:t>C</w:t>
      </w:r>
      <w:r w:rsidRPr="3952E688" w:rsidR="004F652F">
        <w:rPr>
          <w:rFonts w:ascii="Calibri" w:hAnsi="Calibri" w:eastAsia="NeuzeitGro" w:cs="Calibri"/>
          <w:sz w:val="24"/>
          <w:szCs w:val="24"/>
        </w:rPr>
        <w:t xml:space="preserve">oach or </w:t>
      </w:r>
      <w:r w:rsidRPr="3952E688" w:rsidR="63E30982">
        <w:rPr>
          <w:rFonts w:ascii="Calibri" w:hAnsi="Calibri" w:eastAsia="NeuzeitGro" w:cs="Calibri"/>
          <w:sz w:val="24"/>
          <w:szCs w:val="24"/>
        </w:rPr>
        <w:t>M</w:t>
      </w:r>
      <w:r w:rsidRPr="3952E688" w:rsidR="004F652F">
        <w:rPr>
          <w:rFonts w:ascii="Calibri" w:hAnsi="Calibri" w:eastAsia="NeuzeitGro" w:cs="Calibri"/>
          <w:sz w:val="24"/>
          <w:szCs w:val="24"/>
        </w:rPr>
        <w:t xml:space="preserve">anager is not alone with the children. </w:t>
      </w:r>
    </w:p>
    <w:p w:rsidRPr="004F652F" w:rsidR="00176DBA" w:rsidP="00176DBA" w:rsidRDefault="00176DBA" w14:paraId="4DFCF6D9" w14:textId="77777777">
      <w:pPr>
        <w:pStyle w:val="msodefaultparagraphfont"/>
        <w:widowControl w:val="0"/>
        <w:numPr>
          <w:ilvl w:val="0"/>
          <w:numId w:val="33"/>
        </w:numPr>
        <w:rPr>
          <w:rFonts w:ascii="Calibri" w:hAnsi="Calibri" w:eastAsia="NeuzeitGro" w:cs="Calibri"/>
          <w:sz w:val="24"/>
          <w:szCs w:val="24"/>
        </w:rPr>
      </w:pPr>
      <w:r w:rsidRPr="004F652F">
        <w:rPr>
          <w:rFonts w:ascii="Calibri" w:hAnsi="Calibri" w:eastAsia="NeuzeitGro" w:cs="Calibri"/>
          <w:sz w:val="24"/>
          <w:szCs w:val="24"/>
        </w:rPr>
        <w:t>Keep the game count record up to date on a weekly basis</w:t>
      </w:r>
    </w:p>
    <w:p w:rsidRPr="004F652F" w:rsidR="00176DBA" w:rsidP="00176DBA" w:rsidRDefault="00176DBA" w14:paraId="1C51B937" w14:textId="232BB1B6">
      <w:pPr>
        <w:pStyle w:val="msodefaultparagraphfont"/>
        <w:widowControl w:val="0"/>
        <w:numPr>
          <w:ilvl w:val="0"/>
          <w:numId w:val="33"/>
        </w:numPr>
        <w:rPr>
          <w:rFonts w:ascii="Calibri" w:hAnsi="Calibri" w:eastAsia="NeuzeitGro" w:cs="Calibri"/>
          <w:sz w:val="24"/>
          <w:szCs w:val="24"/>
        </w:rPr>
      </w:pPr>
      <w:r w:rsidRPr="3B5F420D" w:rsidR="00176DBA">
        <w:rPr>
          <w:rFonts w:ascii="Calibri" w:hAnsi="Calibri" w:eastAsia="NeuzeitGro" w:cs="Calibri"/>
          <w:sz w:val="24"/>
          <w:szCs w:val="24"/>
        </w:rPr>
        <w:t>Arrange for the “game scorecard” to be handed in to the club after each game</w:t>
      </w:r>
      <w:r w:rsidRPr="3B5F420D" w:rsidR="00176DBA">
        <w:rPr>
          <w:rFonts w:ascii="Calibri" w:hAnsi="Calibri" w:eastAsia="NeuzeitGro" w:cs="Calibri"/>
          <w:sz w:val="24"/>
          <w:szCs w:val="24"/>
        </w:rPr>
        <w:t xml:space="preserve">. </w:t>
      </w:r>
    </w:p>
    <w:p w:rsidRPr="004F652F" w:rsidR="00176DBA" w:rsidP="00176DBA" w:rsidRDefault="00176DBA" w14:paraId="0544B9AC" w14:textId="7E480378">
      <w:pPr>
        <w:pStyle w:val="msodefaultparagraphfont"/>
        <w:widowControl w:val="0"/>
        <w:numPr>
          <w:ilvl w:val="0"/>
          <w:numId w:val="33"/>
        </w:numPr>
        <w:rPr>
          <w:rFonts w:ascii="Calibri" w:hAnsi="Calibri" w:eastAsia="NeuzeitGro" w:cs="Calibri"/>
          <w:sz w:val="24"/>
          <w:szCs w:val="24"/>
        </w:rPr>
      </w:pPr>
      <w:r w:rsidRPr="3B5F420D" w:rsidR="00176DBA">
        <w:rPr>
          <w:rFonts w:ascii="Calibri" w:hAnsi="Calibri" w:eastAsia="NeuzeitGro" w:cs="Calibri"/>
          <w:sz w:val="24"/>
          <w:szCs w:val="24"/>
        </w:rPr>
        <w:t xml:space="preserve">Distribute information, newsletters and other items to the team and return </w:t>
      </w:r>
      <w:r w:rsidRPr="3B5F420D" w:rsidR="00176DBA">
        <w:rPr>
          <w:rFonts w:ascii="Calibri" w:hAnsi="Calibri" w:eastAsia="NeuzeitGro" w:cs="Calibri"/>
          <w:sz w:val="24"/>
          <w:szCs w:val="24"/>
        </w:rPr>
        <w:t>appropriate forms</w:t>
      </w:r>
      <w:r w:rsidRPr="3B5F420D" w:rsidR="00176DBA">
        <w:rPr>
          <w:rFonts w:ascii="Calibri" w:hAnsi="Calibri" w:eastAsia="NeuzeitGro" w:cs="Calibri"/>
          <w:sz w:val="24"/>
          <w:szCs w:val="24"/>
        </w:rPr>
        <w:t xml:space="preserve"> and information to the club</w:t>
      </w:r>
    </w:p>
    <w:p w:rsidRPr="004F652F" w:rsidR="00176DBA" w:rsidP="00176DBA" w:rsidRDefault="00176DBA" w14:paraId="15699C82" w14:textId="122FC31B">
      <w:pPr>
        <w:pStyle w:val="msodefaultparagraphfont"/>
        <w:widowControl w:val="0"/>
        <w:numPr>
          <w:ilvl w:val="0"/>
          <w:numId w:val="33"/>
        </w:numPr>
        <w:rPr>
          <w:rFonts w:ascii="Calibri" w:hAnsi="Calibri" w:eastAsia="NeuzeitGro" w:cs="Calibri"/>
          <w:sz w:val="24"/>
          <w:szCs w:val="24"/>
          <w:lang w:val="en-US"/>
        </w:rPr>
      </w:pPr>
      <w:r w:rsidRPr="07F7C865" w:rsidR="0E4C29B3">
        <w:rPr>
          <w:rFonts w:ascii="Calibri" w:hAnsi="Calibri" w:eastAsia="NeuzeitGro" w:cs="Calibri"/>
          <w:sz w:val="24"/>
          <w:szCs w:val="24"/>
        </w:rPr>
        <w:t xml:space="preserve">Try to get the parents involved in the game and encourage </w:t>
      </w:r>
      <w:r w:rsidRPr="07F7C865" w:rsidR="7B07C373">
        <w:rPr>
          <w:rFonts w:ascii="Calibri" w:hAnsi="Calibri" w:eastAsia="NeuzeitGro" w:cs="Calibri"/>
          <w:sz w:val="24"/>
          <w:szCs w:val="24"/>
        </w:rPr>
        <w:t xml:space="preserve">respectful supportive </w:t>
      </w:r>
      <w:r w:rsidRPr="07F7C865" w:rsidR="7B07C373">
        <w:rPr>
          <w:rFonts w:ascii="Calibri" w:hAnsi="Calibri" w:eastAsia="NeuzeitGro" w:cs="Calibri"/>
          <w:sz w:val="24"/>
          <w:szCs w:val="24"/>
        </w:rPr>
        <w:t>beh</w:t>
      </w:r>
      <w:r w:rsidRPr="07F7C865" w:rsidR="1BF44ED4">
        <w:rPr>
          <w:rFonts w:ascii="Calibri" w:hAnsi="Calibri" w:eastAsia="NeuzeitGro" w:cs="Calibri"/>
          <w:sz w:val="24"/>
          <w:szCs w:val="24"/>
        </w:rPr>
        <w:t>a</w:t>
      </w:r>
      <w:r w:rsidRPr="07F7C865" w:rsidR="7B07C373">
        <w:rPr>
          <w:rFonts w:ascii="Calibri" w:hAnsi="Calibri" w:eastAsia="NeuzeitGro" w:cs="Calibri"/>
          <w:sz w:val="24"/>
          <w:szCs w:val="24"/>
        </w:rPr>
        <w:t>viour</w:t>
      </w:r>
    </w:p>
    <w:p w:rsidRPr="004F652F" w:rsidR="00176DBA" w:rsidP="00176DBA" w:rsidRDefault="00176DBA" w14:paraId="682E83C9" w14:textId="20755475">
      <w:pPr>
        <w:pStyle w:val="msodefaultparagraphfont"/>
        <w:widowControl w:val="0"/>
        <w:numPr>
          <w:ilvl w:val="0"/>
          <w:numId w:val="33"/>
        </w:numPr>
        <w:rPr>
          <w:rFonts w:ascii="Calibri" w:hAnsi="Calibri" w:eastAsia="NeuzeitGro" w:cs="Calibri"/>
          <w:sz w:val="24"/>
          <w:szCs w:val="24"/>
        </w:rPr>
      </w:pPr>
      <w:r w:rsidRPr="23FE2F1B" w:rsidR="0E4C29B3">
        <w:rPr>
          <w:rFonts w:ascii="Calibri" w:hAnsi="Calibri" w:eastAsia="NeuzeitGro" w:cs="Calibri"/>
          <w:sz w:val="24"/>
          <w:szCs w:val="24"/>
        </w:rPr>
        <w:t>Organise social gatherings for the team members and their families</w:t>
      </w:r>
      <w:r w:rsidRPr="23FE2F1B" w:rsidR="59D31F46">
        <w:rPr>
          <w:rFonts w:ascii="Calibri" w:hAnsi="Calibri" w:eastAsia="NeuzeitGro" w:cs="Calibri"/>
          <w:sz w:val="24"/>
          <w:szCs w:val="24"/>
        </w:rPr>
        <w:t xml:space="preserve"> if desired</w:t>
      </w:r>
    </w:p>
    <w:p w:rsidRPr="004F652F" w:rsidR="00176DBA" w:rsidP="00176DBA" w:rsidRDefault="00176DBA" w14:paraId="3E22D693" w14:textId="714956CE">
      <w:pPr>
        <w:pStyle w:val="msodefaultparagraphfont"/>
        <w:widowControl w:val="0"/>
        <w:numPr>
          <w:ilvl w:val="0"/>
          <w:numId w:val="33"/>
        </w:numPr>
        <w:rPr>
          <w:rFonts w:ascii="Calibri" w:hAnsi="Calibri" w:eastAsia="NeuzeitGro" w:cs="Calibri"/>
          <w:sz w:val="24"/>
          <w:szCs w:val="24"/>
        </w:rPr>
      </w:pPr>
      <w:r w:rsidRPr="23FE2F1B" w:rsidR="0E4C29B3">
        <w:rPr>
          <w:rFonts w:ascii="Calibri" w:hAnsi="Calibri" w:eastAsia="NeuzeitGro" w:cs="Calibri"/>
          <w:sz w:val="24"/>
          <w:szCs w:val="24"/>
        </w:rPr>
        <w:t xml:space="preserve">Return the team </w:t>
      </w:r>
      <w:r w:rsidRPr="23FE2F1B" w:rsidR="1EED633C">
        <w:rPr>
          <w:rFonts w:ascii="Calibri" w:hAnsi="Calibri" w:eastAsia="NeuzeitGro" w:cs="Calibri"/>
          <w:sz w:val="24"/>
          <w:szCs w:val="24"/>
        </w:rPr>
        <w:t>f</w:t>
      </w:r>
      <w:r w:rsidRPr="23FE2F1B" w:rsidR="1980C79F">
        <w:rPr>
          <w:rFonts w:ascii="Calibri" w:hAnsi="Calibri" w:eastAsia="NeuzeitGro" w:cs="Calibri"/>
          <w:sz w:val="24"/>
          <w:szCs w:val="24"/>
        </w:rPr>
        <w:t xml:space="preserve">olders </w:t>
      </w:r>
      <w:r w:rsidRPr="23FE2F1B" w:rsidR="0E4C29B3">
        <w:rPr>
          <w:rFonts w:ascii="Calibri" w:hAnsi="Calibri" w:eastAsia="NeuzeitGro" w:cs="Calibri"/>
          <w:sz w:val="24"/>
          <w:szCs w:val="24"/>
        </w:rPr>
        <w:t>at the end of the season</w:t>
      </w:r>
    </w:p>
    <w:p w:rsidRPr="004F652F" w:rsidR="00176DBA" w:rsidP="00176DBA" w:rsidRDefault="00176DBA" w14:paraId="4C160683" w14:textId="43D15BBE">
      <w:pPr>
        <w:pStyle w:val="msodefaultparagraphfont"/>
        <w:widowControl w:val="0"/>
        <w:numPr>
          <w:ilvl w:val="0"/>
          <w:numId w:val="33"/>
        </w:numPr>
        <w:rPr>
          <w:rFonts w:ascii="Calibri" w:hAnsi="Calibri" w:eastAsia="NeuzeitGro" w:cs="Calibri"/>
          <w:sz w:val="24"/>
          <w:szCs w:val="24"/>
        </w:rPr>
      </w:pPr>
      <w:r w:rsidRPr="23FE2F1B" w:rsidR="0E4C29B3">
        <w:rPr>
          <w:rFonts w:ascii="Calibri" w:hAnsi="Calibri" w:eastAsia="NeuzeitGro" w:cs="Calibri"/>
          <w:sz w:val="24"/>
          <w:szCs w:val="24"/>
        </w:rPr>
        <w:t xml:space="preserve">Any other </w:t>
      </w:r>
      <w:r w:rsidRPr="23FE2F1B" w:rsidR="02E9696C">
        <w:rPr>
          <w:rFonts w:ascii="Calibri" w:hAnsi="Calibri" w:eastAsia="NeuzeitGro" w:cs="Calibri"/>
          <w:sz w:val="24"/>
          <w:szCs w:val="24"/>
        </w:rPr>
        <w:t xml:space="preserve">reasonable </w:t>
      </w:r>
      <w:r w:rsidRPr="23FE2F1B" w:rsidR="0E4C29B3">
        <w:rPr>
          <w:rFonts w:ascii="Calibri" w:hAnsi="Calibri" w:eastAsia="NeuzeitGro" w:cs="Calibri"/>
          <w:sz w:val="24"/>
          <w:szCs w:val="24"/>
        </w:rPr>
        <w:t xml:space="preserve">general requirements </w:t>
      </w:r>
      <w:r w:rsidRPr="23FE2F1B" w:rsidR="08DE6632">
        <w:rPr>
          <w:rFonts w:ascii="Calibri" w:hAnsi="Calibri" w:eastAsia="NeuzeitGro" w:cs="Calibri"/>
          <w:sz w:val="24"/>
          <w:szCs w:val="24"/>
        </w:rPr>
        <w:t xml:space="preserve">as requested by </w:t>
      </w:r>
      <w:r w:rsidRPr="23FE2F1B" w:rsidR="0E4C29B3">
        <w:rPr>
          <w:rFonts w:ascii="Calibri" w:hAnsi="Calibri" w:eastAsia="NeuzeitGro" w:cs="Calibri"/>
          <w:sz w:val="24"/>
          <w:szCs w:val="24"/>
        </w:rPr>
        <w:t>the Carine Cats Teeball Club.</w:t>
      </w:r>
    </w:p>
    <w:p w:rsidR="00285FB6" w:rsidP="00176DBA" w:rsidRDefault="00285FB6" w14:paraId="4C3C8CCC" w14:textId="77777777">
      <w:pPr>
        <w:pStyle w:val="msodefaultparagraphfont"/>
        <w:widowControl w:val="0"/>
        <w:jc w:val="center"/>
        <w:rPr>
          <w:rFonts w:ascii="Calibri" w:hAnsi="Calibri" w:eastAsia="NeuzeitGro" w:cs="Calibri"/>
          <w:b/>
          <w:bCs/>
          <w:sz w:val="24"/>
          <w:szCs w:val="24"/>
        </w:rPr>
        <w:sectPr w:rsidR="00285FB6" w:rsidSect="00285FB6">
          <w:type w:val="continuous"/>
          <w:pgSz w:w="12240" w:h="15840" w:orient="portrait" w:code="1"/>
          <w:pgMar w:top="1152" w:right="1152" w:bottom="720" w:left="1152" w:header="0" w:footer="0" w:gutter="0"/>
          <w:pgNumType w:start="0"/>
          <w:cols w:space="720" w:num="2"/>
          <w:titlePg/>
          <w:docGrid w:linePitch="382"/>
          <w:headerReference w:type="first" r:id="R06389335f40f458e"/>
          <w:footerReference w:type="default" r:id="R3c56c1ef00264ae6"/>
          <w:footerReference w:type="first" r:id="R5d2881dd19cc4067"/>
        </w:sectPr>
      </w:pPr>
    </w:p>
    <w:p w:rsidR="00CB4BEB" w:rsidP="23FE2F1B" w:rsidRDefault="00176DBA" w14:paraId="5EA3B034" w14:textId="7E763606">
      <w:pPr>
        <w:pStyle w:val="Header"/>
        <w:widowControl w:val="0"/>
        <w:jc w:val="center"/>
      </w:pPr>
    </w:p>
    <w:p w:rsidR="00BC3617" w:rsidP="00D63D63" w:rsidRDefault="00F0533D" w14:paraId="35B7CB6E" w14:textId="784158C7">
      <w:pPr>
        <w:pStyle w:val="Heading1"/>
        <w:framePr w:wrap="around"/>
      </w:pPr>
      <w:bookmarkStart w:name="_Toc111028844" w:id="4"/>
      <w:r w:rsidR="6DFB47BD">
        <w:rPr/>
        <w:t>STARTIN</w:t>
      </w:r>
      <w:r w:rsidR="4C1FE140">
        <w:rPr/>
        <w:t>G</w:t>
      </w:r>
      <w:r>
        <w:br/>
      </w:r>
      <w:r w:rsidR="6DFB47BD">
        <w:rPr/>
        <w:t>THE</w:t>
      </w:r>
      <w:r w:rsidR="1932D086">
        <w:rPr/>
        <w:t xml:space="preserve"> </w:t>
      </w:r>
      <w:r w:rsidR="6DFB47BD">
        <w:rPr/>
        <w:t>SEASON</w:t>
      </w:r>
      <w:bookmarkEnd w:id="4"/>
    </w:p>
    <w:p w:rsidR="00013E61" w:rsidP="00013E61" w:rsidRDefault="00996BF2" w14:paraId="739C45E1" w14:textId="0743AE2E" w14:noSpellErr="1">
      <w:pPr>
        <w:pStyle w:val="Heading2"/>
      </w:pPr>
      <w:bookmarkStart w:name="_Toc111028845" w:id="5"/>
      <w:r w:rsidR="00013E61">
        <w:rPr/>
        <w:t>Communication and Important Notices</w:t>
      </w:r>
      <w:bookmarkEnd w:id="5"/>
    </w:p>
    <w:p w:rsidRPr="00996BF2" w:rsidR="00996BF2" w:rsidP="3B5F420D" w:rsidRDefault="00013E61" w14:paraId="3B73AA37" w14:textId="25C45522">
      <w:pPr>
        <w:jc w:val="both"/>
        <w:rPr>
          <w:rFonts w:ascii="Times New Roman" w:hAnsi="Times New Roman" w:eastAsia="Times New Roman" w:cs="Times New Roman"/>
          <w:color w:val="auto"/>
          <w:sz w:val="24"/>
          <w:szCs w:val="24"/>
          <w:lang w:val="en-AU" w:eastAsia="en-GB"/>
        </w:rPr>
      </w:pPr>
      <w:r w:rsidRPr="65A577BE" w:rsidR="00702DD9">
        <w:rPr>
          <w:sz w:val="24"/>
          <w:szCs w:val="24"/>
        </w:rPr>
        <w:t xml:space="preserve">News and notes will be posted via </w:t>
      </w:r>
      <w:r w:rsidRPr="65A577BE" w:rsidR="6158C783">
        <w:rPr>
          <w:sz w:val="24"/>
          <w:szCs w:val="24"/>
        </w:rPr>
        <w:t>WhatsApp</w:t>
      </w:r>
      <w:r w:rsidRPr="65A577BE" w:rsidR="00702DD9">
        <w:rPr>
          <w:sz w:val="24"/>
          <w:szCs w:val="24"/>
        </w:rPr>
        <w:t xml:space="preserve"> </w:t>
      </w:r>
      <w:r w:rsidRPr="65A577BE" w:rsidR="00702DD9">
        <w:rPr>
          <w:sz w:val="24"/>
          <w:szCs w:val="24"/>
        </w:rPr>
        <w:t xml:space="preserve">to </w:t>
      </w:r>
      <w:r w:rsidRPr="65A577BE" w:rsidR="4E264F83">
        <w:rPr>
          <w:sz w:val="24"/>
          <w:szCs w:val="24"/>
        </w:rPr>
        <w:t>M</w:t>
      </w:r>
      <w:r w:rsidRPr="65A577BE" w:rsidR="00702DD9">
        <w:rPr>
          <w:sz w:val="24"/>
          <w:szCs w:val="24"/>
        </w:rPr>
        <w:t xml:space="preserve">anagers, along with emails if there is a need for a large </w:t>
      </w:r>
      <w:r w:rsidRPr="65A577BE" w:rsidR="00702DD9">
        <w:rPr>
          <w:sz w:val="24"/>
          <w:szCs w:val="24"/>
        </w:rPr>
        <w:t>amount</w:t>
      </w:r>
      <w:r w:rsidRPr="65A577BE" w:rsidR="00702DD9">
        <w:rPr>
          <w:sz w:val="24"/>
          <w:szCs w:val="24"/>
        </w:rPr>
        <w:t xml:space="preserve"> of information/attachments. </w:t>
      </w:r>
      <w:r w:rsidRPr="65A577BE">
        <w:rPr>
          <w:rFonts w:ascii="Times New Roman" w:hAnsi="Times New Roman" w:eastAsia="Times New Roman" w:cs="Times New Roman"/>
          <w:color w:val="auto"/>
          <w:sz w:val="24"/>
          <w:szCs w:val="24"/>
          <w:lang w:val="en-AU" w:eastAsia="en-GB"/>
        </w:rPr>
        <w:fldChar w:fldCharType="begin"/>
      </w:r>
      <w:r w:rsidRPr="65A577BE">
        <w:rPr>
          <w:rFonts w:ascii="Times New Roman" w:hAnsi="Times New Roman" w:eastAsia="Times New Roman" w:cs="Times New Roman"/>
          <w:color w:val="auto"/>
          <w:sz w:val="24"/>
          <w:szCs w:val="24"/>
          <w:lang w:val="en-AU" w:eastAsia="en-GB"/>
        </w:rPr>
        <w:instrText xml:space="preserve"> INCLUDEPICTURE "https://static.wixstatic.com/media/32985a_fe6e944fcd1344b8880288f9d7b7a938~mv2.jpg/v1/fill/w_194,h_182,al_c,q_80,usm_0.66_1.00_0.01,enc_auto/stack%20Team%20App.jpg" \* MERGEFORMATINET </w:instrText>
      </w:r>
      <w:r w:rsidRPr="65A577BE">
        <w:rPr>
          <w:rFonts w:ascii="Times New Roman" w:hAnsi="Times New Roman" w:eastAsia="Times New Roman" w:cs="Times New Roman"/>
          <w:color w:val="auto"/>
          <w:sz w:val="24"/>
          <w:szCs w:val="24"/>
          <w:lang w:val="en-AU" w:eastAsia="en-GB"/>
        </w:rPr>
        <w:fldChar w:fldCharType="separate"/>
      </w:r>
      <w:r w:rsidRPr="65A577BE">
        <w:rPr>
          <w:rFonts w:ascii="Times New Roman" w:hAnsi="Times New Roman" w:eastAsia="Times New Roman" w:cs="Times New Roman"/>
          <w:color w:val="auto"/>
          <w:sz w:val="24"/>
          <w:szCs w:val="24"/>
          <w:lang w:val="en-AU" w:eastAsia="en-GB"/>
        </w:rPr>
        <w:fldChar w:fldCharType="end"/>
      </w:r>
    </w:p>
    <w:p w:rsidR="00702DD9" w:rsidP="3B5F420D" w:rsidRDefault="00702DD9" w14:paraId="06FD2CC5" w14:textId="77777777">
      <w:pPr>
        <w:jc w:val="both"/>
        <w:rPr>
          <w:sz w:val="24"/>
          <w:szCs w:val="24"/>
        </w:rPr>
      </w:pPr>
    </w:p>
    <w:p w:rsidRPr="00013E61" w:rsidR="00013E61" w:rsidP="3B5F420D" w:rsidRDefault="00013E61" w14:paraId="781162DD" w14:textId="5F59EEED">
      <w:pPr>
        <w:jc w:val="both"/>
        <w:rPr>
          <w:sz w:val="24"/>
          <w:szCs w:val="24"/>
        </w:rPr>
      </w:pPr>
      <w:r w:rsidRPr="3B5F420D" w:rsidR="60FBE56E">
        <w:rPr>
          <w:sz w:val="24"/>
          <w:szCs w:val="24"/>
        </w:rPr>
        <w:t>I</w:t>
      </w:r>
      <w:r w:rsidRPr="3B5F420D" w:rsidR="00013E61">
        <w:rPr>
          <w:sz w:val="24"/>
          <w:szCs w:val="24"/>
        </w:rPr>
        <w:t xml:space="preserve">nformation will </w:t>
      </w:r>
      <w:r w:rsidRPr="3B5F420D" w:rsidR="00702DD9">
        <w:rPr>
          <w:sz w:val="24"/>
          <w:szCs w:val="24"/>
        </w:rPr>
        <w:t xml:space="preserve">also </w:t>
      </w:r>
      <w:r w:rsidRPr="3B5F420D" w:rsidR="00013E61">
        <w:rPr>
          <w:sz w:val="24"/>
          <w:szCs w:val="24"/>
        </w:rPr>
        <w:t xml:space="preserve">be posted to our </w:t>
      </w:r>
      <w:r w:rsidRPr="3B5F420D" w:rsidR="00702DD9">
        <w:rPr>
          <w:sz w:val="24"/>
          <w:szCs w:val="24"/>
        </w:rPr>
        <w:t xml:space="preserve">Carine </w:t>
      </w:r>
      <w:r w:rsidRPr="3B5F420D" w:rsidR="00702DD9">
        <w:rPr>
          <w:sz w:val="24"/>
          <w:szCs w:val="24"/>
        </w:rPr>
        <w:t>Teeball</w:t>
      </w:r>
      <w:r w:rsidRPr="3B5F420D" w:rsidR="00702DD9">
        <w:rPr>
          <w:sz w:val="24"/>
          <w:szCs w:val="24"/>
        </w:rPr>
        <w:t xml:space="preserve"> </w:t>
      </w:r>
      <w:r w:rsidRPr="3B5F420D" w:rsidR="00013E61">
        <w:rPr>
          <w:sz w:val="24"/>
          <w:szCs w:val="24"/>
        </w:rPr>
        <w:t>Facebook page</w:t>
      </w:r>
      <w:r w:rsidRPr="3B5F420D" w:rsidR="468A41DA">
        <w:rPr>
          <w:sz w:val="24"/>
          <w:szCs w:val="24"/>
        </w:rPr>
        <w:t>.</w:t>
      </w:r>
      <w:r w:rsidRPr="3B5F420D" w:rsidR="00702DD9">
        <w:rPr>
          <w:sz w:val="24"/>
          <w:szCs w:val="24"/>
        </w:rPr>
        <w:t xml:space="preserve"> </w:t>
      </w:r>
      <w:r w:rsidRPr="3B5F420D" w:rsidR="00702DD9">
        <w:rPr>
          <w:sz w:val="24"/>
          <w:szCs w:val="24"/>
        </w:rPr>
        <w:t>Teeball</w:t>
      </w:r>
      <w:r w:rsidRPr="3B5F420D" w:rsidR="00702DD9">
        <w:rPr>
          <w:sz w:val="24"/>
          <w:szCs w:val="24"/>
        </w:rPr>
        <w:t xml:space="preserve"> families are encouraged to </w:t>
      </w:r>
      <w:r w:rsidRPr="3B5F420D" w:rsidR="3E64D643">
        <w:rPr>
          <w:sz w:val="24"/>
          <w:szCs w:val="24"/>
        </w:rPr>
        <w:t>follow</w:t>
      </w:r>
      <w:r w:rsidRPr="3B5F420D" w:rsidR="00702DD9">
        <w:rPr>
          <w:sz w:val="24"/>
          <w:szCs w:val="24"/>
        </w:rPr>
        <w:t xml:space="preserve"> our social media to ensure all teams are kept up to date.</w:t>
      </w:r>
    </w:p>
    <w:p w:rsidR="00013E61" w:rsidP="3B5F420D" w:rsidRDefault="00013E61" w14:paraId="5879EA73" w14:textId="4CC77546">
      <w:pPr>
        <w:pStyle w:val="Heading2"/>
        <w:jc w:val="both"/>
      </w:pPr>
      <w:bookmarkStart w:name="_Toc111028846" w:id="6"/>
      <w:r w:rsidR="00013E61">
        <w:rPr/>
        <w:t>Committee</w:t>
      </w:r>
      <w:bookmarkEnd w:id="6"/>
    </w:p>
    <w:p w:rsidR="00702DD9" w:rsidP="3B5F420D" w:rsidRDefault="00702DD9" w14:paraId="38A26F7C" w14:textId="5FFEB812">
      <w:pPr>
        <w:jc w:val="both"/>
        <w:rPr>
          <w:sz w:val="24"/>
          <w:szCs w:val="24"/>
        </w:rPr>
      </w:pPr>
      <w:r w:rsidRPr="07F7C865" w:rsidR="00013E61">
        <w:rPr>
          <w:sz w:val="24"/>
          <w:szCs w:val="24"/>
        </w:rPr>
        <w:t xml:space="preserve">With so many teams playing </w:t>
      </w:r>
      <w:r w:rsidRPr="07F7C865" w:rsidR="00702DD9">
        <w:rPr>
          <w:sz w:val="24"/>
          <w:szCs w:val="24"/>
        </w:rPr>
        <w:t>T</w:t>
      </w:r>
      <w:r w:rsidRPr="07F7C865" w:rsidR="00013E61">
        <w:rPr>
          <w:sz w:val="24"/>
          <w:szCs w:val="24"/>
        </w:rPr>
        <w:t>eeball</w:t>
      </w:r>
      <w:r w:rsidRPr="07F7C865" w:rsidR="00013E61">
        <w:rPr>
          <w:sz w:val="24"/>
          <w:szCs w:val="24"/>
        </w:rPr>
        <w:t xml:space="preserve">, communications can be difficult, so please take the initiative and contact the </w:t>
      </w:r>
      <w:r w:rsidRPr="07F7C865" w:rsidR="00013E61">
        <w:rPr>
          <w:sz w:val="24"/>
          <w:szCs w:val="24"/>
        </w:rPr>
        <w:t>appropriate Committee</w:t>
      </w:r>
      <w:r w:rsidRPr="07F7C865" w:rsidR="00013E61">
        <w:rPr>
          <w:sz w:val="24"/>
          <w:szCs w:val="24"/>
        </w:rPr>
        <w:t xml:space="preserve"> person if you have any concerns. Please help by actively encouraging support of the Club’s committee and programs. Please remember that the committee is made up entirely of volunteers</w:t>
      </w:r>
      <w:r w:rsidRPr="07F7C865" w:rsidR="0A6B2002">
        <w:rPr>
          <w:sz w:val="24"/>
          <w:szCs w:val="24"/>
        </w:rPr>
        <w:t xml:space="preserve">.  Respectful </w:t>
      </w:r>
      <w:r w:rsidRPr="07F7C865" w:rsidR="0A6B2002">
        <w:rPr>
          <w:sz w:val="24"/>
          <w:szCs w:val="24"/>
        </w:rPr>
        <w:t>behaviour</w:t>
      </w:r>
      <w:r w:rsidRPr="07F7C865" w:rsidR="0A6B2002">
        <w:rPr>
          <w:sz w:val="24"/>
          <w:szCs w:val="24"/>
        </w:rPr>
        <w:t xml:space="preserve"> </w:t>
      </w:r>
      <w:r w:rsidRPr="07F7C865" w:rsidR="0A6B2002">
        <w:rPr>
          <w:sz w:val="24"/>
          <w:szCs w:val="24"/>
        </w:rPr>
        <w:t>is expe</w:t>
      </w:r>
      <w:r w:rsidRPr="07F7C865" w:rsidR="0A6B2002">
        <w:rPr>
          <w:sz w:val="24"/>
          <w:szCs w:val="24"/>
        </w:rPr>
        <w:t>cted.</w:t>
      </w:r>
      <w:r w:rsidRPr="07F7C865" w:rsidR="00013E61">
        <w:rPr>
          <w:sz w:val="24"/>
          <w:szCs w:val="24"/>
        </w:rPr>
        <w:t xml:space="preserve"> </w:t>
      </w:r>
    </w:p>
    <w:p w:rsidR="07F7C865" w:rsidP="07F7C865" w:rsidRDefault="07F7C865" w14:paraId="46D38001" w14:textId="2F117386">
      <w:pPr>
        <w:jc w:val="both"/>
        <w:rPr>
          <w:sz w:val="24"/>
          <w:szCs w:val="24"/>
        </w:rPr>
      </w:pPr>
    </w:p>
    <w:p w:rsidR="00013E61" w:rsidP="3B5F420D" w:rsidRDefault="00013E61" w14:paraId="1EA27771" w14:textId="49D268BC">
      <w:pPr>
        <w:jc w:val="both"/>
        <w:rPr>
          <w:sz w:val="24"/>
          <w:szCs w:val="24"/>
        </w:rPr>
      </w:pPr>
      <w:r w:rsidRPr="3B5F420D" w:rsidR="00013E61">
        <w:rPr>
          <w:sz w:val="24"/>
          <w:szCs w:val="24"/>
        </w:rPr>
        <w:t>Your efforts are appreciated, and the committee is committed to the development of our children under the 4 “F” philosophies:</w:t>
      </w:r>
      <w:r w:rsidRPr="3B5F420D" w:rsidR="00702DD9">
        <w:rPr>
          <w:sz w:val="24"/>
          <w:szCs w:val="24"/>
        </w:rPr>
        <w:t xml:space="preserve"> </w:t>
      </w:r>
      <w:r w:rsidRPr="3B5F420D" w:rsidR="00702DD9">
        <w:rPr>
          <w:b w:val="1"/>
          <w:bCs w:val="1"/>
          <w:sz w:val="24"/>
          <w:szCs w:val="24"/>
        </w:rPr>
        <w:t>F</w:t>
      </w:r>
      <w:r w:rsidRPr="3B5F420D" w:rsidR="00702DD9">
        <w:rPr>
          <w:sz w:val="24"/>
          <w:szCs w:val="24"/>
        </w:rPr>
        <w:t xml:space="preserve">un, </w:t>
      </w:r>
      <w:r w:rsidRPr="3B5F420D" w:rsidR="00702DD9">
        <w:rPr>
          <w:b w:val="1"/>
          <w:bCs w:val="1"/>
          <w:sz w:val="24"/>
          <w:szCs w:val="24"/>
        </w:rPr>
        <w:t>F</w:t>
      </w:r>
      <w:r w:rsidRPr="3B5F420D" w:rsidR="00702DD9">
        <w:rPr>
          <w:sz w:val="24"/>
          <w:szCs w:val="24"/>
        </w:rPr>
        <w:t xml:space="preserve">undamental Skills, </w:t>
      </w:r>
      <w:r w:rsidRPr="3B5F420D" w:rsidR="00702DD9">
        <w:rPr>
          <w:b w:val="1"/>
          <w:bCs w:val="1"/>
          <w:sz w:val="24"/>
          <w:szCs w:val="24"/>
        </w:rPr>
        <w:t>F</w:t>
      </w:r>
      <w:r w:rsidRPr="3B5F420D" w:rsidR="00702DD9">
        <w:rPr>
          <w:sz w:val="24"/>
          <w:szCs w:val="24"/>
        </w:rPr>
        <w:t xml:space="preserve">air </w:t>
      </w:r>
      <w:r w:rsidRPr="3B5F420D" w:rsidR="00702DD9">
        <w:rPr>
          <w:sz w:val="24"/>
          <w:szCs w:val="24"/>
        </w:rPr>
        <w:t>Play</w:t>
      </w:r>
      <w:r w:rsidRPr="3B5F420D" w:rsidR="00702DD9">
        <w:rPr>
          <w:sz w:val="24"/>
          <w:szCs w:val="24"/>
        </w:rPr>
        <w:t xml:space="preserve"> and </w:t>
      </w:r>
      <w:r w:rsidRPr="3B5F420D" w:rsidR="00702DD9">
        <w:rPr>
          <w:b w:val="1"/>
          <w:bCs w:val="1"/>
          <w:sz w:val="24"/>
          <w:szCs w:val="24"/>
        </w:rPr>
        <w:t>F</w:t>
      </w:r>
      <w:r w:rsidRPr="3B5F420D" w:rsidR="00702DD9">
        <w:rPr>
          <w:sz w:val="24"/>
          <w:szCs w:val="24"/>
        </w:rPr>
        <w:t>amily Involvement!</w:t>
      </w:r>
    </w:p>
    <w:p w:rsidRPr="00702DD9" w:rsidR="00702DD9" w:rsidP="3B5F420D" w:rsidRDefault="00702DD9" w14:paraId="2808E06C" w14:textId="77777777">
      <w:pPr>
        <w:jc w:val="both"/>
        <w:rPr>
          <w:sz w:val="24"/>
          <w:szCs w:val="24"/>
        </w:rPr>
      </w:pPr>
    </w:p>
    <w:p w:rsidR="00013E61" w:rsidP="3B5F420D" w:rsidRDefault="00013E61" w14:paraId="076FDDB8" w14:textId="105CA4DC">
      <w:pPr>
        <w:pStyle w:val="Heading2"/>
        <w:jc w:val="both"/>
      </w:pPr>
      <w:bookmarkStart w:name="_Toc111028847" w:id="7"/>
      <w:r w:rsidR="00013E61">
        <w:rPr/>
        <w:t>New Players</w:t>
      </w:r>
      <w:bookmarkEnd w:id="7"/>
    </w:p>
    <w:p w:rsidR="00702DD9" w:rsidP="3B5F420D" w:rsidRDefault="003212F1" w14:paraId="5B282AAD" w14:textId="27FC888D">
      <w:pPr>
        <w:jc w:val="both"/>
        <w:rPr>
          <w:sz w:val="24"/>
          <w:szCs w:val="24"/>
        </w:rPr>
      </w:pPr>
      <w:r w:rsidRPr="23FE2F1B" w:rsidR="44D6D3FC">
        <w:rPr>
          <w:sz w:val="24"/>
          <w:szCs w:val="24"/>
        </w:rPr>
        <w:t>C</w:t>
      </w:r>
      <w:r w:rsidRPr="23FE2F1B" w:rsidR="7AF13D10">
        <w:rPr>
          <w:sz w:val="24"/>
          <w:szCs w:val="24"/>
        </w:rPr>
        <w:t xml:space="preserve">heck with your team to see which families are returning to </w:t>
      </w:r>
      <w:r w:rsidRPr="23FE2F1B" w:rsidR="7AF13D10">
        <w:rPr>
          <w:sz w:val="24"/>
          <w:szCs w:val="24"/>
        </w:rPr>
        <w:t>Teeball</w:t>
      </w:r>
      <w:r w:rsidRPr="23FE2F1B" w:rsidR="7AF13D10">
        <w:rPr>
          <w:sz w:val="24"/>
          <w:szCs w:val="24"/>
        </w:rPr>
        <w:t xml:space="preserve"> at Carine, and who are new families</w:t>
      </w:r>
      <w:r w:rsidRPr="23FE2F1B" w:rsidR="355886B8">
        <w:rPr>
          <w:sz w:val="24"/>
          <w:szCs w:val="24"/>
        </w:rPr>
        <w:t xml:space="preserve"> to our Club</w:t>
      </w:r>
      <w:r w:rsidRPr="23FE2F1B" w:rsidR="7AF13D10">
        <w:rPr>
          <w:sz w:val="24"/>
          <w:szCs w:val="24"/>
        </w:rPr>
        <w:t xml:space="preserve">. Ensure </w:t>
      </w:r>
      <w:r w:rsidRPr="23FE2F1B" w:rsidR="5871637C">
        <w:rPr>
          <w:sz w:val="24"/>
          <w:szCs w:val="24"/>
        </w:rPr>
        <w:t xml:space="preserve">new families </w:t>
      </w:r>
      <w:r w:rsidRPr="23FE2F1B" w:rsidR="0F40A6E1">
        <w:rPr>
          <w:sz w:val="24"/>
          <w:szCs w:val="24"/>
        </w:rPr>
        <w:t>understand</w:t>
      </w:r>
      <w:r w:rsidRPr="23FE2F1B" w:rsidR="7AF13D10">
        <w:rPr>
          <w:sz w:val="24"/>
          <w:szCs w:val="24"/>
        </w:rPr>
        <w:t xml:space="preserve"> how </w:t>
      </w:r>
      <w:r w:rsidRPr="23FE2F1B" w:rsidR="08C60697">
        <w:rPr>
          <w:sz w:val="24"/>
          <w:szCs w:val="24"/>
        </w:rPr>
        <w:t xml:space="preserve">training and game days </w:t>
      </w:r>
      <w:r w:rsidRPr="23FE2F1B" w:rsidR="7AF13D10">
        <w:rPr>
          <w:sz w:val="24"/>
          <w:szCs w:val="24"/>
        </w:rPr>
        <w:t>run</w:t>
      </w:r>
      <w:r w:rsidRPr="23FE2F1B" w:rsidR="357CD731">
        <w:rPr>
          <w:sz w:val="24"/>
          <w:szCs w:val="24"/>
        </w:rPr>
        <w:t>,</w:t>
      </w:r>
      <w:r w:rsidRPr="23FE2F1B" w:rsidR="7AF13D10">
        <w:rPr>
          <w:sz w:val="24"/>
          <w:szCs w:val="24"/>
        </w:rPr>
        <w:t xml:space="preserve"> and </w:t>
      </w:r>
      <w:r w:rsidRPr="23FE2F1B" w:rsidR="4F577935">
        <w:rPr>
          <w:sz w:val="24"/>
          <w:szCs w:val="24"/>
        </w:rPr>
        <w:t>how to access information to answer</w:t>
      </w:r>
      <w:r w:rsidRPr="23FE2F1B" w:rsidR="44D6D3FC">
        <w:rPr>
          <w:sz w:val="24"/>
          <w:szCs w:val="24"/>
        </w:rPr>
        <w:t xml:space="preserve"> </w:t>
      </w:r>
      <w:r w:rsidRPr="23FE2F1B" w:rsidR="44D6D3FC">
        <w:rPr>
          <w:sz w:val="24"/>
          <w:szCs w:val="24"/>
        </w:rPr>
        <w:t>any questions they may have.</w:t>
      </w:r>
    </w:p>
    <w:p w:rsidR="003212F1" w:rsidP="3B5F420D" w:rsidRDefault="003212F1" w14:paraId="308681DE" w14:textId="77777777">
      <w:pPr>
        <w:jc w:val="both"/>
        <w:rPr>
          <w:sz w:val="24"/>
          <w:szCs w:val="24"/>
        </w:rPr>
      </w:pPr>
    </w:p>
    <w:p w:rsidRPr="00702DD9" w:rsidR="00013E61" w:rsidP="3B5F420D" w:rsidRDefault="00013E61" w14:paraId="4D2D58DF" w14:textId="19B7A0B9">
      <w:pPr>
        <w:jc w:val="both"/>
        <w:rPr>
          <w:sz w:val="24"/>
          <w:szCs w:val="24"/>
        </w:rPr>
      </w:pPr>
      <w:r w:rsidRPr="401A5717" w:rsidR="00013E61">
        <w:rPr>
          <w:sz w:val="24"/>
          <w:szCs w:val="24"/>
        </w:rPr>
        <w:t>If your team is short (less than 12 players)</w:t>
      </w:r>
      <w:r w:rsidRPr="401A5717" w:rsidR="00013E61">
        <w:rPr>
          <w:sz w:val="24"/>
          <w:szCs w:val="24"/>
        </w:rPr>
        <w:t xml:space="preserve"> it</w:t>
      </w:r>
      <w:r w:rsidRPr="401A5717" w:rsidR="00013E61">
        <w:rPr>
          <w:sz w:val="24"/>
          <w:szCs w:val="24"/>
        </w:rPr>
        <w:t xml:space="preserve"> is possible to recruit a new player. However, you must first check with the </w:t>
      </w:r>
      <w:r w:rsidRPr="401A5717" w:rsidR="00013E61">
        <w:rPr>
          <w:sz w:val="24"/>
          <w:szCs w:val="24"/>
        </w:rPr>
        <w:t>Teeball</w:t>
      </w:r>
      <w:r w:rsidRPr="401A5717" w:rsidR="00013E61">
        <w:rPr>
          <w:sz w:val="24"/>
          <w:szCs w:val="24"/>
        </w:rPr>
        <w:t xml:space="preserve"> Registrar before letting a player </w:t>
      </w:r>
      <w:r w:rsidRPr="401A5717" w:rsidR="00013E61">
        <w:rPr>
          <w:sz w:val="24"/>
          <w:szCs w:val="24"/>
        </w:rPr>
        <w:t>participate</w:t>
      </w:r>
      <w:r w:rsidRPr="401A5717" w:rsidR="00013E61">
        <w:rPr>
          <w:sz w:val="24"/>
          <w:szCs w:val="24"/>
        </w:rPr>
        <w:t xml:space="preserve"> in any training session or game. If a player withdraws from your team, please contact the Registrar as there may be a waiting list for some age groups.</w:t>
      </w:r>
      <w:r w:rsidRPr="401A5717" w:rsidR="00996BF2">
        <w:rPr>
          <w:sz w:val="24"/>
          <w:szCs w:val="24"/>
        </w:rPr>
        <w:t xml:space="preserve"> The Registrar can be contacted at </w:t>
      </w:r>
      <w:hyperlink r:id="R1b03d0f8bc4840e6">
        <w:r w:rsidRPr="401A5717" w:rsidR="00996BF2">
          <w:rPr>
            <w:rStyle w:val="Hyperlink"/>
            <w:sz w:val="24"/>
            <w:szCs w:val="24"/>
          </w:rPr>
          <w:t>teeballregistrar@carinecats.com.au</w:t>
        </w:r>
      </w:hyperlink>
      <w:r w:rsidRPr="401A5717" w:rsidR="00996BF2">
        <w:rPr>
          <w:sz w:val="24"/>
          <w:szCs w:val="24"/>
        </w:rPr>
        <w:t xml:space="preserve">. </w:t>
      </w:r>
    </w:p>
    <w:p w:rsidR="00996BF2" w:rsidP="401A5717" w:rsidRDefault="00996BF2" w14:paraId="3C8A70E7" w14:textId="76A3FD95">
      <w:pPr>
        <w:spacing w:after="200"/>
        <w:jc w:val="both"/>
        <w:rPr>
          <w:sz w:val="24"/>
          <w:szCs w:val="24"/>
        </w:rPr>
      </w:pPr>
    </w:p>
    <w:p w:rsidR="00996BF2" w:rsidP="65A577BE" w:rsidRDefault="00996BF2" w14:paraId="22D968CF" w14:textId="34889200">
      <w:pPr>
        <w:pStyle w:val="Heading2"/>
        <w:spacing w:after="200"/>
        <w:jc w:val="both"/>
      </w:pPr>
      <w:r w:rsidR="725CE929">
        <w:rPr/>
        <w:t>Safety</w:t>
      </w:r>
    </w:p>
    <w:p w:rsidR="00996BF2" w:rsidP="401A5717" w:rsidRDefault="00996BF2" w14:paraId="0E6B5FAA" w14:textId="53659701">
      <w:pPr>
        <w:pStyle w:val="Normal"/>
        <w:jc w:val="both"/>
      </w:pPr>
      <w:r w:rsidR="725CE929">
        <w:rPr/>
        <w:t>Player confidential medical information will be provided to Managers</w:t>
      </w:r>
      <w:r w:rsidR="725CE929">
        <w:rPr/>
        <w:t xml:space="preserve">.  </w:t>
      </w:r>
      <w:r w:rsidR="725CE929">
        <w:rPr/>
        <w:t xml:space="preserve">Managers are encouraged to discuss any medical matters with the parents as necessary to meet </w:t>
      </w:r>
      <w:bookmarkStart w:name="_Int_kFnzmxJj" w:id="1624389236"/>
      <w:r w:rsidR="725CE929">
        <w:rPr/>
        <w:t>player</w:t>
      </w:r>
      <w:bookmarkEnd w:id="1624389236"/>
      <w:r w:rsidR="725CE929">
        <w:rPr/>
        <w:t xml:space="preserve"> needs.</w:t>
      </w:r>
    </w:p>
    <w:p w:rsidR="00996BF2" w:rsidP="401A5717" w:rsidRDefault="00996BF2" w14:paraId="003ADB6B" w14:textId="118FD487">
      <w:pPr>
        <w:pStyle w:val="Normal"/>
        <w:jc w:val="both"/>
      </w:pPr>
    </w:p>
    <w:p w:rsidR="00996BF2" w:rsidP="65A577BE" w:rsidRDefault="00996BF2" w14:paraId="28E55D36" w14:textId="5236151D">
      <w:pPr>
        <w:pStyle w:val="Heading2"/>
        <w:spacing w:after="200"/>
        <w:jc w:val="both"/>
      </w:pPr>
      <w:r w:rsidR="725CE929">
        <w:rPr/>
        <w:t>Communications &amp; Media</w:t>
      </w:r>
    </w:p>
    <w:p w:rsidR="00996BF2" w:rsidP="401A5717" w:rsidRDefault="00996BF2" w14:paraId="32E4633A" w14:textId="7255034A">
      <w:pPr>
        <w:pStyle w:val="Normal"/>
        <w:jc w:val="both"/>
      </w:pPr>
      <w:r w:rsidR="725CE929">
        <w:rPr/>
        <w:t>Please ensure that any Club communications received by Managers are distributed to your team as soon as possible.</w:t>
      </w:r>
    </w:p>
    <w:p w:rsidR="00996BF2" w:rsidP="401A5717" w:rsidRDefault="00996BF2" w14:paraId="005E6F27" w14:textId="52AE5C4D">
      <w:pPr>
        <w:pStyle w:val="Normal"/>
        <w:jc w:val="both"/>
      </w:pPr>
    </w:p>
    <w:p w:rsidR="00996BF2" w:rsidP="401A5717" w:rsidRDefault="00996BF2" w14:paraId="00BBC986" w14:textId="2CAB44CC">
      <w:pPr>
        <w:pStyle w:val="Normal"/>
        <w:jc w:val="both"/>
      </w:pPr>
      <w:r w:rsidR="725CE929">
        <w:rPr/>
        <w:t>Please encourage parents to follow Carine Cats on Facebook and Instagram for all updates.</w:t>
      </w:r>
    </w:p>
    <w:p w:rsidR="00996BF2" w:rsidP="401A5717" w:rsidRDefault="00996BF2" w14:paraId="35C54606" w14:textId="4A61312E">
      <w:pPr>
        <w:pStyle w:val="Normal"/>
        <w:jc w:val="both"/>
      </w:pPr>
    </w:p>
    <w:p w:rsidR="00996BF2" w:rsidP="401A5717" w:rsidRDefault="00996BF2" w14:paraId="5CAA2683" w14:textId="6DE681B9">
      <w:pPr>
        <w:pStyle w:val="Normal"/>
        <w:jc w:val="both"/>
      </w:pPr>
      <w:r w:rsidR="725CE929">
        <w:rPr/>
        <w:t>Be aware of any players who have restrictions with their photographs being taken/promoted.</w:t>
      </w:r>
    </w:p>
    <w:p w:rsidR="00996BF2" w:rsidP="401A5717" w:rsidRDefault="00996BF2" w14:paraId="5B23DD18" w14:textId="35F592E6">
      <w:pPr>
        <w:pStyle w:val="Normal"/>
        <w:jc w:val="both"/>
      </w:pPr>
    </w:p>
    <w:p w:rsidR="00996BF2" w:rsidP="401A5717" w:rsidRDefault="00996BF2" w14:paraId="66AE272F" w14:textId="6C1219DB">
      <w:pPr>
        <w:pStyle w:val="Normal"/>
        <w:jc w:val="both"/>
      </w:pPr>
      <w:r w:rsidR="725CE929">
        <w:rPr/>
        <w:t xml:space="preserve">With these restrictions in mind, encourage families to take photos during games and send to our Social Media Coordinator at </w:t>
      </w:r>
      <w:hyperlink r:id="R9c3752ebb5a34711">
        <w:r w:rsidRPr="401A5717" w:rsidR="725CE929">
          <w:rPr>
            <w:rStyle w:val="Hyperlink"/>
          </w:rPr>
          <w:t>teeballmedia@carinecats.com.au</w:t>
        </w:r>
      </w:hyperlink>
      <w:r w:rsidR="725CE929">
        <w:rPr/>
        <w:t xml:space="preserve"> </w:t>
      </w:r>
    </w:p>
    <w:p w:rsidR="00996BF2" w:rsidP="401A5717" w:rsidRDefault="00996BF2" w14:paraId="1635AE1D" w14:textId="085F8EE1">
      <w:pPr>
        <w:pStyle w:val="Normal"/>
        <w:jc w:val="both"/>
      </w:pPr>
    </w:p>
    <w:p w:rsidR="00996BF2" w:rsidP="401A5717" w:rsidRDefault="00996BF2" w14:paraId="2E05D2FF" w14:textId="0D586779">
      <w:pPr>
        <w:spacing w:after="200"/>
        <w:jc w:val="both"/>
        <w:rPr>
          <w:sz w:val="24"/>
          <w:szCs w:val="24"/>
        </w:rPr>
      </w:pPr>
    </w:p>
    <w:p w:rsidR="00996BF2" w:rsidP="401A5717" w:rsidRDefault="00996BF2" w14:paraId="49211085" w14:textId="444311BC">
      <w:pPr>
        <w:spacing w:after="200"/>
        <w:jc w:val="both"/>
        <w:rPr>
          <w:sz w:val="24"/>
          <w:szCs w:val="24"/>
        </w:rPr>
      </w:pPr>
    </w:p>
    <w:p w:rsidR="00996BF2" w:rsidP="401A5717" w:rsidRDefault="00996BF2" w14:paraId="602DA079" w14:textId="6655A96B">
      <w:pPr>
        <w:pStyle w:val="Normal"/>
        <w:spacing w:after="200"/>
        <w:jc w:val="both"/>
        <w:rPr>
          <w:rFonts w:ascii="Gill Sans MT" w:hAnsi="Gill Sans MT" w:asciiTheme="majorAscii" w:hAnsiTheme="majorAscii"/>
          <w:b w:val="1"/>
          <w:bCs w:val="1"/>
          <w:color w:val="00A3E1" w:themeColor="accent1"/>
          <w:sz w:val="32"/>
          <w:szCs w:val="32"/>
        </w:rPr>
      </w:pPr>
      <w:r>
        <w:br w:type="page"/>
      </w:r>
    </w:p>
    <w:bookmarkStart w:name="_Toc111028848" w:id="8"/>
    <w:p w:rsidR="00013E61" w:rsidP="00013E61" w:rsidRDefault="00996BF2" w14:paraId="02A587A7" w14:textId="5307F4B2">
      <w:pPr>
        <w:pStyle w:val="Heading2"/>
      </w:pPr>
      <w:r w:rsidRPr="00D63D63">
        <w:rPr>
          <w:b w:val="0"/>
          <w:bCs/>
          <w:noProof/>
        </w:rPr>
        <mc:AlternateContent>
          <mc:Choice Requires="wps">
            <w:drawing>
              <wp:anchor distT="0" distB="0" distL="114300" distR="114300" simplePos="0" relativeHeight="251686912" behindDoc="0" locked="0" layoutInCell="1" allowOverlap="1" wp14:anchorId="2AE4A2C0" wp14:editId="5CF75972">
                <wp:simplePos x="0" y="0"/>
                <wp:positionH relativeFrom="column">
                  <wp:posOffset>-121920</wp:posOffset>
                </wp:positionH>
                <wp:positionV relativeFrom="paragraph">
                  <wp:posOffset>-1550959</wp:posOffset>
                </wp:positionV>
                <wp:extent cx="3081130" cy="83127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81130" cy="831273"/>
                        </a:xfrm>
                        <a:prstGeom prst="rect">
                          <a:avLst/>
                        </a:prstGeom>
                        <a:noFill/>
                        <a:ln w="6350">
                          <a:noFill/>
                        </a:ln>
                      </wps:spPr>
                      <wps:txbx>
                        <w:txbxContent>
                          <w:p w:rsidRPr="00D63D63" w:rsidR="000E4E37" w:rsidP="000E4E37" w:rsidRDefault="000E4E37" w14:paraId="159738C2" w14:textId="31AC25AD">
                            <w:pPr>
                              <w:rPr>
                                <w:rFonts w:asciiTheme="majorHAnsi" w:hAnsiTheme="majorHAnsi"/>
                                <w:b/>
                                <w:bCs w:val="0"/>
                                <w:sz w:val="48"/>
                                <w:szCs w:val="48"/>
                                <w:lang w:val="en-AU"/>
                              </w:rPr>
                            </w:pPr>
                            <w:r>
                              <w:rPr>
                                <w:rFonts w:asciiTheme="majorHAnsi" w:hAnsiTheme="majorHAnsi"/>
                                <w:b/>
                                <w:bCs w:val="0"/>
                                <w:sz w:val="48"/>
                                <w:szCs w:val="48"/>
                                <w:lang w:val="en-AU"/>
                              </w:rPr>
                              <w:t>STARTING</w:t>
                            </w:r>
                            <w:r w:rsidR="00847878">
                              <w:rPr>
                                <w:rFonts w:asciiTheme="majorHAnsi" w:hAnsiTheme="majorHAnsi"/>
                                <w:b/>
                                <w:bCs w:val="0"/>
                                <w:sz w:val="48"/>
                                <w:szCs w:val="48"/>
                                <w:lang w:val="en-AU"/>
                              </w:rPr>
                              <w:br/>
                            </w:r>
                            <w:r>
                              <w:rPr>
                                <w:rFonts w:asciiTheme="majorHAnsi" w:hAnsiTheme="majorHAnsi"/>
                                <w:b/>
                                <w:bCs w:val="0"/>
                                <w:sz w:val="48"/>
                                <w:szCs w:val="48"/>
                                <w:lang w:val="en-AU"/>
                              </w:rPr>
                              <w:t>THE</w:t>
                            </w:r>
                            <w:r w:rsidR="00847878">
                              <w:rPr>
                                <w:rFonts w:asciiTheme="majorHAnsi" w:hAnsiTheme="majorHAnsi"/>
                                <w:b/>
                                <w:bCs w:val="0"/>
                                <w:sz w:val="48"/>
                                <w:szCs w:val="48"/>
                                <w:lang w:val="en-AU"/>
                              </w:rPr>
                              <w:t xml:space="preserve"> </w:t>
                            </w:r>
                            <w:r>
                              <w:rPr>
                                <w:rFonts w:asciiTheme="majorHAnsi" w:hAnsiTheme="majorHAnsi"/>
                                <w:b/>
                                <w:bCs w:val="0"/>
                                <w:sz w:val="48"/>
                                <w:szCs w:val="48"/>
                                <w:lang w:val="en-AU"/>
                              </w:rPr>
                              <w:t>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7BED8E12">
              <v:shape id="Text Box 46" style="position:absolute;margin-left:-9.6pt;margin-top:-122.1pt;width:242.6pt;height:6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GLGwIAADMEAAAOAAAAZHJzL2Uyb0RvYy54bWysU8tu2zAQvBfoPxC815IsJ3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" w14:anchorId="2AE4A2C0">
                <v:textbox>
                  <w:txbxContent>
                    <w:p w:rsidRPr="00D63D63" w:rsidR="000E4E37" w:rsidP="000E4E37" w:rsidRDefault="000E4E37" w14:paraId="058BE868" w14:textId="31AC25AD">
                      <w:pPr>
                        <w:rPr>
                          <w:rFonts w:asciiTheme="majorHAnsi" w:hAnsiTheme="majorHAnsi"/>
                          <w:b/>
                          <w:bCs w:val="0"/>
                          <w:sz w:val="48"/>
                          <w:szCs w:val="48"/>
                          <w:lang w:val="en-AU"/>
                        </w:rPr>
                      </w:pPr>
                      <w:r>
                        <w:rPr>
                          <w:rFonts w:asciiTheme="majorHAnsi" w:hAnsiTheme="majorHAnsi"/>
                          <w:b/>
                          <w:bCs w:val="0"/>
                          <w:sz w:val="48"/>
                          <w:szCs w:val="48"/>
                          <w:lang w:val="en-AU"/>
                        </w:rPr>
                        <w:t>STARTING</w:t>
                      </w:r>
                      <w:r w:rsidR="00847878">
                        <w:rPr>
                          <w:rFonts w:asciiTheme="majorHAnsi" w:hAnsiTheme="majorHAnsi"/>
                          <w:b/>
                          <w:bCs w:val="0"/>
                          <w:sz w:val="48"/>
                          <w:szCs w:val="48"/>
                          <w:lang w:val="en-AU"/>
                        </w:rPr>
                        <w:br/>
                      </w:r>
                      <w:r>
                        <w:rPr>
                          <w:rFonts w:asciiTheme="majorHAnsi" w:hAnsiTheme="majorHAnsi"/>
                          <w:b/>
                          <w:bCs w:val="0"/>
                          <w:sz w:val="48"/>
                          <w:szCs w:val="48"/>
                          <w:lang w:val="en-AU"/>
                        </w:rPr>
                        <w:t>THE</w:t>
                      </w:r>
                      <w:r w:rsidR="00847878">
                        <w:rPr>
                          <w:rFonts w:asciiTheme="majorHAnsi" w:hAnsiTheme="majorHAnsi"/>
                          <w:b/>
                          <w:bCs w:val="0"/>
                          <w:sz w:val="48"/>
                          <w:szCs w:val="48"/>
                          <w:lang w:val="en-AU"/>
                        </w:rPr>
                        <w:t xml:space="preserve"> </w:t>
                      </w:r>
                      <w:r>
                        <w:rPr>
                          <w:rFonts w:asciiTheme="majorHAnsi" w:hAnsiTheme="majorHAnsi"/>
                          <w:b/>
                          <w:bCs w:val="0"/>
                          <w:sz w:val="48"/>
                          <w:szCs w:val="48"/>
                          <w:lang w:val="en-AU"/>
                        </w:rPr>
                        <w:t>SEASON</w:t>
                      </w:r>
                    </w:p>
                  </w:txbxContent>
                </v:textbox>
              </v:shape>
            </w:pict>
          </mc:Fallback>
        </mc:AlternateContent>
      </w:r>
      <w:r w:rsidR="003212F1">
        <w:t>Fixtures</w:t>
      </w:r>
      <w:bookmarkEnd w:id="8"/>
    </w:p>
    <w:p w:rsidR="00013E61" w:rsidP="087AA5F9" w:rsidRDefault="00013E61" w14:paraId="0A31870B" w14:textId="01A48D7F">
      <w:pPr>
        <w:jc w:val="both"/>
        <w:rPr>
          <w:sz w:val="24"/>
          <w:szCs w:val="24"/>
        </w:rPr>
      </w:pPr>
      <w:r w:rsidRPr="3952E688" w:rsidR="28CC0FA4">
        <w:rPr>
          <w:sz w:val="24"/>
          <w:szCs w:val="24"/>
        </w:rPr>
        <w:t xml:space="preserve">All age groups </w:t>
      </w:r>
      <w:r w:rsidRPr="3952E688" w:rsidR="28CC0FA4">
        <w:rPr>
          <w:sz w:val="24"/>
          <w:szCs w:val="24"/>
        </w:rPr>
        <w:t xml:space="preserve">currently </w:t>
      </w:r>
      <w:r w:rsidRPr="3952E688" w:rsidR="28CC0FA4">
        <w:rPr>
          <w:sz w:val="24"/>
          <w:szCs w:val="24"/>
        </w:rPr>
        <w:t>play</w:t>
      </w:r>
      <w:r w:rsidRPr="3952E688" w:rsidR="28CC0FA4">
        <w:rPr>
          <w:sz w:val="24"/>
          <w:szCs w:val="24"/>
        </w:rPr>
        <w:t xml:space="preserve"> at the Carine Regional Open Space on Saturday mornings.</w:t>
      </w:r>
      <w:r w:rsidRPr="3952E688" w:rsidR="44D6D3FC">
        <w:rPr>
          <w:sz w:val="24"/>
          <w:szCs w:val="24"/>
        </w:rPr>
        <w:t xml:space="preserve"> The </w:t>
      </w:r>
      <w:r w:rsidRPr="3952E688" w:rsidR="44D6D3FC">
        <w:rPr>
          <w:sz w:val="24"/>
          <w:szCs w:val="24"/>
        </w:rPr>
        <w:t>fixtures</w:t>
      </w:r>
      <w:r w:rsidRPr="3952E688" w:rsidR="44D6D3FC">
        <w:rPr>
          <w:sz w:val="24"/>
          <w:szCs w:val="24"/>
        </w:rPr>
        <w:t xml:space="preserve"> are available at our website (</w:t>
      </w:r>
      <w:hyperlink r:id="Rf3be63d1aaa24b8d">
        <w:r w:rsidRPr="3952E688" w:rsidR="44D6D3FC">
          <w:rPr>
            <w:rStyle w:val="Hyperlink"/>
            <w:sz w:val="24"/>
            <w:szCs w:val="24"/>
          </w:rPr>
          <w:t>teeball.carinecats.com.au</w:t>
        </w:r>
      </w:hyperlink>
      <w:r w:rsidRPr="3952E688" w:rsidR="44D6D3FC">
        <w:rPr>
          <w:sz w:val="24"/>
          <w:szCs w:val="24"/>
        </w:rPr>
        <w:t>), as is a map of our diamonds.</w:t>
      </w:r>
      <w:r w:rsidRPr="3952E688" w:rsidR="53EA2D17">
        <w:rPr>
          <w:sz w:val="24"/>
          <w:szCs w:val="24"/>
        </w:rPr>
        <w:t xml:space="preserve"> The team listed first on the fixtures is the home team. Ensure your team </w:t>
      </w:r>
      <w:r w:rsidRPr="3952E688" w:rsidR="53EA2D17">
        <w:rPr>
          <w:sz w:val="24"/>
          <w:szCs w:val="24"/>
        </w:rPr>
        <w:t>know</w:t>
      </w:r>
      <w:r w:rsidRPr="3952E688" w:rsidR="53EA2D17">
        <w:rPr>
          <w:sz w:val="24"/>
          <w:szCs w:val="24"/>
        </w:rPr>
        <w:t xml:space="preserve"> the location of these </w:t>
      </w:r>
      <w:r w:rsidRPr="3952E688" w:rsidR="22E2B5B6">
        <w:rPr>
          <w:sz w:val="24"/>
          <w:szCs w:val="24"/>
        </w:rPr>
        <w:t>fixtures and</w:t>
      </w:r>
      <w:r w:rsidRPr="3952E688" w:rsidR="53EA2D17">
        <w:rPr>
          <w:sz w:val="24"/>
          <w:szCs w:val="24"/>
        </w:rPr>
        <w:t xml:space="preserve"> provide them with a copy of the map if </w:t>
      </w:r>
      <w:r w:rsidRPr="3952E688" w:rsidR="53EA2D17">
        <w:rPr>
          <w:sz w:val="24"/>
          <w:szCs w:val="24"/>
        </w:rPr>
        <w:t>required</w:t>
      </w:r>
      <w:r w:rsidRPr="3952E688" w:rsidR="53EA2D17">
        <w:rPr>
          <w:sz w:val="24"/>
          <w:szCs w:val="24"/>
        </w:rPr>
        <w:t>.</w:t>
      </w:r>
    </w:p>
    <w:p w:rsidR="004F5180" w:rsidP="087AA5F9" w:rsidRDefault="004F5180" w14:paraId="3EA92EA9" w14:textId="7B6FE8A0">
      <w:pPr>
        <w:jc w:val="both"/>
        <w:rPr>
          <w:sz w:val="24"/>
          <w:szCs w:val="24"/>
        </w:rPr>
      </w:pPr>
    </w:p>
    <w:p w:rsidRPr="003212F1" w:rsidR="004F5180" w:rsidP="087AA5F9" w:rsidRDefault="004F5180" w14:paraId="0F3C3D29" w14:textId="1BCC1F07">
      <w:pPr>
        <w:jc w:val="both"/>
        <w:rPr>
          <w:sz w:val="24"/>
          <w:szCs w:val="24"/>
        </w:rPr>
      </w:pPr>
      <w:r w:rsidRPr="087AA5F9" w:rsidR="004F5180">
        <w:rPr>
          <w:sz w:val="24"/>
          <w:szCs w:val="24"/>
        </w:rPr>
        <w:t>Note also</w:t>
      </w:r>
      <w:r w:rsidRPr="087AA5F9" w:rsidR="004F5180">
        <w:rPr>
          <w:sz w:val="24"/>
          <w:szCs w:val="24"/>
        </w:rPr>
        <w:t xml:space="preserve"> the date of the midweek Twilight fixture</w:t>
      </w:r>
      <w:r w:rsidRPr="087AA5F9" w:rsidR="0DDD3E40">
        <w:rPr>
          <w:sz w:val="24"/>
          <w:szCs w:val="24"/>
        </w:rPr>
        <w:t xml:space="preserve"> that occurs once during the season</w:t>
      </w:r>
      <w:r w:rsidRPr="087AA5F9" w:rsidR="004F5180">
        <w:rPr>
          <w:sz w:val="24"/>
          <w:szCs w:val="24"/>
        </w:rPr>
        <w:t xml:space="preserve"> – this will be either on a Tuesday or a Thursday, depending on your age group.</w:t>
      </w:r>
    </w:p>
    <w:p w:rsidRPr="005E61B5" w:rsidR="00CB4BEB" w:rsidP="087AA5F9" w:rsidRDefault="005E61B5" w14:paraId="5557F2FE" w14:textId="5983075D">
      <w:pPr>
        <w:pStyle w:val="Heading2"/>
        <w:jc w:val="both"/>
      </w:pPr>
      <w:bookmarkStart w:name="_Toc111028849" w:id="9"/>
      <w:r w:rsidR="005E61B5">
        <w:rPr/>
        <w:t>Uniforms</w:t>
      </w:r>
      <w:bookmarkEnd w:id="9"/>
    </w:p>
    <w:p w:rsidRPr="008B326F" w:rsidR="008B326F" w:rsidP="087AA5F9" w:rsidRDefault="00013E61" w14:paraId="34AC72CB" w14:textId="3D3911B7">
      <w:pPr>
        <w:jc w:val="both"/>
        <w:rPr>
          <w:sz w:val="24"/>
          <w:szCs w:val="24"/>
        </w:rPr>
      </w:pPr>
      <w:r w:rsidRPr="087AA5F9" w:rsidR="00013E61">
        <w:rPr>
          <w:sz w:val="24"/>
          <w:szCs w:val="24"/>
        </w:rPr>
        <w:t xml:space="preserve">Uniforms for your team will be distributed at the </w:t>
      </w:r>
      <w:r w:rsidRPr="087AA5F9" w:rsidR="008B326F">
        <w:rPr>
          <w:sz w:val="24"/>
          <w:szCs w:val="24"/>
        </w:rPr>
        <w:t>M</w:t>
      </w:r>
      <w:r w:rsidRPr="087AA5F9" w:rsidR="00013E61">
        <w:rPr>
          <w:sz w:val="24"/>
          <w:szCs w:val="24"/>
        </w:rPr>
        <w:t>an</w:t>
      </w:r>
      <w:r w:rsidRPr="087AA5F9" w:rsidR="008B326F">
        <w:rPr>
          <w:sz w:val="24"/>
          <w:szCs w:val="24"/>
        </w:rPr>
        <w:t>a</w:t>
      </w:r>
      <w:r w:rsidRPr="087AA5F9" w:rsidR="00013E61">
        <w:rPr>
          <w:sz w:val="24"/>
          <w:szCs w:val="24"/>
        </w:rPr>
        <w:t>gers</w:t>
      </w:r>
      <w:r w:rsidRPr="087AA5F9" w:rsidR="4D056403">
        <w:rPr>
          <w:sz w:val="24"/>
          <w:szCs w:val="24"/>
        </w:rPr>
        <w:t xml:space="preserve">’ </w:t>
      </w:r>
      <w:r w:rsidRPr="087AA5F9" w:rsidR="00013E61">
        <w:rPr>
          <w:sz w:val="24"/>
          <w:szCs w:val="24"/>
        </w:rPr>
        <w:t xml:space="preserve">meeting. </w:t>
      </w:r>
    </w:p>
    <w:p w:rsidRPr="008B326F" w:rsidR="008B326F" w:rsidP="087AA5F9" w:rsidRDefault="008B326F" w14:paraId="1FA5FF4C" w14:textId="77777777">
      <w:pPr>
        <w:jc w:val="both"/>
        <w:rPr>
          <w:sz w:val="24"/>
          <w:szCs w:val="24"/>
        </w:rPr>
      </w:pPr>
    </w:p>
    <w:p w:rsidRPr="008B326F" w:rsidR="008B326F" w:rsidP="087AA5F9" w:rsidRDefault="00013E61" w14:paraId="573AAED2" w14:textId="157FEBB6">
      <w:pPr>
        <w:jc w:val="both"/>
        <w:rPr>
          <w:sz w:val="24"/>
          <w:szCs w:val="24"/>
        </w:rPr>
      </w:pPr>
      <w:r w:rsidRPr="65A577BE" w:rsidR="00013E61">
        <w:rPr>
          <w:sz w:val="24"/>
          <w:szCs w:val="24"/>
        </w:rPr>
        <w:t xml:space="preserve">All bags </w:t>
      </w:r>
      <w:r w:rsidRPr="65A577BE" w:rsidR="00013E61">
        <w:rPr>
          <w:sz w:val="24"/>
          <w:szCs w:val="24"/>
        </w:rPr>
        <w:t>contain</w:t>
      </w:r>
      <w:r w:rsidRPr="65A577BE" w:rsidR="00013E61">
        <w:rPr>
          <w:sz w:val="24"/>
          <w:szCs w:val="24"/>
        </w:rPr>
        <w:t xml:space="preserve"> a full set of 12-13 shirts</w:t>
      </w:r>
      <w:r w:rsidRPr="65A577BE" w:rsidR="00013E61">
        <w:rPr>
          <w:sz w:val="24"/>
          <w:szCs w:val="24"/>
        </w:rPr>
        <w:t>, a Coach</w:t>
      </w:r>
      <w:r w:rsidRPr="65A577BE" w:rsidR="07A6970E">
        <w:rPr>
          <w:sz w:val="24"/>
          <w:szCs w:val="24"/>
        </w:rPr>
        <w:t>’</w:t>
      </w:r>
      <w:r w:rsidRPr="65A577BE" w:rsidR="00013E61">
        <w:rPr>
          <w:sz w:val="24"/>
          <w:szCs w:val="24"/>
        </w:rPr>
        <w:t xml:space="preserve">s shirt, a </w:t>
      </w:r>
      <w:r w:rsidRPr="65A577BE" w:rsidR="00013E61">
        <w:rPr>
          <w:sz w:val="24"/>
          <w:szCs w:val="24"/>
        </w:rPr>
        <w:t>Manager</w:t>
      </w:r>
      <w:r w:rsidRPr="65A577BE" w:rsidR="00F85C22">
        <w:rPr>
          <w:sz w:val="24"/>
          <w:szCs w:val="24"/>
        </w:rPr>
        <w:t>’</w:t>
      </w:r>
      <w:r w:rsidRPr="65A577BE" w:rsidR="00013E61">
        <w:rPr>
          <w:sz w:val="24"/>
          <w:szCs w:val="24"/>
        </w:rPr>
        <w:t>s</w:t>
      </w:r>
      <w:r w:rsidRPr="65A577BE" w:rsidR="00013E61">
        <w:rPr>
          <w:sz w:val="24"/>
          <w:szCs w:val="24"/>
        </w:rPr>
        <w:t xml:space="preserve"> shirt and a</w:t>
      </w:r>
      <w:r w:rsidRPr="65A577BE" w:rsidR="008B326F">
        <w:rPr>
          <w:sz w:val="24"/>
          <w:szCs w:val="24"/>
        </w:rPr>
        <w:t xml:space="preserve"> blue</w:t>
      </w:r>
      <w:r w:rsidRPr="65A577BE" w:rsidR="00013E61">
        <w:rPr>
          <w:sz w:val="24"/>
          <w:szCs w:val="24"/>
        </w:rPr>
        <w:t xml:space="preserve"> Umpire</w:t>
      </w:r>
      <w:r w:rsidRPr="65A577BE" w:rsidR="31DBF605">
        <w:rPr>
          <w:sz w:val="24"/>
          <w:szCs w:val="24"/>
        </w:rPr>
        <w:t>’</w:t>
      </w:r>
      <w:r w:rsidRPr="65A577BE" w:rsidR="00013E61">
        <w:rPr>
          <w:sz w:val="24"/>
          <w:szCs w:val="24"/>
        </w:rPr>
        <w:t xml:space="preserve">s </w:t>
      </w:r>
      <w:r w:rsidRPr="65A577BE" w:rsidR="00013E61">
        <w:rPr>
          <w:sz w:val="24"/>
          <w:szCs w:val="24"/>
        </w:rPr>
        <w:t xml:space="preserve">shirt (some </w:t>
      </w:r>
      <w:r w:rsidRPr="65A577BE" w:rsidR="008B326F">
        <w:rPr>
          <w:sz w:val="24"/>
          <w:szCs w:val="24"/>
        </w:rPr>
        <w:t xml:space="preserve">qualified Level 1 </w:t>
      </w:r>
      <w:r w:rsidRPr="65A577BE" w:rsidR="00013E61">
        <w:rPr>
          <w:sz w:val="24"/>
          <w:szCs w:val="24"/>
        </w:rPr>
        <w:t>umpires will have their own green shirt</w:t>
      </w:r>
      <w:r w:rsidRPr="65A577BE" w:rsidR="008B326F">
        <w:rPr>
          <w:sz w:val="24"/>
          <w:szCs w:val="24"/>
        </w:rPr>
        <w:t>, and qualified Level 2 umpires will have a yellow shirt</w:t>
      </w:r>
      <w:r w:rsidRPr="65A577BE" w:rsidR="00013E61">
        <w:rPr>
          <w:sz w:val="24"/>
          <w:szCs w:val="24"/>
        </w:rPr>
        <w:t xml:space="preserve">). </w:t>
      </w:r>
      <w:r w:rsidRPr="65A577BE" w:rsidR="3C29C854">
        <w:rPr>
          <w:sz w:val="24"/>
          <w:szCs w:val="24"/>
        </w:rPr>
        <w:t xml:space="preserve">Pants are provided for the </w:t>
      </w:r>
      <w:r w:rsidRPr="65A577BE" w:rsidR="3C29C854">
        <w:rPr>
          <w:sz w:val="24"/>
          <w:szCs w:val="24"/>
        </w:rPr>
        <w:t>Un</w:t>
      </w:r>
      <w:r w:rsidRPr="65A577BE" w:rsidR="4A82DEEC">
        <w:rPr>
          <w:sz w:val="24"/>
          <w:szCs w:val="24"/>
        </w:rPr>
        <w:t>d</w:t>
      </w:r>
      <w:r w:rsidRPr="65A577BE" w:rsidR="3C29C854">
        <w:rPr>
          <w:sz w:val="24"/>
          <w:szCs w:val="24"/>
        </w:rPr>
        <w:t>er</w:t>
      </w:r>
      <w:r w:rsidRPr="65A577BE" w:rsidR="3C29C854">
        <w:rPr>
          <w:sz w:val="24"/>
          <w:szCs w:val="24"/>
        </w:rPr>
        <w:t xml:space="preserve"> </w:t>
      </w:r>
      <w:r w:rsidRPr="65A577BE" w:rsidR="3C29C854">
        <w:rPr>
          <w:sz w:val="24"/>
          <w:szCs w:val="24"/>
        </w:rPr>
        <w:t>7’s</w:t>
      </w:r>
      <w:r w:rsidRPr="65A577BE" w:rsidR="3C29C854">
        <w:rPr>
          <w:sz w:val="24"/>
          <w:szCs w:val="24"/>
        </w:rPr>
        <w:t xml:space="preserve"> competition only</w:t>
      </w:r>
      <w:r w:rsidRPr="65A577BE" w:rsidR="7135E5F9">
        <w:rPr>
          <w:sz w:val="24"/>
          <w:szCs w:val="24"/>
        </w:rPr>
        <w:t>.</w:t>
      </w:r>
    </w:p>
    <w:p w:rsidRPr="008B326F" w:rsidR="008B326F" w:rsidP="087AA5F9" w:rsidRDefault="008B326F" w14:paraId="319AD7BF" w14:textId="77777777">
      <w:pPr>
        <w:jc w:val="both"/>
        <w:rPr>
          <w:sz w:val="24"/>
          <w:szCs w:val="24"/>
        </w:rPr>
      </w:pPr>
    </w:p>
    <w:p w:rsidRPr="008B326F" w:rsidR="008B326F" w:rsidP="087AA5F9" w:rsidRDefault="00013E61" w14:paraId="79DADC3F" w14:textId="3F57D762">
      <w:pPr>
        <w:jc w:val="both"/>
        <w:rPr>
          <w:sz w:val="24"/>
          <w:szCs w:val="24"/>
        </w:rPr>
      </w:pPr>
      <w:r w:rsidRPr="087AA5F9" w:rsidR="00013E61">
        <w:rPr>
          <w:sz w:val="24"/>
          <w:szCs w:val="24"/>
        </w:rPr>
        <w:t xml:space="preserve">All </w:t>
      </w:r>
      <w:r w:rsidRPr="087AA5F9" w:rsidR="00013E61">
        <w:rPr>
          <w:sz w:val="24"/>
          <w:szCs w:val="24"/>
        </w:rPr>
        <w:t>new players</w:t>
      </w:r>
      <w:r w:rsidRPr="087AA5F9" w:rsidR="00013E61">
        <w:rPr>
          <w:sz w:val="24"/>
          <w:szCs w:val="24"/>
        </w:rPr>
        <w:t xml:space="preserve"> </w:t>
      </w:r>
      <w:r w:rsidRPr="087AA5F9" w:rsidR="008B326F">
        <w:rPr>
          <w:sz w:val="24"/>
          <w:szCs w:val="24"/>
        </w:rPr>
        <w:t xml:space="preserve">to the club </w:t>
      </w:r>
      <w:r w:rsidRPr="087AA5F9" w:rsidR="00013E61">
        <w:rPr>
          <w:sz w:val="24"/>
          <w:szCs w:val="24"/>
        </w:rPr>
        <w:t xml:space="preserve">receive a club hat. Continuing players must wear the hat previously distributed to them. New hats can be </w:t>
      </w:r>
      <w:r w:rsidRPr="087AA5F9" w:rsidR="00013E61">
        <w:rPr>
          <w:sz w:val="24"/>
          <w:szCs w:val="24"/>
        </w:rPr>
        <w:t>purchased</w:t>
      </w:r>
      <w:r w:rsidRPr="087AA5F9" w:rsidR="00013E61">
        <w:rPr>
          <w:sz w:val="24"/>
          <w:szCs w:val="24"/>
        </w:rPr>
        <w:t xml:space="preserve"> from the equipment shed on Saturday mornings.</w:t>
      </w:r>
    </w:p>
    <w:p w:rsidRPr="008B326F" w:rsidR="00013E61" w:rsidP="087AA5F9" w:rsidRDefault="00013E61" w14:paraId="13C8C1C9" w14:textId="46A1C6D0">
      <w:pPr>
        <w:jc w:val="both"/>
        <w:rPr>
          <w:sz w:val="24"/>
          <w:szCs w:val="24"/>
        </w:rPr>
      </w:pPr>
      <w:r w:rsidRPr="087AA5F9" w:rsidR="00013E61">
        <w:rPr>
          <w:sz w:val="24"/>
          <w:szCs w:val="24"/>
        </w:rPr>
        <w:t xml:space="preserve"> </w:t>
      </w:r>
    </w:p>
    <w:p w:rsidRPr="008B326F" w:rsidR="00013E61" w:rsidP="087AA5F9" w:rsidRDefault="00013E61" w14:paraId="7A479E01" w14:textId="2A042920">
      <w:pPr>
        <w:jc w:val="both"/>
        <w:rPr>
          <w:b w:val="1"/>
          <w:bCs w:val="1"/>
          <w:sz w:val="24"/>
          <w:szCs w:val="24"/>
        </w:rPr>
      </w:pPr>
      <w:r w:rsidRPr="07F7C865" w:rsidR="00013E61">
        <w:rPr>
          <w:sz w:val="24"/>
          <w:szCs w:val="24"/>
        </w:rPr>
        <w:t>Uniforms are to be returned to the clubrooms at the completion of the season</w:t>
      </w:r>
      <w:r w:rsidRPr="07F7C865" w:rsidR="008B326F">
        <w:rPr>
          <w:sz w:val="24"/>
          <w:szCs w:val="24"/>
        </w:rPr>
        <w:t>, at a specific Equipment and Uniform Returns session</w:t>
      </w:r>
      <w:r w:rsidRPr="07F7C865" w:rsidR="00013E61">
        <w:rPr>
          <w:sz w:val="24"/>
          <w:szCs w:val="24"/>
        </w:rPr>
        <w:t xml:space="preserve">. It is the Manager’s responsibility to ensure the full set of uniforms </w:t>
      </w:r>
      <w:r w:rsidRPr="07F7C865" w:rsidR="47E2EA8C">
        <w:rPr>
          <w:sz w:val="24"/>
          <w:szCs w:val="24"/>
        </w:rPr>
        <w:t xml:space="preserve">is </w:t>
      </w:r>
      <w:r w:rsidRPr="07F7C865" w:rsidR="00013E61">
        <w:rPr>
          <w:sz w:val="24"/>
          <w:szCs w:val="24"/>
        </w:rPr>
        <w:t xml:space="preserve">returned even if the player is no longer playing. Uniforms must be </w:t>
      </w:r>
      <w:r w:rsidRPr="07F7C865" w:rsidR="51D68712">
        <w:rPr>
          <w:sz w:val="24"/>
          <w:szCs w:val="24"/>
        </w:rPr>
        <w:t>returned,</w:t>
      </w:r>
      <w:r w:rsidRPr="07F7C865" w:rsidR="00013E61">
        <w:rPr>
          <w:sz w:val="24"/>
          <w:szCs w:val="24"/>
        </w:rPr>
        <w:t xml:space="preserve"> washed, </w:t>
      </w:r>
      <w:r w:rsidRPr="07F7C865" w:rsidR="00013E61">
        <w:rPr>
          <w:sz w:val="24"/>
          <w:szCs w:val="24"/>
        </w:rPr>
        <w:t>dr</w:t>
      </w:r>
      <w:r w:rsidRPr="07F7C865" w:rsidR="6D2E0B1C">
        <w:rPr>
          <w:sz w:val="24"/>
          <w:szCs w:val="24"/>
        </w:rPr>
        <w:t>ied</w:t>
      </w:r>
      <w:r w:rsidRPr="07F7C865" w:rsidR="00013E61">
        <w:rPr>
          <w:sz w:val="24"/>
          <w:szCs w:val="24"/>
        </w:rPr>
        <w:t xml:space="preserve"> and folded. Parents are asked to undertake any minor repairs before returning uniforms</w:t>
      </w:r>
      <w:r w:rsidRPr="07F7C865" w:rsidR="008B326F">
        <w:rPr>
          <w:sz w:val="24"/>
          <w:szCs w:val="24"/>
        </w:rPr>
        <w:t>.</w:t>
      </w:r>
      <w:r w:rsidRPr="07F7C865" w:rsidR="000E4E37">
        <w:rPr>
          <w:sz w:val="24"/>
          <w:szCs w:val="24"/>
        </w:rPr>
        <w:t xml:space="preserve"> </w:t>
      </w:r>
      <w:r w:rsidRPr="07F7C865" w:rsidR="000E4E37">
        <w:rPr>
          <w:sz w:val="24"/>
          <w:szCs w:val="24"/>
        </w:rPr>
        <w:t xml:space="preserve">Please ensure that parents understand they may receive an invoice for any uniforms not returned at the end of </w:t>
      </w:r>
      <w:r w:rsidRPr="07F7C865" w:rsidR="562443EC">
        <w:rPr>
          <w:sz w:val="24"/>
          <w:szCs w:val="24"/>
        </w:rPr>
        <w:t xml:space="preserve">the </w:t>
      </w:r>
      <w:r w:rsidRPr="07F7C865" w:rsidR="000E4E37">
        <w:rPr>
          <w:sz w:val="24"/>
          <w:szCs w:val="24"/>
        </w:rPr>
        <w:t>season</w:t>
      </w:r>
      <w:r w:rsidRPr="07F7C865" w:rsidR="000E4E37">
        <w:rPr>
          <w:sz w:val="24"/>
          <w:szCs w:val="24"/>
        </w:rPr>
        <w:t>.</w:t>
      </w:r>
    </w:p>
    <w:p w:rsidR="00CB4BEB" w:rsidP="087AA5F9" w:rsidRDefault="005E61B5" w14:paraId="5D7C2E86" w14:textId="164F4646">
      <w:pPr>
        <w:pStyle w:val="Heading2"/>
        <w:jc w:val="both"/>
      </w:pPr>
      <w:bookmarkStart w:name="_Toc111028850" w:id="10"/>
      <w:r w:rsidR="005E61B5">
        <w:rPr/>
        <w:t>Team Equipment</w:t>
      </w:r>
      <w:bookmarkEnd w:id="10"/>
    </w:p>
    <w:p w:rsidRPr="008B326F" w:rsidR="00013E61" w:rsidP="087AA5F9" w:rsidRDefault="00013E61" w14:paraId="1070D133" w14:textId="07D4F301">
      <w:pPr>
        <w:jc w:val="both"/>
        <w:rPr>
          <w:sz w:val="24"/>
          <w:szCs w:val="24"/>
        </w:rPr>
      </w:pPr>
      <w:r w:rsidRPr="23FE2F1B" w:rsidR="28CC0FA4">
        <w:rPr>
          <w:sz w:val="24"/>
          <w:szCs w:val="24"/>
        </w:rPr>
        <w:t>The Club is well supplied with good equipment</w:t>
      </w:r>
      <w:r w:rsidRPr="23FE2F1B" w:rsidR="61EE56F6">
        <w:rPr>
          <w:sz w:val="24"/>
          <w:szCs w:val="24"/>
        </w:rPr>
        <w:t xml:space="preserve"> so please take care </w:t>
      </w:r>
      <w:r w:rsidRPr="23FE2F1B" w:rsidR="43626361">
        <w:rPr>
          <w:sz w:val="24"/>
          <w:szCs w:val="24"/>
        </w:rPr>
        <w:t>of all provided</w:t>
      </w:r>
      <w:r w:rsidRPr="23FE2F1B" w:rsidR="61EE56F6">
        <w:rPr>
          <w:sz w:val="24"/>
          <w:szCs w:val="24"/>
        </w:rPr>
        <w:t xml:space="preserve"> </w:t>
      </w:r>
      <w:r w:rsidRPr="23FE2F1B" w:rsidR="61EE56F6">
        <w:rPr>
          <w:sz w:val="24"/>
          <w:szCs w:val="24"/>
        </w:rPr>
        <w:t>equipment</w:t>
      </w:r>
      <w:r w:rsidRPr="23FE2F1B" w:rsidR="61EE56F6">
        <w:rPr>
          <w:sz w:val="24"/>
          <w:szCs w:val="24"/>
        </w:rPr>
        <w:t xml:space="preserve">. </w:t>
      </w:r>
      <w:r w:rsidRPr="23FE2F1B" w:rsidR="28CC0FA4">
        <w:rPr>
          <w:sz w:val="24"/>
          <w:szCs w:val="24"/>
        </w:rPr>
        <w:t xml:space="preserve">Each home team </w:t>
      </w:r>
      <w:r w:rsidRPr="23FE2F1B" w:rsidR="28CC0FA4">
        <w:rPr>
          <w:sz w:val="24"/>
          <w:szCs w:val="24"/>
        </w:rPr>
        <w:t>is responsible for</w:t>
      </w:r>
      <w:r w:rsidRPr="23FE2F1B" w:rsidR="28CC0FA4">
        <w:rPr>
          <w:sz w:val="24"/>
          <w:szCs w:val="24"/>
        </w:rPr>
        <w:t xml:space="preserve"> setting up the diamond and removing </w:t>
      </w:r>
      <w:r w:rsidRPr="23FE2F1B" w:rsidR="28CC0FA4">
        <w:rPr>
          <w:sz w:val="24"/>
          <w:szCs w:val="24"/>
        </w:rPr>
        <w:t>their</w:t>
      </w:r>
      <w:r w:rsidRPr="23FE2F1B" w:rsidR="28CC0FA4">
        <w:rPr>
          <w:sz w:val="24"/>
          <w:szCs w:val="24"/>
        </w:rPr>
        <w:t xml:space="preserve"> bases at the end of the game.</w:t>
      </w:r>
    </w:p>
    <w:p w:rsidRPr="008B326F" w:rsidR="00013E61" w:rsidP="087AA5F9" w:rsidRDefault="00013E61" w14:paraId="531649B9" w14:textId="77777777">
      <w:pPr>
        <w:jc w:val="both"/>
        <w:rPr>
          <w:sz w:val="24"/>
          <w:szCs w:val="24"/>
        </w:rPr>
      </w:pPr>
      <w:r w:rsidRPr="087AA5F9" w:rsidR="00013E61">
        <w:rPr>
          <w:sz w:val="24"/>
          <w:szCs w:val="24"/>
        </w:rPr>
        <w:t xml:space="preserve"> </w:t>
      </w:r>
    </w:p>
    <w:p w:rsidR="008B326F" w:rsidP="087AA5F9" w:rsidRDefault="00013E61" w14:paraId="6BF31D58" w14:textId="1C35A9D4">
      <w:pPr>
        <w:jc w:val="both"/>
        <w:rPr>
          <w:sz w:val="24"/>
          <w:szCs w:val="24"/>
        </w:rPr>
      </w:pPr>
      <w:r w:rsidRPr="65A577BE" w:rsidR="00013E61">
        <w:rPr>
          <w:sz w:val="24"/>
          <w:szCs w:val="24"/>
        </w:rPr>
        <w:t xml:space="preserve">Equipment is to be returned to the clubrooms </w:t>
      </w:r>
      <w:r w:rsidRPr="65A577BE" w:rsidR="008B326F">
        <w:rPr>
          <w:sz w:val="24"/>
          <w:szCs w:val="24"/>
        </w:rPr>
        <w:t>at a specific Equipment and Uniform Returns session</w:t>
      </w:r>
      <w:r w:rsidRPr="65A577BE" w:rsidR="00013E61">
        <w:rPr>
          <w:sz w:val="24"/>
          <w:szCs w:val="24"/>
        </w:rPr>
        <w:t xml:space="preserve">.  </w:t>
      </w:r>
      <w:r w:rsidRPr="65A577BE" w:rsidR="00013E61">
        <w:rPr>
          <w:sz w:val="24"/>
          <w:szCs w:val="24"/>
        </w:rPr>
        <w:t xml:space="preserve">Coaches are asked to undertake minor repairs, particularly straightening and lubricating </w:t>
      </w:r>
      <w:r w:rsidRPr="65A577BE" w:rsidR="00013E61">
        <w:rPr>
          <w:sz w:val="24"/>
          <w:szCs w:val="24"/>
        </w:rPr>
        <w:t>tees</w:t>
      </w:r>
      <w:r w:rsidRPr="65A577BE" w:rsidR="00013E61">
        <w:rPr>
          <w:sz w:val="24"/>
          <w:szCs w:val="24"/>
        </w:rPr>
        <w:t xml:space="preserve">. Remember, your club fees pay for this </w:t>
      </w:r>
      <w:r w:rsidRPr="65A577BE" w:rsidR="00013E61">
        <w:rPr>
          <w:sz w:val="24"/>
          <w:szCs w:val="24"/>
        </w:rPr>
        <w:t>equipment</w:t>
      </w:r>
      <w:r w:rsidRPr="65A577BE" w:rsidR="3CF9C1ED">
        <w:rPr>
          <w:sz w:val="24"/>
          <w:szCs w:val="24"/>
        </w:rPr>
        <w:t xml:space="preserve">, </w:t>
      </w:r>
      <w:r w:rsidRPr="65A577BE" w:rsidR="00013E61">
        <w:rPr>
          <w:sz w:val="24"/>
          <w:szCs w:val="24"/>
        </w:rPr>
        <w:t xml:space="preserve">and teams will </w:t>
      </w:r>
      <w:r w:rsidRPr="65A577BE" w:rsidR="00013E61">
        <w:rPr>
          <w:sz w:val="24"/>
          <w:szCs w:val="24"/>
        </w:rPr>
        <w:t>be responsible for</w:t>
      </w:r>
      <w:r w:rsidRPr="65A577BE" w:rsidR="00013E61">
        <w:rPr>
          <w:sz w:val="24"/>
          <w:szCs w:val="24"/>
        </w:rPr>
        <w:t xml:space="preserve"> ensuring all issued equipment is returned.</w:t>
      </w:r>
    </w:p>
    <w:p w:rsidR="087AA5F9" w:rsidP="087AA5F9" w:rsidRDefault="087AA5F9" w14:paraId="4788E5AE" w14:textId="20589283">
      <w:pPr>
        <w:pStyle w:val="Normal"/>
        <w:jc w:val="both"/>
        <w:rPr>
          <w:sz w:val="24"/>
          <w:szCs w:val="24"/>
        </w:rPr>
      </w:pPr>
    </w:p>
    <w:p w:rsidR="00373F95" w:rsidP="087AA5F9" w:rsidRDefault="00373F95" w14:paraId="0BD3B3A3" w14:textId="294295AB">
      <w:pPr>
        <w:pStyle w:val="Normal"/>
        <w:jc w:val="both"/>
        <w:rPr>
          <w:sz w:val="24"/>
          <w:szCs w:val="24"/>
        </w:rPr>
      </w:pPr>
      <w:r w:rsidRPr="087AA5F9" w:rsidR="00373F95">
        <w:rPr>
          <w:sz w:val="24"/>
          <w:szCs w:val="24"/>
        </w:rPr>
        <w:t>I</w:t>
      </w:r>
      <w:r w:rsidRPr="087AA5F9" w:rsidR="00373F95">
        <w:rPr>
          <w:sz w:val="24"/>
          <w:szCs w:val="24"/>
        </w:rPr>
        <w:t>f a piece of equipment brea</w:t>
      </w:r>
      <w:r w:rsidRPr="087AA5F9" w:rsidR="00373F95">
        <w:rPr>
          <w:sz w:val="24"/>
          <w:szCs w:val="24"/>
        </w:rPr>
        <w:t>ks or needs repair, please bring it to the Property Shed on a Saturday morning, where it can be r</w:t>
      </w:r>
      <w:r w:rsidRPr="087AA5F9" w:rsidR="00373F95">
        <w:rPr>
          <w:sz w:val="24"/>
          <w:szCs w:val="24"/>
        </w:rPr>
        <w:t xml:space="preserve">eplaced or repaired for your next game. Likewise, if you have any issues </w:t>
      </w:r>
      <w:r w:rsidRPr="087AA5F9" w:rsidR="00373F95">
        <w:rPr>
          <w:sz w:val="24"/>
          <w:szCs w:val="24"/>
        </w:rPr>
        <w:t>with equipment (</w:t>
      </w:r>
      <w:r w:rsidRPr="087AA5F9" w:rsidR="5C21E879">
        <w:rPr>
          <w:sz w:val="24"/>
          <w:szCs w:val="24"/>
        </w:rPr>
        <w:t>e.g.</w:t>
      </w:r>
      <w:r w:rsidRPr="087AA5F9" w:rsidR="00373F95">
        <w:rPr>
          <w:sz w:val="24"/>
          <w:szCs w:val="24"/>
        </w:rPr>
        <w:t xml:space="preserve"> </w:t>
      </w:r>
      <w:r w:rsidRPr="087AA5F9" w:rsidR="00373F95">
        <w:rPr>
          <w:sz w:val="24"/>
          <w:szCs w:val="24"/>
        </w:rPr>
        <w:t>sizing of</w:t>
      </w:r>
      <w:r w:rsidRPr="087AA5F9" w:rsidR="00373F95">
        <w:rPr>
          <w:sz w:val="24"/>
          <w:szCs w:val="24"/>
        </w:rPr>
        <w:t xml:space="preserve"> pitcher’s gear), </w:t>
      </w:r>
      <w:r w:rsidRPr="087AA5F9" w:rsidR="4FF4782F">
        <w:rPr>
          <w:sz w:val="24"/>
          <w:szCs w:val="24"/>
        </w:rPr>
        <w:t xml:space="preserve">please </w:t>
      </w:r>
      <w:r w:rsidRPr="087AA5F9" w:rsidR="00373F95">
        <w:rPr>
          <w:sz w:val="24"/>
          <w:szCs w:val="24"/>
        </w:rPr>
        <w:t xml:space="preserve">do not hesitate to approach the </w:t>
      </w:r>
      <w:r w:rsidRPr="087AA5F9" w:rsidR="000E4E37">
        <w:rPr>
          <w:sz w:val="24"/>
          <w:szCs w:val="24"/>
        </w:rPr>
        <w:t>Property Shed, or email</w:t>
      </w:r>
      <w:r w:rsidRPr="087AA5F9" w:rsidR="65D58D6D">
        <w:rPr>
          <w:sz w:val="24"/>
          <w:szCs w:val="24"/>
        </w:rPr>
        <w:t xml:space="preserve"> </w:t>
      </w:r>
      <w:hyperlink r:id="R58cfe3549eba43c6">
        <w:r w:rsidRPr="087AA5F9" w:rsidR="65D58D6D">
          <w:rPr>
            <w:rStyle w:val="Hyperlink"/>
            <w:sz w:val="24"/>
            <w:szCs w:val="24"/>
          </w:rPr>
          <w:t>teeballmanagers@carinecats.com.au</w:t>
        </w:r>
      </w:hyperlink>
      <w:r w:rsidRPr="087AA5F9" w:rsidR="65D58D6D">
        <w:rPr>
          <w:sz w:val="24"/>
          <w:szCs w:val="24"/>
        </w:rPr>
        <w:t xml:space="preserve"> for </w:t>
      </w:r>
      <w:r w:rsidRPr="087AA5F9" w:rsidR="65D58D6D">
        <w:rPr>
          <w:sz w:val="24"/>
          <w:szCs w:val="24"/>
        </w:rPr>
        <w:t>assistance</w:t>
      </w:r>
      <w:r w:rsidRPr="087AA5F9" w:rsidR="65D58D6D">
        <w:rPr>
          <w:sz w:val="24"/>
          <w:szCs w:val="24"/>
        </w:rPr>
        <w:t>.</w:t>
      </w:r>
      <w:r w:rsidRPr="087AA5F9" w:rsidR="000E4E37">
        <w:rPr>
          <w:sz w:val="24"/>
          <w:szCs w:val="24"/>
        </w:rPr>
        <w:t xml:space="preserve"> </w:t>
      </w:r>
    </w:p>
    <w:p w:rsidR="008B326F" w:rsidP="087AA5F9" w:rsidRDefault="008B326F" w14:paraId="342D6AE8" w14:textId="77777777">
      <w:pPr>
        <w:jc w:val="both"/>
        <w:rPr>
          <w:sz w:val="24"/>
          <w:szCs w:val="24"/>
        </w:rPr>
      </w:pPr>
    </w:p>
    <w:p w:rsidRPr="008B326F" w:rsidR="00013E61" w:rsidP="087AA5F9" w:rsidRDefault="00013E61" w14:paraId="275586C6" w14:textId="23589E9B">
      <w:pPr>
        <w:jc w:val="both"/>
        <w:rPr>
          <w:sz w:val="24"/>
          <w:szCs w:val="24"/>
        </w:rPr>
      </w:pPr>
      <w:r w:rsidRPr="087AA5F9" w:rsidR="00013E61">
        <w:rPr>
          <w:sz w:val="24"/>
          <w:szCs w:val="24"/>
        </w:rPr>
        <w:t>Team folders are to be returned with the uniforms. Managers are to ensure that scorebooks, rulebooks, coach</w:t>
      </w:r>
      <w:r w:rsidRPr="087AA5F9" w:rsidR="008B326F">
        <w:rPr>
          <w:sz w:val="24"/>
          <w:szCs w:val="24"/>
        </w:rPr>
        <w:t>ing</w:t>
      </w:r>
      <w:r w:rsidRPr="087AA5F9" w:rsidR="00013E61">
        <w:rPr>
          <w:sz w:val="24"/>
          <w:szCs w:val="24"/>
        </w:rPr>
        <w:t xml:space="preserve"> manuals, medals, game counts, pens etc. and player </w:t>
      </w:r>
      <w:r w:rsidRPr="087AA5F9" w:rsidR="6B9BF0F5">
        <w:rPr>
          <w:sz w:val="24"/>
          <w:szCs w:val="24"/>
        </w:rPr>
        <w:t>information</w:t>
      </w:r>
      <w:r w:rsidRPr="087AA5F9" w:rsidR="00013E61">
        <w:rPr>
          <w:sz w:val="24"/>
          <w:szCs w:val="24"/>
        </w:rPr>
        <w:t xml:space="preserve"> sheets are returned. </w:t>
      </w:r>
    </w:p>
    <w:p w:rsidR="005E61B5" w:rsidP="087AA5F9" w:rsidRDefault="005E61B5" w14:paraId="3F5E072A" w14:textId="4D28308F">
      <w:pPr>
        <w:pStyle w:val="Heading2"/>
        <w:jc w:val="both"/>
      </w:pPr>
      <w:bookmarkStart w:name="_Toc111028851" w:id="11"/>
      <w:r w:rsidR="005E61B5">
        <w:rPr/>
        <w:t>Player Equipment</w:t>
      </w:r>
      <w:bookmarkEnd w:id="11"/>
    </w:p>
    <w:p w:rsidR="00373F95" w:rsidP="087AA5F9" w:rsidRDefault="00373F95" w14:paraId="705006DA" w14:textId="4B30794F">
      <w:pPr>
        <w:jc w:val="both"/>
        <w:rPr>
          <w:sz w:val="24"/>
          <w:szCs w:val="24"/>
        </w:rPr>
      </w:pPr>
      <w:r w:rsidRPr="3952E688" w:rsidR="4452F58F">
        <w:rPr>
          <w:sz w:val="24"/>
          <w:szCs w:val="24"/>
        </w:rPr>
        <w:t xml:space="preserve">Although bats suitable to the age group are supplied, players are welcome to bring their own equipment to the game. </w:t>
      </w:r>
      <w:r w:rsidRPr="3952E688" w:rsidR="433F5EB8">
        <w:rPr>
          <w:sz w:val="24"/>
          <w:szCs w:val="24"/>
        </w:rPr>
        <w:t>Bat specifications can be found at</w:t>
      </w:r>
      <w:r w:rsidRPr="3952E688" w:rsidR="433F5EB8">
        <w:rPr>
          <w:sz w:val="24"/>
          <w:szCs w:val="24"/>
        </w:rPr>
        <w:t xml:space="preserve"> </w:t>
      </w:r>
      <w:hyperlink r:id="Rf501bc4d14c147b1">
        <w:r w:rsidRPr="3952E688" w:rsidR="1437CA89">
          <w:rPr>
            <w:rStyle w:val="Hyperlink"/>
            <w:sz w:val="24"/>
            <w:szCs w:val="24"/>
          </w:rPr>
          <w:t>ht</w:t>
        </w:r>
        <w:r w:rsidRPr="3952E688" w:rsidR="1437CA89">
          <w:rPr>
            <w:rStyle w:val="Hyperlink"/>
            <w:sz w:val="24"/>
            <w:szCs w:val="24"/>
          </w:rPr>
          <w:t>tps://tbawa.com.au/the-official-rules/</w:t>
        </w:r>
      </w:hyperlink>
      <w:r w:rsidRPr="3952E688" w:rsidR="1437CA89">
        <w:rPr>
          <w:sz w:val="24"/>
          <w:szCs w:val="24"/>
        </w:rPr>
        <w:t xml:space="preserve">  </w:t>
      </w:r>
      <w:r w:rsidRPr="3952E688" w:rsidR="4452F58F">
        <w:rPr>
          <w:sz w:val="24"/>
          <w:szCs w:val="24"/>
        </w:rPr>
        <w:t>Please</w:t>
      </w:r>
      <w:r w:rsidRPr="3952E688" w:rsidR="4452F58F">
        <w:rPr>
          <w:sz w:val="24"/>
          <w:szCs w:val="24"/>
        </w:rPr>
        <w:t xml:space="preserve"> ensure all personal equipment is clearly named/labelled.</w:t>
      </w:r>
    </w:p>
    <w:p w:rsidR="000E4E37" w:rsidP="087AA5F9" w:rsidRDefault="000E4E37" w14:paraId="2049F0C2" w14:textId="77777777">
      <w:pPr>
        <w:jc w:val="both"/>
        <w:rPr>
          <w:sz w:val="24"/>
          <w:szCs w:val="24"/>
        </w:rPr>
      </w:pPr>
    </w:p>
    <w:p w:rsidR="00013E61" w:rsidP="087AA5F9" w:rsidRDefault="00373F95" w14:paraId="3E7CCF5A" w14:textId="590EFE80">
      <w:pPr>
        <w:jc w:val="both"/>
        <w:rPr>
          <w:sz w:val="24"/>
          <w:szCs w:val="24"/>
        </w:rPr>
      </w:pPr>
      <w:r w:rsidRPr="087AA5F9" w:rsidR="00373F95">
        <w:rPr>
          <w:sz w:val="24"/>
          <w:szCs w:val="24"/>
        </w:rPr>
        <w:t>Batting h</w:t>
      </w:r>
      <w:r w:rsidRPr="087AA5F9" w:rsidR="00013E61">
        <w:rPr>
          <w:sz w:val="24"/>
          <w:szCs w:val="24"/>
        </w:rPr>
        <w:t xml:space="preserve">elmets </w:t>
      </w:r>
      <w:r w:rsidRPr="087AA5F9" w:rsidR="00373F95">
        <w:rPr>
          <w:sz w:val="24"/>
          <w:szCs w:val="24"/>
        </w:rPr>
        <w:t>are</w:t>
      </w:r>
      <w:r w:rsidRPr="087AA5F9" w:rsidR="00013E61">
        <w:rPr>
          <w:sz w:val="24"/>
          <w:szCs w:val="24"/>
        </w:rPr>
        <w:t xml:space="preserve"> compulsory for all age groups and must be supplied by the </w:t>
      </w:r>
      <w:r w:rsidRPr="087AA5F9" w:rsidR="00373F95">
        <w:rPr>
          <w:sz w:val="24"/>
          <w:szCs w:val="24"/>
        </w:rPr>
        <w:t>players – the club does not supply these</w:t>
      </w:r>
      <w:r w:rsidRPr="087AA5F9" w:rsidR="00013E61">
        <w:rPr>
          <w:sz w:val="24"/>
          <w:szCs w:val="24"/>
        </w:rPr>
        <w:t xml:space="preserve">. Please </w:t>
      </w:r>
      <w:r w:rsidRPr="087AA5F9" w:rsidR="00373F95">
        <w:rPr>
          <w:sz w:val="24"/>
          <w:szCs w:val="24"/>
        </w:rPr>
        <w:t xml:space="preserve">ensure all helmets are clearly </w:t>
      </w:r>
      <w:r w:rsidRPr="087AA5F9" w:rsidR="00013E61">
        <w:rPr>
          <w:sz w:val="24"/>
          <w:szCs w:val="24"/>
        </w:rPr>
        <w:t>name</w:t>
      </w:r>
      <w:r w:rsidRPr="087AA5F9" w:rsidR="00373F95">
        <w:rPr>
          <w:sz w:val="24"/>
          <w:szCs w:val="24"/>
        </w:rPr>
        <w:t>d</w:t>
      </w:r>
      <w:r w:rsidRPr="087AA5F9" w:rsidR="00013E61">
        <w:rPr>
          <w:sz w:val="24"/>
          <w:szCs w:val="24"/>
        </w:rPr>
        <w:t>/label</w:t>
      </w:r>
      <w:r w:rsidRPr="087AA5F9" w:rsidR="00373F95">
        <w:rPr>
          <w:sz w:val="24"/>
          <w:szCs w:val="24"/>
        </w:rPr>
        <w:t>led</w:t>
      </w:r>
      <w:r w:rsidRPr="087AA5F9" w:rsidR="00013E61">
        <w:rPr>
          <w:sz w:val="24"/>
          <w:szCs w:val="24"/>
        </w:rPr>
        <w:t>.</w:t>
      </w:r>
      <w:r w:rsidRPr="087AA5F9" w:rsidR="00373F95">
        <w:rPr>
          <w:sz w:val="24"/>
          <w:szCs w:val="24"/>
        </w:rPr>
        <w:t xml:space="preserve"> </w:t>
      </w:r>
      <w:r w:rsidRPr="087AA5F9" w:rsidR="00013E61">
        <w:rPr>
          <w:sz w:val="24"/>
          <w:szCs w:val="24"/>
        </w:rPr>
        <w:t xml:space="preserve">There will be </w:t>
      </w:r>
      <w:r w:rsidRPr="087AA5F9" w:rsidR="00373F95">
        <w:rPr>
          <w:sz w:val="24"/>
          <w:szCs w:val="24"/>
        </w:rPr>
        <w:t>one</w:t>
      </w:r>
      <w:r w:rsidRPr="087AA5F9" w:rsidR="00013E61">
        <w:rPr>
          <w:sz w:val="24"/>
          <w:szCs w:val="24"/>
        </w:rPr>
        <w:t xml:space="preserve"> helmet provided in each kit bag as an emergency only in case a player forgets theirs on game day.</w:t>
      </w:r>
      <w:r w:rsidRPr="087AA5F9" w:rsidR="00373F95">
        <w:rPr>
          <w:sz w:val="24"/>
          <w:szCs w:val="24"/>
        </w:rPr>
        <w:t xml:space="preserve"> Note this is in addition to the grilled pitcher’s helmet, which is supplied by the club.</w:t>
      </w:r>
    </w:p>
    <w:p w:rsidR="00373F95" w:rsidP="087AA5F9" w:rsidRDefault="00373F95" w14:paraId="7D5626D9" w14:textId="6D1D4FCF">
      <w:pPr>
        <w:jc w:val="both"/>
        <w:rPr>
          <w:sz w:val="24"/>
          <w:szCs w:val="24"/>
        </w:rPr>
      </w:pPr>
    </w:p>
    <w:p w:rsidRPr="008B326F" w:rsidR="00373F95" w:rsidP="087AA5F9" w:rsidRDefault="00373F95" w14:paraId="188BB781" w14:textId="77D192DE">
      <w:pPr>
        <w:jc w:val="both"/>
        <w:rPr>
          <w:sz w:val="24"/>
          <w:szCs w:val="24"/>
        </w:rPr>
      </w:pPr>
      <w:r w:rsidRPr="23FE2F1B" w:rsidR="4452F58F">
        <w:rPr>
          <w:sz w:val="24"/>
          <w:szCs w:val="24"/>
        </w:rPr>
        <w:t>Carine Cats Ball Club</w:t>
      </w:r>
      <w:r w:rsidRPr="23FE2F1B" w:rsidR="4452F58F">
        <w:rPr>
          <w:sz w:val="24"/>
          <w:szCs w:val="24"/>
        </w:rPr>
        <w:t xml:space="preserve"> strongly encourages the wearing of mouthguards by all </w:t>
      </w:r>
      <w:r w:rsidRPr="23FE2F1B" w:rsidR="4452F58F">
        <w:rPr>
          <w:sz w:val="24"/>
          <w:szCs w:val="24"/>
        </w:rPr>
        <w:t>T</w:t>
      </w:r>
      <w:r w:rsidRPr="23FE2F1B" w:rsidR="4452F58F">
        <w:rPr>
          <w:sz w:val="24"/>
          <w:szCs w:val="24"/>
        </w:rPr>
        <w:t>eeball</w:t>
      </w:r>
      <w:r w:rsidRPr="23FE2F1B" w:rsidR="4452F58F">
        <w:rPr>
          <w:sz w:val="24"/>
          <w:szCs w:val="24"/>
        </w:rPr>
        <w:t xml:space="preserve"> players.</w:t>
      </w:r>
    </w:p>
    <w:p w:rsidR="00013E61" w:rsidP="087AA5F9" w:rsidRDefault="00013E61" w14:paraId="4B7FC021" w14:textId="117F23EE">
      <w:pPr>
        <w:pStyle w:val="Heading2"/>
        <w:jc w:val="both"/>
      </w:pPr>
      <w:bookmarkStart w:name="_Toc111028852" w:id="12"/>
      <w:r w:rsidR="00013E61">
        <w:rPr/>
        <w:t>Opening Ceremony</w:t>
      </w:r>
      <w:bookmarkEnd w:id="12"/>
    </w:p>
    <w:p w:rsidR="000E4E37" w:rsidP="087AA5F9" w:rsidRDefault="00013E61" w14:paraId="2A35CD9A" w14:textId="62D4221D">
      <w:pPr>
        <w:jc w:val="both"/>
        <w:rPr>
          <w:sz w:val="24"/>
          <w:szCs w:val="24"/>
        </w:rPr>
      </w:pPr>
      <w:r w:rsidRPr="07F7C865" w:rsidR="28CC0FA4">
        <w:rPr>
          <w:sz w:val="24"/>
          <w:szCs w:val="24"/>
        </w:rPr>
        <w:t xml:space="preserve">The Opening Ceremony will be conducted between the two fixtures of </w:t>
      </w:r>
      <w:r w:rsidRPr="07F7C865" w:rsidR="055BA660">
        <w:rPr>
          <w:sz w:val="24"/>
          <w:szCs w:val="24"/>
        </w:rPr>
        <w:t>Round 1</w:t>
      </w:r>
      <w:r w:rsidRPr="07F7C865" w:rsidR="28CC0FA4">
        <w:rPr>
          <w:sz w:val="24"/>
          <w:szCs w:val="24"/>
        </w:rPr>
        <w:t>. Note that the games will still be 60</w:t>
      </w:r>
      <w:r w:rsidRPr="07F7C865" w:rsidR="565C6DC3">
        <w:rPr>
          <w:sz w:val="24"/>
          <w:szCs w:val="24"/>
        </w:rPr>
        <w:t>-</w:t>
      </w:r>
      <w:r w:rsidRPr="07F7C865" w:rsidR="0D91563D">
        <w:rPr>
          <w:sz w:val="24"/>
          <w:szCs w:val="24"/>
        </w:rPr>
        <w:t>minutes in</w:t>
      </w:r>
      <w:r w:rsidRPr="07F7C865" w:rsidR="28CC0FA4">
        <w:rPr>
          <w:sz w:val="24"/>
          <w:szCs w:val="24"/>
        </w:rPr>
        <w:t xml:space="preserve"> duration</w:t>
      </w:r>
      <w:r w:rsidRPr="07F7C865" w:rsidR="055BA660">
        <w:rPr>
          <w:sz w:val="24"/>
          <w:szCs w:val="24"/>
        </w:rPr>
        <w:t>, however the</w:t>
      </w:r>
      <w:r w:rsidRPr="07F7C865" w:rsidR="28CC0FA4">
        <w:rPr>
          <w:sz w:val="24"/>
          <w:szCs w:val="24"/>
        </w:rPr>
        <w:t xml:space="preserve"> first game will </w:t>
      </w:r>
      <w:r w:rsidRPr="07F7C865" w:rsidR="28CC0FA4">
        <w:rPr>
          <w:sz w:val="24"/>
          <w:szCs w:val="24"/>
        </w:rPr>
        <w:t>commence</w:t>
      </w:r>
      <w:r w:rsidRPr="07F7C865" w:rsidR="28CC0FA4">
        <w:rPr>
          <w:sz w:val="24"/>
          <w:szCs w:val="24"/>
        </w:rPr>
        <w:t xml:space="preserve"> at 8.25am and the second game will </w:t>
      </w:r>
      <w:r w:rsidRPr="07F7C865" w:rsidR="28CC0FA4">
        <w:rPr>
          <w:sz w:val="24"/>
          <w:szCs w:val="24"/>
        </w:rPr>
        <w:t>commence</w:t>
      </w:r>
      <w:r w:rsidRPr="07F7C865" w:rsidR="28CC0FA4">
        <w:rPr>
          <w:sz w:val="24"/>
          <w:szCs w:val="24"/>
        </w:rPr>
        <w:t xml:space="preserve"> </w:t>
      </w:r>
      <w:r w:rsidRPr="07F7C865" w:rsidR="3D04B2CA">
        <w:rPr>
          <w:sz w:val="24"/>
          <w:szCs w:val="24"/>
        </w:rPr>
        <w:t xml:space="preserve">at </w:t>
      </w:r>
      <w:r w:rsidRPr="07F7C865" w:rsidR="28CC0FA4">
        <w:rPr>
          <w:sz w:val="24"/>
          <w:szCs w:val="24"/>
        </w:rPr>
        <w:t xml:space="preserve">10:05am or as </w:t>
      </w:r>
      <w:r w:rsidRPr="07F7C865" w:rsidR="28CC0FA4">
        <w:rPr>
          <w:sz w:val="24"/>
          <w:szCs w:val="24"/>
        </w:rPr>
        <w:t>close</w:t>
      </w:r>
      <w:r w:rsidRPr="07F7C865" w:rsidR="28CC0FA4">
        <w:rPr>
          <w:sz w:val="24"/>
          <w:szCs w:val="24"/>
        </w:rPr>
        <w:t xml:space="preserve"> to this as possible after the opening ceremony</w:t>
      </w:r>
      <w:r w:rsidRPr="07F7C865" w:rsidR="28CC0FA4">
        <w:rPr>
          <w:sz w:val="24"/>
          <w:szCs w:val="24"/>
        </w:rPr>
        <w:t xml:space="preserve">.  </w:t>
      </w:r>
    </w:p>
    <w:p w:rsidR="000E4E37" w:rsidP="087AA5F9" w:rsidRDefault="000E4E37" w14:paraId="1A2E3384" w14:textId="77777777">
      <w:pPr>
        <w:jc w:val="both"/>
        <w:rPr>
          <w:sz w:val="24"/>
          <w:szCs w:val="24"/>
        </w:rPr>
      </w:pPr>
    </w:p>
    <w:p w:rsidRPr="000E4E37" w:rsidR="00013E61" w:rsidP="087AA5F9" w:rsidRDefault="00013E61" w14:paraId="28B676D7" w14:textId="23D98B97">
      <w:pPr>
        <w:jc w:val="both"/>
        <w:rPr>
          <w:sz w:val="24"/>
          <w:szCs w:val="24"/>
        </w:rPr>
      </w:pPr>
      <w:r w:rsidRPr="087AA5F9" w:rsidR="00013E61">
        <w:rPr>
          <w:sz w:val="24"/>
          <w:szCs w:val="24"/>
        </w:rPr>
        <w:t xml:space="preserve">It would be appreciated if Coaches and Managers assemble their teams by 9:30am, in team lines with </w:t>
      </w:r>
      <w:r w:rsidRPr="087AA5F9" w:rsidR="6BEF67AB">
        <w:rPr>
          <w:sz w:val="24"/>
          <w:szCs w:val="24"/>
        </w:rPr>
        <w:t>C</w:t>
      </w:r>
      <w:r w:rsidRPr="087AA5F9" w:rsidR="00013E61">
        <w:rPr>
          <w:sz w:val="24"/>
          <w:szCs w:val="24"/>
        </w:rPr>
        <w:t xml:space="preserve">oach and Manager at the rear. This will be held in front of the </w:t>
      </w:r>
      <w:r w:rsidRPr="087AA5F9" w:rsidR="00013E61">
        <w:rPr>
          <w:sz w:val="24"/>
          <w:szCs w:val="24"/>
        </w:rPr>
        <w:t>clubrooms</w:t>
      </w:r>
      <w:r w:rsidRPr="087AA5F9" w:rsidR="00013E61">
        <w:rPr>
          <w:sz w:val="24"/>
          <w:szCs w:val="24"/>
        </w:rPr>
        <w:t xml:space="preserve">. All parents stand behind teams with their child’s equipment/bags. </w:t>
      </w:r>
    </w:p>
    <w:p w:rsidRPr="000E4E37" w:rsidR="00013E61" w:rsidP="087AA5F9" w:rsidRDefault="00013E61" w14:paraId="7AF9DDCF" w14:textId="77777777">
      <w:pPr>
        <w:jc w:val="both"/>
        <w:rPr>
          <w:sz w:val="24"/>
          <w:szCs w:val="24"/>
        </w:rPr>
      </w:pPr>
      <w:r w:rsidRPr="087AA5F9" w:rsidR="00013E61">
        <w:rPr>
          <w:sz w:val="24"/>
          <w:szCs w:val="24"/>
        </w:rPr>
        <w:t xml:space="preserve"> </w:t>
      </w:r>
    </w:p>
    <w:p w:rsidRPr="000E4E37" w:rsidR="00013E61" w:rsidP="087AA5F9" w:rsidRDefault="00013E61" w14:paraId="55921516" w14:textId="0570B2E2">
      <w:pPr>
        <w:jc w:val="both"/>
        <w:rPr>
          <w:sz w:val="24"/>
          <w:szCs w:val="24"/>
        </w:rPr>
      </w:pPr>
      <w:r w:rsidRPr="087AA5F9" w:rsidR="00013E61">
        <w:rPr>
          <w:sz w:val="24"/>
          <w:szCs w:val="24"/>
        </w:rPr>
        <w:t xml:space="preserve">Your </w:t>
      </w:r>
      <w:r w:rsidRPr="087AA5F9" w:rsidR="00013E61">
        <w:rPr>
          <w:sz w:val="24"/>
          <w:szCs w:val="24"/>
        </w:rPr>
        <w:t>assistance</w:t>
      </w:r>
      <w:r w:rsidRPr="087AA5F9" w:rsidR="00013E61">
        <w:rPr>
          <w:sz w:val="24"/>
          <w:szCs w:val="24"/>
        </w:rPr>
        <w:t xml:space="preserve"> and cooperation are essential to ensure the opening ceremony runs smoothly and within the time allowed.</w:t>
      </w:r>
    </w:p>
    <w:p w:rsidR="00F30D41" w:rsidP="00F30D41" w:rsidRDefault="00F30D41" w14:paraId="6F5361A6" w14:textId="77777777">
      <w:r>
        <w:br w:type="page"/>
      </w:r>
    </w:p>
    <w:p w:rsidR="00884600" w:rsidP="00D63D63" w:rsidRDefault="00996BF2" w14:paraId="4A50FC1C" w14:textId="4608411B">
      <w:pPr>
        <w:pStyle w:val="Heading1"/>
        <w:framePr w:wrap="around"/>
      </w:pPr>
      <w:bookmarkStart w:name="_Toc111028853" w:id="13"/>
      <w:r>
        <w:t>GAME DAY</w:t>
      </w:r>
      <w:r>
        <w:br/>
      </w:r>
      <w:r>
        <w:t>PROCEDURES</w:t>
      </w:r>
      <w:bookmarkEnd w:id="13"/>
    </w:p>
    <w:p w:rsidR="00497208" w:rsidP="087AA5F9" w:rsidRDefault="00497208" w14:paraId="2E24C85F" w14:textId="77777777">
      <w:pPr>
        <w:pStyle w:val="Heading2"/>
        <w:jc w:val="both"/>
      </w:pPr>
      <w:bookmarkStart w:name="_Toc111028854" w:id="14"/>
      <w:bookmarkStart w:name="_Toc108556859" w:id="15"/>
      <w:bookmarkStart w:name="_Toc108557144" w:id="16"/>
      <w:r w:rsidR="00497208">
        <w:rPr/>
        <w:t>Game Etiquette and Player Rotations</w:t>
      </w:r>
      <w:bookmarkEnd w:id="14"/>
    </w:p>
    <w:p w:rsidR="00497208" w:rsidP="087AA5F9" w:rsidRDefault="00497208" w14:paraId="5427B249" w14:textId="28ABC3AA">
      <w:pPr>
        <w:jc w:val="both"/>
        <w:rPr>
          <w:sz w:val="24"/>
          <w:szCs w:val="24"/>
        </w:rPr>
      </w:pPr>
      <w:r w:rsidRPr="65A577BE" w:rsidR="3E607999">
        <w:rPr>
          <w:sz w:val="24"/>
          <w:szCs w:val="24"/>
        </w:rPr>
        <w:t xml:space="preserve">Managers and Coaches set the tone for a team. Ensure that you are well versed with </w:t>
      </w:r>
      <w:r w:rsidRPr="65A577BE" w:rsidR="3E607999">
        <w:rPr>
          <w:i w:val="1"/>
          <w:iCs w:val="1"/>
          <w:sz w:val="24"/>
          <w:szCs w:val="24"/>
        </w:rPr>
        <w:t>The Carine Way</w:t>
      </w:r>
      <w:r w:rsidRPr="65A577BE" w:rsidR="3E607999">
        <w:rPr>
          <w:sz w:val="24"/>
          <w:szCs w:val="24"/>
        </w:rPr>
        <w:t xml:space="preserve"> Code of Conducts</w:t>
      </w:r>
      <w:r w:rsidRPr="65A577BE" w:rsidR="641110D0">
        <w:rPr>
          <w:sz w:val="24"/>
          <w:szCs w:val="24"/>
        </w:rPr>
        <w:t xml:space="preserve"> </w:t>
      </w:r>
      <w:r w:rsidRPr="65A577BE" w:rsidR="641110D0">
        <w:rPr>
          <w:sz w:val="24"/>
          <w:szCs w:val="24"/>
        </w:rPr>
        <w:t>and</w:t>
      </w:r>
      <w:r w:rsidRPr="65A577BE" w:rsidR="3E607999">
        <w:rPr>
          <w:sz w:val="24"/>
          <w:szCs w:val="24"/>
        </w:rPr>
        <w:t xml:space="preserve"> </w:t>
      </w:r>
      <w:r w:rsidRPr="65A577BE" w:rsidR="3E607999">
        <w:rPr>
          <w:sz w:val="24"/>
          <w:szCs w:val="24"/>
        </w:rPr>
        <w:t xml:space="preserve">set your standards accordingly. Be the role model for other parents and players </w:t>
      </w:r>
      <w:r w:rsidRPr="65A577BE" w:rsidR="3E607999">
        <w:rPr>
          <w:sz w:val="24"/>
          <w:szCs w:val="24"/>
        </w:rPr>
        <w:t>in regard to</w:t>
      </w:r>
      <w:r w:rsidRPr="65A577BE" w:rsidR="3E607999">
        <w:rPr>
          <w:sz w:val="24"/>
          <w:szCs w:val="24"/>
        </w:rPr>
        <w:t xml:space="preserve"> umpiring decisions and </w:t>
      </w:r>
      <w:r w:rsidRPr="65A577BE" w:rsidR="3E607999">
        <w:rPr>
          <w:sz w:val="24"/>
          <w:szCs w:val="24"/>
        </w:rPr>
        <w:t>recognising</w:t>
      </w:r>
      <w:r w:rsidRPr="65A577BE" w:rsidR="3E607999">
        <w:rPr>
          <w:sz w:val="24"/>
          <w:szCs w:val="24"/>
        </w:rPr>
        <w:t xml:space="preserve"> great plays from the opposition.</w:t>
      </w:r>
    </w:p>
    <w:p w:rsidR="00497208" w:rsidP="087AA5F9" w:rsidRDefault="00497208" w14:paraId="11EF8931" w14:textId="77777777">
      <w:pPr>
        <w:jc w:val="both"/>
        <w:rPr>
          <w:sz w:val="24"/>
          <w:szCs w:val="24"/>
        </w:rPr>
      </w:pPr>
    </w:p>
    <w:p w:rsidRPr="00824F6F" w:rsidR="00497208" w:rsidP="087AA5F9" w:rsidRDefault="00497208" w14:paraId="2D6EDB25" w14:textId="6863314D">
      <w:pPr>
        <w:jc w:val="both"/>
        <w:rPr>
          <w:sz w:val="24"/>
          <w:szCs w:val="24"/>
        </w:rPr>
      </w:pPr>
      <w:r w:rsidRPr="23FE2F1B" w:rsidR="3E607999">
        <w:rPr>
          <w:sz w:val="24"/>
          <w:szCs w:val="24"/>
        </w:rPr>
        <w:t>I</w:t>
      </w:r>
      <w:r w:rsidRPr="23FE2F1B" w:rsidR="3E607999">
        <w:rPr>
          <w:b w:val="1"/>
          <w:bCs w:val="1"/>
          <w:sz w:val="24"/>
          <w:szCs w:val="24"/>
        </w:rPr>
        <w:t xml:space="preserve">f you have </w:t>
      </w:r>
      <w:r w:rsidRPr="23FE2F1B" w:rsidR="3E607999">
        <w:rPr>
          <w:b w:val="1"/>
          <w:bCs w:val="1"/>
          <w:sz w:val="24"/>
          <w:szCs w:val="24"/>
          <w:u w:val="single"/>
        </w:rPr>
        <w:t>an</w:t>
      </w:r>
      <w:r w:rsidRPr="23FE2F1B" w:rsidR="7943599E">
        <w:rPr>
          <w:b w:val="1"/>
          <w:bCs w:val="1"/>
          <w:sz w:val="24"/>
          <w:szCs w:val="24"/>
          <w:u w:val="single"/>
        </w:rPr>
        <w:t>y</w:t>
      </w:r>
      <w:r w:rsidRPr="23FE2F1B" w:rsidR="3E607999">
        <w:rPr>
          <w:b w:val="1"/>
          <w:bCs w:val="1"/>
          <w:sz w:val="24"/>
          <w:szCs w:val="24"/>
        </w:rPr>
        <w:t xml:space="preserve"> concerns or observations, please use the Scorecard that is handed in each week to make a note of it – whether it is positive or negative.</w:t>
      </w:r>
      <w:r w:rsidRPr="23FE2F1B" w:rsidR="3E607999">
        <w:rPr>
          <w:sz w:val="24"/>
          <w:szCs w:val="24"/>
        </w:rPr>
        <w:t xml:space="preserve"> The Committee </w:t>
      </w:r>
      <w:r w:rsidRPr="23FE2F1B" w:rsidR="0A64A4AA">
        <w:rPr>
          <w:sz w:val="24"/>
          <w:szCs w:val="24"/>
        </w:rPr>
        <w:t>relies</w:t>
      </w:r>
      <w:r w:rsidRPr="23FE2F1B" w:rsidR="3E607999">
        <w:rPr>
          <w:sz w:val="24"/>
          <w:szCs w:val="24"/>
        </w:rPr>
        <w:t xml:space="preserve"> on th</w:t>
      </w:r>
      <w:r w:rsidRPr="23FE2F1B" w:rsidR="632B89FC">
        <w:rPr>
          <w:sz w:val="24"/>
          <w:szCs w:val="24"/>
        </w:rPr>
        <w:t>is</w:t>
      </w:r>
      <w:r w:rsidRPr="23FE2F1B" w:rsidR="3E607999">
        <w:rPr>
          <w:sz w:val="24"/>
          <w:szCs w:val="24"/>
        </w:rPr>
        <w:t xml:space="preserve"> feedback</w:t>
      </w:r>
      <w:r w:rsidRPr="23FE2F1B" w:rsidR="3E607999">
        <w:rPr>
          <w:sz w:val="24"/>
          <w:szCs w:val="24"/>
        </w:rPr>
        <w:t xml:space="preserve"> </w:t>
      </w:r>
      <w:r w:rsidRPr="23FE2F1B" w:rsidR="3E607999">
        <w:rPr>
          <w:sz w:val="24"/>
          <w:szCs w:val="24"/>
        </w:rPr>
        <w:t>and</w:t>
      </w:r>
      <w:r w:rsidRPr="23FE2F1B" w:rsidR="3E607999">
        <w:rPr>
          <w:sz w:val="24"/>
          <w:szCs w:val="24"/>
        </w:rPr>
        <w:t xml:space="preserve"> will follow </w:t>
      </w:r>
      <w:r w:rsidRPr="23FE2F1B" w:rsidR="3E607999">
        <w:rPr>
          <w:sz w:val="24"/>
          <w:szCs w:val="24"/>
        </w:rPr>
        <w:t>up</w:t>
      </w:r>
      <w:r w:rsidRPr="23FE2F1B" w:rsidR="3E607999">
        <w:rPr>
          <w:sz w:val="24"/>
          <w:szCs w:val="24"/>
        </w:rPr>
        <w:t xml:space="preserve"> any concerns to ensure that issues can be resolved swiftly.</w:t>
      </w:r>
    </w:p>
    <w:p w:rsidR="087AA5F9" w:rsidP="087AA5F9" w:rsidRDefault="087AA5F9" w14:paraId="702A75E8" w14:textId="0EE022D5">
      <w:pPr>
        <w:jc w:val="both"/>
        <w:rPr>
          <w:sz w:val="24"/>
          <w:szCs w:val="24"/>
        </w:rPr>
      </w:pPr>
    </w:p>
    <w:p w:rsidR="00497208" w:rsidP="65A577BE" w:rsidRDefault="00497208" w14:paraId="16961FAA" w14:textId="4610D35F">
      <w:pPr>
        <w:jc w:val="both"/>
        <w:rPr>
          <w:i w:val="1"/>
          <w:iCs w:val="1"/>
          <w:sz w:val="24"/>
          <w:szCs w:val="24"/>
        </w:rPr>
      </w:pPr>
      <w:r w:rsidRPr="65A577BE" w:rsidR="00497208">
        <w:rPr>
          <w:sz w:val="24"/>
          <w:szCs w:val="24"/>
        </w:rPr>
        <w:t xml:space="preserve">Likewise, when coaching and managing your own team, we ensure that </w:t>
      </w:r>
      <w:r w:rsidRPr="65A577BE" w:rsidR="00497208">
        <w:rPr>
          <w:sz w:val="24"/>
          <w:szCs w:val="24"/>
        </w:rPr>
        <w:t>each and every</w:t>
      </w:r>
      <w:r w:rsidRPr="65A577BE" w:rsidR="00497208">
        <w:rPr>
          <w:sz w:val="24"/>
          <w:szCs w:val="24"/>
        </w:rPr>
        <w:t xml:space="preserve"> player is treated equally, and ensure that the following club policy is applied to all club games:</w:t>
      </w:r>
    </w:p>
    <w:p w:rsidR="00497208" w:rsidP="087AA5F9" w:rsidRDefault="00497208" w14:paraId="10D9D2B7" w14:textId="7FFAB0EE">
      <w:pPr>
        <w:jc w:val="center"/>
        <w:rPr>
          <w:i w:val="1"/>
          <w:iCs w:val="1"/>
          <w:sz w:val="24"/>
          <w:szCs w:val="24"/>
        </w:rPr>
      </w:pPr>
      <w:r>
        <w:br/>
      </w:r>
      <w:r w:rsidRPr="087AA5F9" w:rsidR="00497208">
        <w:rPr>
          <w:i w:val="1"/>
          <w:iCs w:val="1"/>
          <w:sz w:val="24"/>
          <w:szCs w:val="24"/>
        </w:rPr>
        <w:t>“There will be a compulsory rotation of all players through different fielding positions such that in each four-fielding innings each player will have played in a minimum of two infield positions, one outfield position and rested once.”</w:t>
      </w:r>
    </w:p>
    <w:p w:rsidR="002C19A9" w:rsidP="087AA5F9" w:rsidRDefault="002C19A9" w14:paraId="7CEADD81" w14:textId="6655E241">
      <w:pPr>
        <w:pStyle w:val="Heading2"/>
        <w:jc w:val="both"/>
      </w:pPr>
      <w:bookmarkStart w:name="_Toc111028855" w:id="17"/>
      <w:r w:rsidR="002C19A9">
        <w:rPr/>
        <w:t>Diamond Set Up</w:t>
      </w:r>
      <w:bookmarkEnd w:id="17"/>
    </w:p>
    <w:p w:rsidRPr="00247ACA" w:rsidR="00247ACA" w:rsidP="087AA5F9" w:rsidRDefault="00247ACA" w14:paraId="12880C44" w14:textId="288EDB35">
      <w:pPr>
        <w:jc w:val="both"/>
        <w:rPr>
          <w:sz w:val="24"/>
          <w:szCs w:val="24"/>
        </w:rPr>
      </w:pPr>
      <w:r w:rsidRPr="087AA5F9" w:rsidR="00247ACA">
        <w:rPr>
          <w:sz w:val="24"/>
          <w:szCs w:val="24"/>
        </w:rPr>
        <w:t xml:space="preserve">The </w:t>
      </w:r>
      <w:r w:rsidRPr="087AA5F9" w:rsidR="00247ACA">
        <w:rPr>
          <w:b w:val="1"/>
          <w:bCs w:val="1"/>
          <w:sz w:val="24"/>
          <w:szCs w:val="24"/>
        </w:rPr>
        <w:t>HOME TEAM</w:t>
      </w:r>
      <w:r w:rsidRPr="087AA5F9" w:rsidR="00247ACA">
        <w:rPr>
          <w:sz w:val="24"/>
          <w:szCs w:val="24"/>
        </w:rPr>
        <w:t xml:space="preserve"> is mentioned first in the fixtures and </w:t>
      </w:r>
      <w:r w:rsidRPr="087AA5F9" w:rsidR="00247ACA">
        <w:rPr>
          <w:sz w:val="24"/>
          <w:szCs w:val="24"/>
        </w:rPr>
        <w:t>is responsible for</w:t>
      </w:r>
      <w:r w:rsidRPr="087AA5F9" w:rsidR="00247ACA">
        <w:rPr>
          <w:sz w:val="24"/>
          <w:szCs w:val="24"/>
        </w:rPr>
        <w:t>:</w:t>
      </w:r>
    </w:p>
    <w:p w:rsidRPr="00247ACA" w:rsidR="00247ACA" w:rsidP="087AA5F9" w:rsidRDefault="00247ACA" w14:paraId="084B4D25" w14:textId="36FD73B8">
      <w:pPr>
        <w:pStyle w:val="ListParagraph"/>
        <w:numPr>
          <w:ilvl w:val="0"/>
          <w:numId w:val="34"/>
        </w:numPr>
        <w:jc w:val="both"/>
        <w:rPr>
          <w:sz w:val="24"/>
          <w:szCs w:val="24"/>
        </w:rPr>
      </w:pPr>
      <w:r w:rsidRPr="087AA5F9" w:rsidR="00247ACA">
        <w:rPr>
          <w:sz w:val="24"/>
          <w:szCs w:val="24"/>
        </w:rPr>
        <w:t xml:space="preserve">Supplying the </w:t>
      </w:r>
      <w:r w:rsidRPr="087AA5F9" w:rsidR="6AD0C425">
        <w:rPr>
          <w:sz w:val="24"/>
          <w:szCs w:val="24"/>
        </w:rPr>
        <w:t>P</w:t>
      </w:r>
      <w:r w:rsidRPr="087AA5F9" w:rsidR="00247ACA">
        <w:rPr>
          <w:sz w:val="24"/>
          <w:szCs w:val="24"/>
          <w:u w:val="single"/>
        </w:rPr>
        <w:t>late</w:t>
      </w:r>
      <w:r w:rsidRPr="087AA5F9" w:rsidR="00247ACA">
        <w:rPr>
          <w:sz w:val="24"/>
          <w:szCs w:val="24"/>
        </w:rPr>
        <w:t xml:space="preserve"> </w:t>
      </w:r>
      <w:r w:rsidRPr="087AA5F9" w:rsidR="49A09E77">
        <w:rPr>
          <w:sz w:val="24"/>
          <w:szCs w:val="24"/>
        </w:rPr>
        <w:t>U</w:t>
      </w:r>
      <w:r w:rsidRPr="087AA5F9" w:rsidR="00247ACA">
        <w:rPr>
          <w:sz w:val="24"/>
          <w:szCs w:val="24"/>
        </w:rPr>
        <w:t>mpire</w:t>
      </w:r>
      <w:r w:rsidRPr="087AA5F9" w:rsidR="00821E2D">
        <w:rPr>
          <w:sz w:val="24"/>
          <w:szCs w:val="24"/>
        </w:rPr>
        <w:t>.</w:t>
      </w:r>
    </w:p>
    <w:p w:rsidRPr="00247ACA" w:rsidR="00247ACA" w:rsidP="087AA5F9" w:rsidRDefault="00247ACA" w14:paraId="4BDB4002" w14:textId="3CA896C8">
      <w:pPr>
        <w:pStyle w:val="ListParagraph"/>
        <w:numPr>
          <w:ilvl w:val="0"/>
          <w:numId w:val="34"/>
        </w:numPr>
        <w:jc w:val="both"/>
        <w:rPr>
          <w:sz w:val="24"/>
          <w:szCs w:val="24"/>
        </w:rPr>
      </w:pPr>
      <w:r w:rsidRPr="087AA5F9" w:rsidR="00247ACA">
        <w:rPr>
          <w:sz w:val="24"/>
          <w:szCs w:val="24"/>
        </w:rPr>
        <w:t xml:space="preserve">Setting up the diamond with bases provided in equipment bag and removing </w:t>
      </w:r>
      <w:r w:rsidRPr="087AA5F9" w:rsidR="00247ACA">
        <w:rPr>
          <w:sz w:val="24"/>
          <w:szCs w:val="24"/>
        </w:rPr>
        <w:t>the bases</w:t>
      </w:r>
      <w:r w:rsidRPr="087AA5F9" w:rsidR="00247ACA">
        <w:rPr>
          <w:sz w:val="24"/>
          <w:szCs w:val="24"/>
        </w:rPr>
        <w:t xml:space="preserve"> after </w:t>
      </w:r>
      <w:r w:rsidRPr="087AA5F9" w:rsidR="4C27D0AB">
        <w:rPr>
          <w:sz w:val="24"/>
          <w:szCs w:val="24"/>
        </w:rPr>
        <w:t xml:space="preserve">the </w:t>
      </w:r>
      <w:r w:rsidRPr="087AA5F9" w:rsidR="00247ACA">
        <w:rPr>
          <w:sz w:val="24"/>
          <w:szCs w:val="24"/>
        </w:rPr>
        <w:t>game</w:t>
      </w:r>
      <w:r w:rsidRPr="087AA5F9" w:rsidR="00247ACA">
        <w:rPr>
          <w:sz w:val="24"/>
          <w:szCs w:val="24"/>
        </w:rPr>
        <w:t>.</w:t>
      </w:r>
    </w:p>
    <w:p w:rsidRPr="00247ACA" w:rsidR="00247ACA" w:rsidP="087AA5F9" w:rsidRDefault="00247ACA" w14:paraId="35337614" w14:textId="28AD5376">
      <w:pPr>
        <w:pStyle w:val="ListParagraph"/>
        <w:numPr>
          <w:ilvl w:val="0"/>
          <w:numId w:val="34"/>
        </w:numPr>
        <w:jc w:val="both"/>
        <w:rPr>
          <w:sz w:val="24"/>
          <w:szCs w:val="24"/>
        </w:rPr>
      </w:pPr>
      <w:r w:rsidRPr="3952E688" w:rsidR="72F3F487">
        <w:rPr>
          <w:sz w:val="24"/>
          <w:szCs w:val="24"/>
        </w:rPr>
        <w:t>E</w:t>
      </w:r>
      <w:r w:rsidRPr="3952E688" w:rsidR="00247ACA">
        <w:rPr>
          <w:sz w:val="24"/>
          <w:szCs w:val="24"/>
        </w:rPr>
        <w:t xml:space="preserve">recting a </w:t>
      </w:r>
      <w:r w:rsidRPr="3952E688" w:rsidR="76BA5CFD">
        <w:rPr>
          <w:sz w:val="24"/>
          <w:szCs w:val="24"/>
        </w:rPr>
        <w:t>gazebo</w:t>
      </w:r>
      <w:r w:rsidRPr="3952E688" w:rsidR="00247ACA">
        <w:rPr>
          <w:sz w:val="24"/>
          <w:szCs w:val="24"/>
        </w:rPr>
        <w:t xml:space="preserve"> and bat stand from the </w:t>
      </w:r>
      <w:r w:rsidRPr="3952E688" w:rsidR="00247ACA">
        <w:rPr>
          <w:sz w:val="24"/>
          <w:szCs w:val="24"/>
        </w:rPr>
        <w:t>Property</w:t>
      </w:r>
      <w:r w:rsidRPr="3952E688" w:rsidR="00247ACA">
        <w:rPr>
          <w:sz w:val="24"/>
          <w:szCs w:val="24"/>
        </w:rPr>
        <w:t xml:space="preserve"> </w:t>
      </w:r>
      <w:r w:rsidRPr="3952E688" w:rsidR="00247ACA">
        <w:rPr>
          <w:sz w:val="24"/>
          <w:szCs w:val="24"/>
        </w:rPr>
        <w:t>Shed</w:t>
      </w:r>
      <w:r w:rsidRPr="3952E688" w:rsidR="00247ACA">
        <w:rPr>
          <w:sz w:val="24"/>
          <w:szCs w:val="24"/>
        </w:rPr>
        <w:t xml:space="preserve"> (first game) and returning to </w:t>
      </w:r>
      <w:r w:rsidRPr="3952E688" w:rsidR="00247ACA">
        <w:rPr>
          <w:sz w:val="24"/>
          <w:szCs w:val="24"/>
        </w:rPr>
        <w:t>Property Shed</w:t>
      </w:r>
      <w:r w:rsidRPr="3952E688" w:rsidR="00247ACA">
        <w:rPr>
          <w:sz w:val="24"/>
          <w:szCs w:val="24"/>
        </w:rPr>
        <w:t xml:space="preserve"> (last game). Each equipment bag </w:t>
      </w:r>
      <w:r w:rsidRPr="3952E688" w:rsidR="00247ACA">
        <w:rPr>
          <w:sz w:val="24"/>
          <w:szCs w:val="24"/>
        </w:rPr>
        <w:t>contains</w:t>
      </w:r>
      <w:r w:rsidRPr="3952E688" w:rsidR="00247ACA">
        <w:rPr>
          <w:sz w:val="24"/>
          <w:szCs w:val="24"/>
        </w:rPr>
        <w:t xml:space="preserve"> a hammer to </w:t>
      </w:r>
      <w:r w:rsidRPr="3952E688" w:rsidR="00247ACA">
        <w:rPr>
          <w:sz w:val="24"/>
          <w:szCs w:val="24"/>
        </w:rPr>
        <w:t>assist</w:t>
      </w:r>
      <w:r w:rsidRPr="3952E688" w:rsidR="00247ACA">
        <w:rPr>
          <w:sz w:val="24"/>
          <w:szCs w:val="24"/>
        </w:rPr>
        <w:t xml:space="preserve"> in erecting the shelter - do not use bats for banging in the pegs</w:t>
      </w:r>
      <w:r w:rsidRPr="3952E688" w:rsidR="00247ACA">
        <w:rPr>
          <w:sz w:val="24"/>
          <w:szCs w:val="24"/>
        </w:rPr>
        <w:t>.</w:t>
      </w:r>
    </w:p>
    <w:p w:rsidRPr="00247ACA" w:rsidR="00247ACA" w:rsidP="087AA5F9" w:rsidRDefault="00247ACA" w14:paraId="12459F95" w14:textId="45011503">
      <w:pPr>
        <w:pStyle w:val="ListParagraph"/>
        <w:numPr>
          <w:ilvl w:val="0"/>
          <w:numId w:val="34"/>
        </w:numPr>
        <w:jc w:val="both"/>
        <w:rPr>
          <w:sz w:val="24"/>
          <w:szCs w:val="24"/>
        </w:rPr>
      </w:pPr>
      <w:r w:rsidRPr="087AA5F9" w:rsidR="00247ACA">
        <w:rPr>
          <w:sz w:val="24"/>
          <w:szCs w:val="24"/>
        </w:rPr>
        <w:t xml:space="preserve">Supplying a scorer who must return team sheets/scorecards to the box at the </w:t>
      </w:r>
      <w:r w:rsidRPr="087AA5F9" w:rsidR="00247ACA">
        <w:rPr>
          <w:sz w:val="24"/>
          <w:szCs w:val="24"/>
        </w:rPr>
        <w:t>Property Shed</w:t>
      </w:r>
      <w:r w:rsidRPr="087AA5F9" w:rsidR="00247ACA">
        <w:rPr>
          <w:sz w:val="24"/>
          <w:szCs w:val="24"/>
        </w:rPr>
        <w:t xml:space="preserve"> at the completion of the game.</w:t>
      </w:r>
    </w:p>
    <w:p w:rsidR="00247ACA" w:rsidP="087AA5F9" w:rsidRDefault="00247ACA" w14:paraId="0C8DE1CF" w14:textId="77777777">
      <w:pPr>
        <w:jc w:val="both"/>
      </w:pPr>
    </w:p>
    <w:p w:rsidR="23FE2F1B" w:rsidP="23FE2F1B" w:rsidRDefault="23FE2F1B" w14:paraId="10FD991E" w14:textId="03DF21D5">
      <w:pPr>
        <w:jc w:val="both"/>
      </w:pPr>
    </w:p>
    <w:p w:rsidRPr="00247ACA" w:rsidR="00247ACA" w:rsidP="087AA5F9" w:rsidRDefault="00247ACA" w14:paraId="6F827EE0" w14:textId="17DE671E">
      <w:pPr>
        <w:jc w:val="both"/>
        <w:rPr>
          <w:sz w:val="24"/>
          <w:szCs w:val="24"/>
        </w:rPr>
      </w:pPr>
      <w:r w:rsidRPr="087AA5F9" w:rsidR="00247ACA">
        <w:rPr>
          <w:sz w:val="24"/>
          <w:szCs w:val="24"/>
        </w:rPr>
        <w:t xml:space="preserve">The </w:t>
      </w:r>
      <w:r w:rsidRPr="087AA5F9" w:rsidR="00247ACA">
        <w:rPr>
          <w:b w:val="1"/>
          <w:bCs w:val="1"/>
          <w:sz w:val="24"/>
          <w:szCs w:val="24"/>
        </w:rPr>
        <w:t>AWAY TEAM</w:t>
      </w:r>
      <w:r w:rsidRPr="087AA5F9" w:rsidR="00247ACA">
        <w:rPr>
          <w:sz w:val="24"/>
          <w:szCs w:val="24"/>
        </w:rPr>
        <w:t xml:space="preserve"> is </w:t>
      </w:r>
      <w:r w:rsidRPr="087AA5F9" w:rsidR="00247ACA">
        <w:rPr>
          <w:sz w:val="24"/>
          <w:szCs w:val="24"/>
        </w:rPr>
        <w:t xml:space="preserve">mentioned second in the fixtures and </w:t>
      </w:r>
      <w:r w:rsidRPr="087AA5F9" w:rsidR="00247ACA">
        <w:rPr>
          <w:sz w:val="24"/>
          <w:szCs w:val="24"/>
        </w:rPr>
        <w:t>is r</w:t>
      </w:r>
      <w:r w:rsidRPr="087AA5F9" w:rsidR="00247ACA">
        <w:rPr>
          <w:sz w:val="24"/>
          <w:szCs w:val="24"/>
        </w:rPr>
        <w:t>esponsible for</w:t>
      </w:r>
      <w:r w:rsidRPr="087AA5F9" w:rsidR="00247ACA">
        <w:rPr>
          <w:sz w:val="24"/>
          <w:szCs w:val="24"/>
        </w:rPr>
        <w:t>:</w:t>
      </w:r>
    </w:p>
    <w:p w:rsidRPr="00247ACA" w:rsidR="00247ACA" w:rsidP="087AA5F9" w:rsidRDefault="00247ACA" w14:paraId="7C4A3C60" w14:textId="077356EC">
      <w:pPr>
        <w:pStyle w:val="ListParagraph"/>
        <w:numPr>
          <w:ilvl w:val="0"/>
          <w:numId w:val="35"/>
        </w:numPr>
        <w:jc w:val="both"/>
        <w:rPr>
          <w:sz w:val="24"/>
          <w:szCs w:val="24"/>
        </w:rPr>
      </w:pPr>
      <w:r w:rsidRPr="087AA5F9" w:rsidR="00247ACA">
        <w:rPr>
          <w:sz w:val="24"/>
          <w:szCs w:val="24"/>
        </w:rPr>
        <w:t xml:space="preserve">Supplying the </w:t>
      </w:r>
      <w:r w:rsidRPr="087AA5F9" w:rsidR="00247ACA">
        <w:rPr>
          <w:sz w:val="24"/>
          <w:szCs w:val="24"/>
          <w:u w:val="single"/>
        </w:rPr>
        <w:t>base</w:t>
      </w:r>
      <w:r w:rsidRPr="087AA5F9" w:rsidR="00247ACA">
        <w:rPr>
          <w:sz w:val="24"/>
          <w:szCs w:val="24"/>
        </w:rPr>
        <w:t xml:space="preserve"> umpire</w:t>
      </w:r>
      <w:r w:rsidRPr="087AA5F9" w:rsidR="00821E2D">
        <w:rPr>
          <w:sz w:val="24"/>
          <w:szCs w:val="24"/>
        </w:rPr>
        <w:t>.</w:t>
      </w:r>
    </w:p>
    <w:p w:rsidRPr="00247ACA" w:rsidR="00247ACA" w:rsidP="00247ACA" w:rsidRDefault="00247ACA" w14:paraId="452DD8DB" w14:textId="49F8401E">
      <w:pPr>
        <w:pStyle w:val="ListParagraph"/>
        <w:numPr>
          <w:ilvl w:val="0"/>
          <w:numId w:val="35"/>
        </w:numPr>
        <w:rPr>
          <w:sz w:val="24"/>
          <w:szCs w:val="24"/>
        </w:rPr>
      </w:pPr>
      <w:r w:rsidRPr="569AAAAD" w:rsidR="36D59041">
        <w:rPr>
          <w:sz w:val="24"/>
          <w:szCs w:val="24"/>
        </w:rPr>
        <w:t>E</w:t>
      </w:r>
      <w:r w:rsidRPr="569AAAAD" w:rsidR="00247ACA">
        <w:rPr>
          <w:sz w:val="24"/>
          <w:szCs w:val="24"/>
        </w:rPr>
        <w:t xml:space="preserve">recting </w:t>
      </w:r>
      <w:r w:rsidRPr="569AAAAD" w:rsidR="1F89FD6A">
        <w:rPr>
          <w:sz w:val="24"/>
          <w:szCs w:val="24"/>
        </w:rPr>
        <w:t xml:space="preserve">gazebo </w:t>
      </w:r>
      <w:r w:rsidRPr="569AAAAD" w:rsidR="00247ACA">
        <w:rPr>
          <w:sz w:val="24"/>
          <w:szCs w:val="24"/>
        </w:rPr>
        <w:t xml:space="preserve">and bat stand from the </w:t>
      </w:r>
      <w:r w:rsidRPr="569AAAAD" w:rsidR="00247ACA">
        <w:rPr>
          <w:sz w:val="24"/>
          <w:szCs w:val="24"/>
        </w:rPr>
        <w:t>Property</w:t>
      </w:r>
      <w:r w:rsidRPr="569AAAAD" w:rsidR="00247ACA">
        <w:rPr>
          <w:sz w:val="24"/>
          <w:szCs w:val="24"/>
        </w:rPr>
        <w:t xml:space="preserve"> </w:t>
      </w:r>
      <w:r w:rsidRPr="569AAAAD" w:rsidR="00247ACA">
        <w:rPr>
          <w:sz w:val="24"/>
          <w:szCs w:val="24"/>
        </w:rPr>
        <w:t>Shed</w:t>
      </w:r>
      <w:r w:rsidRPr="569AAAAD" w:rsidR="00247ACA">
        <w:rPr>
          <w:sz w:val="24"/>
          <w:szCs w:val="24"/>
        </w:rPr>
        <w:t xml:space="preserve"> (first game) and returning to </w:t>
      </w:r>
      <w:r w:rsidRPr="569AAAAD" w:rsidR="00247ACA">
        <w:rPr>
          <w:sz w:val="24"/>
          <w:szCs w:val="24"/>
        </w:rPr>
        <w:t>Property Shed</w:t>
      </w:r>
      <w:r w:rsidRPr="569AAAAD" w:rsidR="00247ACA">
        <w:rPr>
          <w:sz w:val="24"/>
          <w:szCs w:val="24"/>
        </w:rPr>
        <w:t xml:space="preserve"> (last game). Each equipment bag </w:t>
      </w:r>
      <w:r w:rsidRPr="569AAAAD" w:rsidR="00247ACA">
        <w:rPr>
          <w:sz w:val="24"/>
          <w:szCs w:val="24"/>
        </w:rPr>
        <w:t>contains</w:t>
      </w:r>
      <w:r w:rsidRPr="569AAAAD" w:rsidR="00247ACA">
        <w:rPr>
          <w:sz w:val="24"/>
          <w:szCs w:val="24"/>
        </w:rPr>
        <w:t xml:space="preserve"> a hammer to </w:t>
      </w:r>
      <w:r w:rsidRPr="569AAAAD" w:rsidR="00247ACA">
        <w:rPr>
          <w:sz w:val="24"/>
          <w:szCs w:val="24"/>
        </w:rPr>
        <w:t>assist</w:t>
      </w:r>
      <w:r w:rsidRPr="569AAAAD" w:rsidR="00247ACA">
        <w:rPr>
          <w:sz w:val="24"/>
          <w:szCs w:val="24"/>
        </w:rPr>
        <w:t xml:space="preserve"> in erecting the shelter - do not use bats for banging in the pegs</w:t>
      </w:r>
      <w:r w:rsidRPr="569AAAAD" w:rsidR="00247ACA">
        <w:rPr>
          <w:sz w:val="24"/>
          <w:szCs w:val="24"/>
        </w:rPr>
        <w:t>.</w:t>
      </w:r>
    </w:p>
    <w:p w:rsidRPr="00247ACA" w:rsidR="00247ACA" w:rsidP="00247ACA" w:rsidRDefault="00247ACA" w14:paraId="46FB2962" w14:textId="36EC6765">
      <w:pPr>
        <w:pStyle w:val="ListParagraph"/>
        <w:numPr>
          <w:ilvl w:val="0"/>
          <w:numId w:val="35"/>
        </w:numPr>
        <w:rPr>
          <w:sz w:val="24"/>
          <w:szCs w:val="24"/>
        </w:rPr>
      </w:pPr>
      <w:r w:rsidRPr="1B0C6856" w:rsidR="1551AC3A">
        <w:rPr>
          <w:sz w:val="24"/>
          <w:szCs w:val="24"/>
        </w:rPr>
        <w:t>Supplying a sc</w:t>
      </w:r>
      <w:r w:rsidRPr="1B0C6856" w:rsidR="1551AC3A">
        <w:rPr>
          <w:sz w:val="24"/>
          <w:szCs w:val="24"/>
        </w:rPr>
        <w:t>ore</w:t>
      </w:r>
      <w:r w:rsidRPr="1B0C6856" w:rsidR="1551AC3A">
        <w:rPr>
          <w:sz w:val="24"/>
          <w:szCs w:val="24"/>
        </w:rPr>
        <w:t>r</w:t>
      </w:r>
      <w:r w:rsidRPr="1B0C6856" w:rsidR="1551AC3A">
        <w:rPr>
          <w:sz w:val="24"/>
          <w:szCs w:val="24"/>
        </w:rPr>
        <w:t xml:space="preserve"> who must return team sheets/scorecards to the box at the equipment shed at the completion of the game. </w:t>
      </w:r>
    </w:p>
    <w:bookmarkStart w:name="_Toc111028856" w:id="18"/>
    <w:p w:rsidR="00821E2D" w:rsidP="00821E2D" w:rsidRDefault="00497208" w14:paraId="32CA43EC" w14:textId="7B286D9E" w14:noSpellErr="1">
      <w:pPr>
        <w:pStyle w:val="Heading2"/>
      </w:pPr>
      <w:r w:rsidR="00821E2D">
        <w:rPr/>
        <w:t>Achievement Awards</w:t>
      </w:r>
      <w:bookmarkEnd w:id="18"/>
    </w:p>
    <w:p w:rsidR="1B0C6856" w:rsidP="1B0C6856" w:rsidRDefault="1B0C6856" w14:paraId="791A7E30" w14:textId="6F127136">
      <w:pPr>
        <w:rPr>
          <w:b w:val="1"/>
          <w:bCs w:val="1"/>
          <w:sz w:val="24"/>
          <w:szCs w:val="24"/>
        </w:rPr>
      </w:pPr>
    </w:p>
    <w:p w:rsidRPr="005F117A" w:rsidR="00821E2D" w:rsidP="63B2529C" w:rsidRDefault="004F5180" w14:paraId="149C8A61" w14:textId="03BDDB86" w14:noSpellErr="1">
      <w:pPr>
        <w:jc w:val="both"/>
        <w:rPr>
          <w:b w:val="1"/>
          <w:bCs w:val="1"/>
          <w:sz w:val="24"/>
          <w:szCs w:val="24"/>
        </w:rPr>
      </w:pPr>
      <w:r w:rsidRPr="63B2529C" w:rsidR="00821E2D">
        <w:rPr>
          <w:b w:val="1"/>
          <w:bCs w:val="1"/>
          <w:sz w:val="24"/>
          <w:szCs w:val="24"/>
        </w:rPr>
        <w:t>Certificates</w:t>
      </w:r>
    </w:p>
    <w:p w:rsidRPr="005F117A" w:rsidR="00821E2D" w:rsidP="63B2529C" w:rsidRDefault="00821E2D" w14:paraId="54757651" w14:textId="05032601">
      <w:pPr>
        <w:jc w:val="both"/>
        <w:rPr>
          <w:sz w:val="24"/>
          <w:szCs w:val="24"/>
        </w:rPr>
      </w:pPr>
      <w:r w:rsidRPr="23FE2F1B" w:rsidR="33B1D3FA">
        <w:rPr>
          <w:sz w:val="24"/>
          <w:szCs w:val="24"/>
        </w:rPr>
        <w:t>Your team has been issued with</w:t>
      </w:r>
      <w:r w:rsidRPr="23FE2F1B" w:rsidR="33B1D3FA">
        <w:rPr>
          <w:sz w:val="24"/>
          <w:szCs w:val="24"/>
        </w:rPr>
        <w:t xml:space="preserve"> Achievement Certificates. Teams must present these awards to a player after the game </w:t>
      </w:r>
      <w:r w:rsidRPr="23FE2F1B" w:rsidR="33B1D3FA">
        <w:rPr>
          <w:sz w:val="24"/>
          <w:szCs w:val="24"/>
          <w:u w:val="single"/>
        </w:rPr>
        <w:t>each week</w:t>
      </w:r>
      <w:r w:rsidRPr="23FE2F1B" w:rsidR="33B1D3FA">
        <w:rPr>
          <w:sz w:val="24"/>
          <w:szCs w:val="24"/>
        </w:rPr>
        <w:t xml:space="preserve">. Each team member will at some stage during the season receive these awards </w:t>
      </w:r>
      <w:r w:rsidRPr="23FE2F1B" w:rsidR="1C0D63A6">
        <w:rPr>
          <w:sz w:val="24"/>
          <w:szCs w:val="24"/>
        </w:rPr>
        <w:t>in</w:t>
      </w:r>
      <w:r w:rsidRPr="23FE2F1B" w:rsidR="33B1D3FA">
        <w:rPr>
          <w:sz w:val="24"/>
          <w:szCs w:val="24"/>
        </w:rPr>
        <w:t xml:space="preserve"> recognition of achievement during the game </w:t>
      </w:r>
      <w:r w:rsidRPr="23FE2F1B" w:rsidR="33B1D3FA">
        <w:rPr>
          <w:sz w:val="24"/>
          <w:szCs w:val="24"/>
        </w:rPr>
        <w:t>(</w:t>
      </w:r>
      <w:r w:rsidRPr="23FE2F1B" w:rsidR="33B1D3FA">
        <w:rPr>
          <w:sz w:val="24"/>
          <w:szCs w:val="24"/>
        </w:rPr>
        <w:t>e.g.</w:t>
      </w:r>
      <w:r w:rsidRPr="23FE2F1B" w:rsidR="33B1D3FA">
        <w:rPr>
          <w:sz w:val="24"/>
          <w:szCs w:val="24"/>
        </w:rPr>
        <w:t xml:space="preserve"> </w:t>
      </w:r>
      <w:r w:rsidRPr="23FE2F1B" w:rsidR="346951FD">
        <w:rPr>
          <w:sz w:val="24"/>
          <w:szCs w:val="24"/>
        </w:rPr>
        <w:t xml:space="preserve">respectful play, </w:t>
      </w:r>
      <w:r w:rsidRPr="23FE2F1B" w:rsidR="33B1D3FA">
        <w:rPr>
          <w:sz w:val="24"/>
          <w:szCs w:val="24"/>
        </w:rPr>
        <w:t>home run, top catch</w:t>
      </w:r>
      <w:r w:rsidRPr="23FE2F1B" w:rsidR="33B1D3FA">
        <w:rPr>
          <w:sz w:val="24"/>
          <w:szCs w:val="24"/>
        </w:rPr>
        <w:t>, good fielding, best bat person or any other special talents</w:t>
      </w:r>
      <w:r w:rsidRPr="23FE2F1B" w:rsidR="33B1D3FA">
        <w:rPr>
          <w:sz w:val="24"/>
          <w:szCs w:val="24"/>
        </w:rPr>
        <w:t>)</w:t>
      </w:r>
      <w:r w:rsidRPr="23FE2F1B" w:rsidR="33B1D3FA">
        <w:rPr>
          <w:sz w:val="24"/>
          <w:szCs w:val="24"/>
        </w:rPr>
        <w:t>.</w:t>
      </w:r>
      <w:r w:rsidRPr="23FE2F1B" w:rsidR="1316BA04">
        <w:rPr>
          <w:sz w:val="24"/>
          <w:szCs w:val="24"/>
        </w:rPr>
        <w:t xml:space="preserve">  Please take a photo each week of your team’s award winners to share with </w:t>
      </w:r>
      <w:r w:rsidRPr="23FE2F1B" w:rsidR="1316BA04">
        <w:rPr>
          <w:sz w:val="24"/>
          <w:szCs w:val="24"/>
        </w:rPr>
        <w:t>T</w:t>
      </w:r>
      <w:r w:rsidRPr="23FE2F1B" w:rsidR="1316BA04">
        <w:rPr>
          <w:sz w:val="24"/>
          <w:szCs w:val="24"/>
        </w:rPr>
        <w:t>eeball</w:t>
      </w:r>
      <w:r w:rsidRPr="23FE2F1B" w:rsidR="1316BA04">
        <w:rPr>
          <w:sz w:val="24"/>
          <w:szCs w:val="24"/>
        </w:rPr>
        <w:t xml:space="preserve"> </w:t>
      </w:r>
      <w:r w:rsidRPr="23FE2F1B" w:rsidR="1316BA04">
        <w:rPr>
          <w:sz w:val="24"/>
          <w:szCs w:val="24"/>
        </w:rPr>
        <w:t>Media (pending parent consent).</w:t>
      </w:r>
    </w:p>
    <w:p w:rsidR="00821E2D" w:rsidP="23FE2F1B" w:rsidRDefault="00821E2D" w14:paraId="3E60ACA0" w14:textId="1772D282">
      <w:pPr>
        <w:jc w:val="both"/>
        <w:rPr>
          <w:sz w:val="24"/>
          <w:szCs w:val="24"/>
        </w:rPr>
      </w:pPr>
    </w:p>
    <w:p w:rsidR="00821E2D" w:rsidP="63B2529C" w:rsidRDefault="00821E2D" w14:paraId="6232BD0B" w14:textId="2B8A8572">
      <w:pPr>
        <w:jc w:val="both"/>
        <w:rPr>
          <w:sz w:val="24"/>
          <w:szCs w:val="24"/>
        </w:rPr>
      </w:pPr>
      <w:r w:rsidRPr="65A577BE" w:rsidR="0A02E6B2">
        <w:rPr>
          <w:sz w:val="24"/>
          <w:szCs w:val="24"/>
        </w:rPr>
        <w:t>Each player receives one achievement award during the season</w:t>
      </w:r>
      <w:r w:rsidRPr="65A577BE" w:rsidR="0A02E6B2">
        <w:rPr>
          <w:sz w:val="24"/>
          <w:szCs w:val="24"/>
        </w:rPr>
        <w:t xml:space="preserve">.  </w:t>
      </w:r>
      <w:r w:rsidRPr="65A577BE" w:rsidR="0A8AF5A5">
        <w:rPr>
          <w:sz w:val="24"/>
          <w:szCs w:val="24"/>
        </w:rPr>
        <w:t>You</w:t>
      </w:r>
      <w:r w:rsidRPr="65A577BE" w:rsidR="33B1D3FA">
        <w:rPr>
          <w:sz w:val="24"/>
          <w:szCs w:val="24"/>
        </w:rPr>
        <w:t xml:space="preserve"> will need to keep a record of </w:t>
      </w:r>
      <w:r w:rsidRPr="65A577BE" w:rsidR="79CDAC56">
        <w:rPr>
          <w:sz w:val="24"/>
          <w:szCs w:val="24"/>
        </w:rPr>
        <w:t xml:space="preserve">when </w:t>
      </w:r>
      <w:r w:rsidRPr="65A577BE" w:rsidR="33B1D3FA">
        <w:rPr>
          <w:sz w:val="24"/>
          <w:szCs w:val="24"/>
        </w:rPr>
        <w:t>each player</w:t>
      </w:r>
      <w:r w:rsidRPr="65A577BE" w:rsidR="147C1596">
        <w:rPr>
          <w:sz w:val="24"/>
          <w:szCs w:val="24"/>
        </w:rPr>
        <w:t xml:space="preserve"> has </w:t>
      </w:r>
      <w:r w:rsidRPr="65A577BE" w:rsidR="33B1D3FA">
        <w:rPr>
          <w:sz w:val="24"/>
          <w:szCs w:val="24"/>
        </w:rPr>
        <w:t xml:space="preserve">received one. You </w:t>
      </w:r>
      <w:r w:rsidRPr="65A577BE" w:rsidR="33B1D3FA">
        <w:rPr>
          <w:sz w:val="24"/>
          <w:szCs w:val="24"/>
        </w:rPr>
        <w:t>s</w:t>
      </w:r>
      <w:r w:rsidRPr="65A577BE" w:rsidR="33B1D3FA">
        <w:rPr>
          <w:sz w:val="24"/>
          <w:szCs w:val="24"/>
        </w:rPr>
        <w:t>hould</w:t>
      </w:r>
      <w:r w:rsidRPr="65A577BE" w:rsidR="33B1D3FA">
        <w:rPr>
          <w:sz w:val="24"/>
          <w:szCs w:val="24"/>
        </w:rPr>
        <w:t xml:space="preserve"> </w:t>
      </w:r>
      <w:r w:rsidRPr="65A577BE" w:rsidR="33B1D3FA">
        <w:rPr>
          <w:sz w:val="24"/>
          <w:szCs w:val="24"/>
        </w:rPr>
        <w:t xml:space="preserve">only </w:t>
      </w:r>
      <w:r w:rsidRPr="65A577BE" w:rsidR="33B1D3FA">
        <w:rPr>
          <w:sz w:val="24"/>
          <w:szCs w:val="24"/>
        </w:rPr>
        <w:t>r</w:t>
      </w:r>
      <w:r w:rsidRPr="65A577BE" w:rsidR="33B1D3FA">
        <w:rPr>
          <w:sz w:val="24"/>
          <w:szCs w:val="24"/>
        </w:rPr>
        <w:t>equire</w:t>
      </w:r>
      <w:r w:rsidRPr="65A577BE" w:rsidR="33B1D3FA">
        <w:rPr>
          <w:sz w:val="24"/>
          <w:szCs w:val="24"/>
        </w:rPr>
        <w:t xml:space="preserve"> </w:t>
      </w:r>
      <w:r w:rsidRPr="65A577BE" w:rsidR="33B1D3FA">
        <w:rPr>
          <w:sz w:val="24"/>
          <w:szCs w:val="24"/>
        </w:rPr>
        <w:t>more awards if you have a new player added to your team.</w:t>
      </w:r>
    </w:p>
    <w:p w:rsidRPr="004F5180" w:rsidR="004F5180" w:rsidP="63B2529C" w:rsidRDefault="004F5180" w14:paraId="2B8BAC2B" w14:textId="1D11E188" w14:noSpellErr="1">
      <w:pPr>
        <w:jc w:val="both"/>
        <w:rPr>
          <w:rFonts w:ascii="Times New Roman" w:hAnsi="Times New Roman" w:eastAsia="Times New Roman" w:cs="Times New Roman"/>
          <w:color w:val="auto"/>
          <w:sz w:val="24"/>
          <w:szCs w:val="24"/>
          <w:lang w:val="en-AU" w:eastAsia="en-GB"/>
        </w:rPr>
      </w:pPr>
    </w:p>
    <w:p w:rsidRPr="005F117A" w:rsidR="00821E2D" w:rsidP="63B2529C" w:rsidRDefault="004F5180" w14:paraId="43D968C5" w14:textId="723E4DD6">
      <w:pPr>
        <w:pStyle w:val="Normal"/>
        <w:jc w:val="both"/>
        <w:rPr>
          <w:b w:val="1"/>
          <w:bCs w:val="1"/>
          <w:sz w:val="24"/>
          <w:szCs w:val="24"/>
        </w:rPr>
      </w:pPr>
      <w:r w:rsidRPr="63B2529C">
        <w:rPr>
          <w:rFonts w:ascii="Times New Roman" w:hAnsi="Times New Roman" w:eastAsia="Times New Roman" w:cs="Times New Roman"/>
          <w:color w:val="auto"/>
          <w:sz w:val="24"/>
          <w:szCs w:val="24"/>
          <w:lang w:val="en-AU" w:eastAsia="en-GB"/>
        </w:rPr>
        <w:fldChar w:fldCharType="begin"/>
      </w:r>
      <w:r w:rsidRPr="63B2529C">
        <w:rPr>
          <w:rFonts w:ascii="Times New Roman" w:hAnsi="Times New Roman" w:eastAsia="Times New Roman" w:cs="Times New Roman"/>
          <w:color w:val="auto"/>
          <w:sz w:val="24"/>
          <w:szCs w:val="24"/>
          <w:lang w:val="en-AU" w:eastAsia="en-GB"/>
        </w:rPr>
        <w:instrText xml:space="preserve"> INCLUDEPICTURE "https://teeball.carinecats.com.au/wp-content/uploads/sites/4/2022/08/IMG_2105-225x300.jpg" \* MERGEFORMATINET </w:instrText>
      </w:r>
      <w:r w:rsidRPr="63B2529C">
        <w:rPr>
          <w:rFonts w:ascii="Times New Roman" w:hAnsi="Times New Roman" w:eastAsia="Times New Roman" w:cs="Times New Roman"/>
          <w:color w:val="auto"/>
          <w:sz w:val="24"/>
          <w:szCs w:val="24"/>
          <w:lang w:val="en-AU" w:eastAsia="en-GB"/>
        </w:rPr>
        <w:fldChar w:fldCharType="separate"/>
      </w:r>
      <w:r w:rsidRPr="63B2529C">
        <w:rPr>
          <w:rFonts w:ascii="Times New Roman" w:hAnsi="Times New Roman" w:eastAsia="Times New Roman" w:cs="Times New Roman"/>
          <w:color w:val="auto"/>
          <w:sz w:val="24"/>
          <w:szCs w:val="24"/>
          <w:lang w:val="en-AU" w:eastAsia="en-GB"/>
        </w:rPr>
        <w:fldChar w:fldCharType="end"/>
      </w:r>
      <w:r w:rsidRPr="63B2529C" w:rsidR="00821E2D">
        <w:rPr>
          <w:b w:val="1"/>
          <w:bCs w:val="1"/>
          <w:sz w:val="24"/>
          <w:szCs w:val="24"/>
        </w:rPr>
        <w:t>Player of the Week medallion</w:t>
      </w:r>
    </w:p>
    <w:p w:rsidR="1B0C6856" w:rsidP="63B2529C" w:rsidRDefault="1B0C6856" w14:paraId="39F809C2" w14:textId="67EFE31E">
      <w:pPr>
        <w:jc w:val="both"/>
        <w:rPr>
          <w:b w:val="1"/>
          <w:bCs w:val="1"/>
          <w:sz w:val="24"/>
          <w:szCs w:val="24"/>
        </w:rPr>
      </w:pPr>
    </w:p>
    <w:p w:rsidRPr="005F117A" w:rsidR="00821E2D" w:rsidP="63B2529C" w:rsidRDefault="00821E2D" w14:paraId="06953233" w14:textId="16A61002">
      <w:pPr>
        <w:jc w:val="both"/>
        <w:rPr>
          <w:sz w:val="24"/>
          <w:szCs w:val="24"/>
        </w:rPr>
      </w:pPr>
      <w:r w:rsidRPr="07F7C865" w:rsidR="33B1D3FA">
        <w:rPr>
          <w:sz w:val="24"/>
          <w:szCs w:val="24"/>
        </w:rPr>
        <w:t>Your team has also been issued with a ‘Player of the Week’ medallion</w:t>
      </w:r>
      <w:r w:rsidRPr="07F7C865" w:rsidR="6498482A">
        <w:rPr>
          <w:sz w:val="24"/>
          <w:szCs w:val="24"/>
        </w:rPr>
        <w:t xml:space="preserve"> and $5 </w:t>
      </w:r>
      <w:r w:rsidRPr="07F7C865" w:rsidR="6498482A">
        <w:rPr>
          <w:sz w:val="24"/>
          <w:szCs w:val="24"/>
        </w:rPr>
        <w:t>Teeball</w:t>
      </w:r>
      <w:r w:rsidRPr="07F7C865" w:rsidR="6498482A">
        <w:rPr>
          <w:sz w:val="24"/>
          <w:szCs w:val="24"/>
        </w:rPr>
        <w:t xml:space="preserve"> Canteen Voucher (this voucher is only </w:t>
      </w:r>
      <w:r w:rsidRPr="07F7C865" w:rsidR="3FBE076F">
        <w:rPr>
          <w:sz w:val="24"/>
          <w:szCs w:val="24"/>
        </w:rPr>
        <w:t xml:space="preserve">redeemable at the </w:t>
      </w:r>
      <w:r w:rsidRPr="07F7C865" w:rsidR="3FBE076F">
        <w:rPr>
          <w:sz w:val="24"/>
          <w:szCs w:val="24"/>
        </w:rPr>
        <w:t>Teeball</w:t>
      </w:r>
      <w:r w:rsidRPr="07F7C865" w:rsidR="3FBE076F">
        <w:rPr>
          <w:sz w:val="24"/>
          <w:szCs w:val="24"/>
        </w:rPr>
        <w:t xml:space="preserve"> </w:t>
      </w:r>
      <w:r w:rsidRPr="07F7C865" w:rsidR="2A13AAA2">
        <w:rPr>
          <w:sz w:val="24"/>
          <w:szCs w:val="24"/>
        </w:rPr>
        <w:t>canteen, not the baseball canteen)</w:t>
      </w:r>
      <w:r w:rsidRPr="07F7C865" w:rsidR="33B1D3FA">
        <w:rPr>
          <w:sz w:val="24"/>
          <w:szCs w:val="24"/>
        </w:rPr>
        <w:t>. T</w:t>
      </w:r>
      <w:r w:rsidRPr="07F7C865" w:rsidR="33B1D3FA">
        <w:rPr>
          <w:sz w:val="24"/>
          <w:szCs w:val="24"/>
        </w:rPr>
        <w:t>h</w:t>
      </w:r>
      <w:r w:rsidRPr="07F7C865" w:rsidR="25212DF5">
        <w:rPr>
          <w:sz w:val="24"/>
          <w:szCs w:val="24"/>
        </w:rPr>
        <w:t>e medallion and</w:t>
      </w:r>
      <w:r w:rsidRPr="07F7C865" w:rsidR="33B1D3FA">
        <w:rPr>
          <w:sz w:val="24"/>
          <w:szCs w:val="24"/>
        </w:rPr>
        <w:t xml:space="preserve"> </w:t>
      </w:r>
      <w:r w:rsidRPr="07F7C865" w:rsidR="103C3431">
        <w:rPr>
          <w:sz w:val="24"/>
          <w:szCs w:val="24"/>
        </w:rPr>
        <w:t xml:space="preserve">$5 voucher </w:t>
      </w:r>
      <w:r w:rsidRPr="07F7C865" w:rsidR="28677B9B">
        <w:rPr>
          <w:sz w:val="24"/>
          <w:szCs w:val="24"/>
        </w:rPr>
        <w:t>are awarded</w:t>
      </w:r>
      <w:r w:rsidRPr="07F7C865" w:rsidR="33B1D3FA">
        <w:rPr>
          <w:sz w:val="24"/>
          <w:szCs w:val="24"/>
        </w:rPr>
        <w:t xml:space="preserve"> each week</w:t>
      </w:r>
      <w:r w:rsidRPr="07F7C865" w:rsidR="353A4671">
        <w:rPr>
          <w:sz w:val="24"/>
          <w:szCs w:val="24"/>
        </w:rPr>
        <w:t xml:space="preserve"> to the </w:t>
      </w:r>
      <w:r w:rsidRPr="07F7C865" w:rsidR="353A4671">
        <w:rPr>
          <w:b w:val="1"/>
          <w:bCs w:val="1"/>
          <w:sz w:val="24"/>
          <w:szCs w:val="24"/>
        </w:rPr>
        <w:t>same player</w:t>
      </w:r>
      <w:r w:rsidRPr="07F7C865" w:rsidR="353A4671">
        <w:rPr>
          <w:b w:val="1"/>
          <w:bCs w:val="1"/>
          <w:sz w:val="24"/>
          <w:szCs w:val="24"/>
          <w:u w:val="single"/>
        </w:rPr>
        <w:t>,</w:t>
      </w:r>
      <w:r w:rsidRPr="07F7C865" w:rsidR="33B1D3FA">
        <w:rPr>
          <w:sz w:val="24"/>
          <w:szCs w:val="24"/>
        </w:rPr>
        <w:t xml:space="preserve"> with all players receiving it once</w:t>
      </w:r>
      <w:r w:rsidRPr="07F7C865" w:rsidR="62504B14">
        <w:rPr>
          <w:sz w:val="24"/>
          <w:szCs w:val="24"/>
        </w:rPr>
        <w:t xml:space="preserve"> throughout the season</w:t>
      </w:r>
      <w:r w:rsidRPr="07F7C865" w:rsidR="33B1D3FA">
        <w:rPr>
          <w:sz w:val="24"/>
          <w:szCs w:val="24"/>
        </w:rPr>
        <w:t xml:space="preserve">. </w:t>
      </w:r>
      <w:r w:rsidRPr="07F7C865" w:rsidR="33B1D3FA">
        <w:rPr>
          <w:sz w:val="24"/>
          <w:szCs w:val="24"/>
        </w:rPr>
        <w:t xml:space="preserve">Players need to bring </w:t>
      </w:r>
      <w:r w:rsidRPr="07F7C865" w:rsidR="070766DF">
        <w:rPr>
          <w:sz w:val="24"/>
          <w:szCs w:val="24"/>
        </w:rPr>
        <w:t>the medallion</w:t>
      </w:r>
      <w:r w:rsidRPr="07F7C865" w:rsidR="33B1D3FA">
        <w:rPr>
          <w:sz w:val="24"/>
          <w:szCs w:val="24"/>
        </w:rPr>
        <w:t xml:space="preserve"> back the following week so it can be passed to the next recipient. </w:t>
      </w:r>
      <w:r w:rsidRPr="07F7C865" w:rsidR="33B1D3FA">
        <w:rPr>
          <w:sz w:val="24"/>
          <w:szCs w:val="24"/>
        </w:rPr>
        <w:t>It must be returned with the uniforms at the end of the season.</w:t>
      </w:r>
    </w:p>
    <w:p w:rsidRPr="005F117A" w:rsidR="00821E2D" w:rsidP="63B2529C" w:rsidRDefault="00821E2D" w14:paraId="24B37FD5" w14:textId="77777777">
      <w:pPr>
        <w:jc w:val="both"/>
        <w:rPr>
          <w:sz w:val="24"/>
          <w:szCs w:val="24"/>
        </w:rPr>
      </w:pPr>
      <w:r w:rsidRPr="63B2529C" w:rsidR="00821E2D">
        <w:rPr>
          <w:sz w:val="24"/>
          <w:szCs w:val="24"/>
        </w:rPr>
        <w:t xml:space="preserve"> </w:t>
      </w:r>
    </w:p>
    <w:p w:rsidRPr="005F117A" w:rsidR="00821E2D" w:rsidP="63B2529C" w:rsidRDefault="00821E2D" w14:paraId="2DC62413" w14:textId="04E244AC">
      <w:pPr>
        <w:jc w:val="both"/>
        <w:rPr>
          <w:sz w:val="24"/>
          <w:szCs w:val="24"/>
        </w:rPr>
      </w:pPr>
      <w:r w:rsidRPr="63B2529C" w:rsidR="00821E2D">
        <w:rPr>
          <w:sz w:val="24"/>
          <w:szCs w:val="24"/>
        </w:rPr>
        <w:t xml:space="preserve">Thank you for your cooperation and </w:t>
      </w:r>
      <w:r w:rsidRPr="63B2529C" w:rsidR="00821E2D">
        <w:rPr>
          <w:sz w:val="24"/>
          <w:szCs w:val="24"/>
        </w:rPr>
        <w:t>assistance</w:t>
      </w:r>
      <w:r w:rsidRPr="63B2529C" w:rsidR="00821E2D">
        <w:rPr>
          <w:sz w:val="24"/>
          <w:szCs w:val="24"/>
        </w:rPr>
        <w:t xml:space="preserve"> in distributing these awards. </w:t>
      </w:r>
      <w:r w:rsidRPr="63B2529C" w:rsidR="6C3A6B30">
        <w:rPr>
          <w:sz w:val="24"/>
          <w:szCs w:val="24"/>
        </w:rPr>
        <w:t>We encourage all players to use their certificates to thank our sponsors for their generous co</w:t>
      </w:r>
      <w:r w:rsidRPr="63B2529C" w:rsidR="57C8CD42">
        <w:rPr>
          <w:sz w:val="24"/>
          <w:szCs w:val="24"/>
        </w:rPr>
        <w:t xml:space="preserve">ntribution to our club. </w:t>
      </w:r>
    </w:p>
    <w:p w:rsidRPr="005F117A" w:rsidR="00821E2D" w:rsidP="63B2529C" w:rsidRDefault="00821E2D" w14:paraId="33855DD5" w14:textId="7CB3C1E3">
      <w:pPr>
        <w:jc w:val="both"/>
        <w:rPr>
          <w:sz w:val="24"/>
          <w:szCs w:val="24"/>
        </w:rPr>
      </w:pPr>
      <w:r w:rsidRPr="63B2529C" w:rsidR="00821E2D">
        <w:rPr>
          <w:sz w:val="24"/>
          <w:szCs w:val="24"/>
        </w:rPr>
        <w:t xml:space="preserve"> </w:t>
      </w:r>
    </w:p>
    <w:p w:rsidR="00821E2D" w:rsidP="3952E688" w:rsidRDefault="00821E2D" w14:paraId="199CF58F" w14:textId="1697D079">
      <w:pPr>
        <w:rPr>
          <w:i w:val="1"/>
          <w:iCs w:val="1"/>
          <w:sz w:val="24"/>
          <w:szCs w:val="24"/>
        </w:rPr>
      </w:pPr>
      <w:r w:rsidRPr="3952E688" w:rsidR="00821E2D">
        <w:rPr>
          <w:sz w:val="24"/>
          <w:szCs w:val="24"/>
        </w:rPr>
        <w:t xml:space="preserve">Should you have queries </w:t>
      </w:r>
      <w:r w:rsidRPr="3952E688" w:rsidR="00821E2D">
        <w:rPr>
          <w:sz w:val="24"/>
          <w:szCs w:val="24"/>
        </w:rPr>
        <w:t>regarding</w:t>
      </w:r>
      <w:r w:rsidRPr="3952E688" w:rsidR="00821E2D">
        <w:rPr>
          <w:sz w:val="24"/>
          <w:szCs w:val="24"/>
        </w:rPr>
        <w:t xml:space="preserve"> </w:t>
      </w:r>
      <w:r w:rsidRPr="3952E688" w:rsidR="004F5180">
        <w:rPr>
          <w:sz w:val="24"/>
          <w:szCs w:val="24"/>
        </w:rPr>
        <w:t xml:space="preserve">any of </w:t>
      </w:r>
      <w:r w:rsidRPr="3952E688" w:rsidR="00821E2D">
        <w:rPr>
          <w:sz w:val="24"/>
          <w:szCs w:val="24"/>
        </w:rPr>
        <w:t>these awards, please contact the</w:t>
      </w:r>
      <w:r w:rsidRPr="3952E688" w:rsidR="0B7DE6EE">
        <w:rPr>
          <w:sz w:val="24"/>
          <w:szCs w:val="24"/>
        </w:rPr>
        <w:t xml:space="preserve"> Manger Coordinator</w:t>
      </w:r>
      <w:r w:rsidRPr="3952E688" w:rsidR="00821E2D">
        <w:rPr>
          <w:sz w:val="24"/>
          <w:szCs w:val="24"/>
        </w:rPr>
        <w:t>.</w:t>
      </w:r>
      <w:r w:rsidR="44C66F72">
        <w:rPr/>
        <w:t xml:space="preserve"> </w:t>
      </w:r>
    </w:p>
    <w:p w:rsidR="00821E2D" w:rsidP="63B2529C" w:rsidRDefault="00821E2D" w14:paraId="56103314" w14:textId="767B3A03">
      <w:pPr/>
    </w:p>
    <w:p w:rsidR="00821E2D" w:rsidP="401A5717" w:rsidRDefault="00821E2D" w14:paraId="5E50C94F" w14:textId="6347A306">
      <w:pPr>
        <w:pStyle w:val="Heading2"/>
      </w:pPr>
      <w:r w:rsidR="46A79FE3">
        <w:rPr/>
        <w:t>Team Canteen Volunteer Rosters</w:t>
      </w:r>
    </w:p>
    <w:p w:rsidR="00821E2D" w:rsidP="401A5717" w:rsidRDefault="00821E2D" w14:paraId="22C4398D" w14:textId="430545F7">
      <w:pPr>
        <w:pStyle w:val="Normal"/>
      </w:pPr>
    </w:p>
    <w:p w:rsidR="00821E2D" w:rsidP="65A577BE" w:rsidRDefault="00821E2D" w14:paraId="0334279C" w14:textId="6887DA9F">
      <w:pPr>
        <w:pStyle w:val="Normal"/>
        <w:suppressLineNumbers w:val="0"/>
        <w:bidi w:val="0"/>
        <w:spacing w:before="0" w:beforeAutospacing="off" w:after="0" w:afterAutospacing="off" w:line="276" w:lineRule="auto"/>
        <w:ind w:left="0" w:right="0"/>
        <w:jc w:val="both"/>
        <w:rPr>
          <w:u w:val="none"/>
        </w:rPr>
      </w:pPr>
      <w:r w:rsidR="44C66F72">
        <w:rPr/>
        <w:t xml:space="preserve">Each week our Canteen Manager will roster teams to </w:t>
      </w:r>
      <w:r w:rsidR="44C66F72">
        <w:rPr/>
        <w:t>assist</w:t>
      </w:r>
      <w:r w:rsidR="44C66F72">
        <w:rPr/>
        <w:t xml:space="preserve"> with canteen duties</w:t>
      </w:r>
      <w:r w:rsidR="44C66F72">
        <w:rPr/>
        <w:t xml:space="preserve">.  </w:t>
      </w:r>
      <w:r w:rsidR="4BA7A099">
        <w:rPr/>
        <w:t xml:space="preserve">Managers </w:t>
      </w:r>
      <w:r w:rsidR="4BA7A099">
        <w:rPr/>
        <w:t>are required to</w:t>
      </w:r>
      <w:r w:rsidR="4BA7A099">
        <w:rPr/>
        <w:t xml:space="preserve"> </w:t>
      </w:r>
      <w:r w:rsidR="4BA7A099">
        <w:rPr/>
        <w:t>organise</w:t>
      </w:r>
      <w:r w:rsidR="4BA7A099">
        <w:rPr/>
        <w:t xml:space="preserve"> </w:t>
      </w:r>
      <w:r w:rsidR="38CA46C2">
        <w:rPr/>
        <w:t xml:space="preserve">parent volunteers </w:t>
      </w:r>
      <w:r w:rsidR="4BA7A099">
        <w:rPr/>
        <w:t>for their team’s canteen shift</w:t>
      </w:r>
      <w:r w:rsidR="4BA7A099">
        <w:rPr/>
        <w:t xml:space="preserve">.  </w:t>
      </w:r>
      <w:r w:rsidR="6B548262">
        <w:rPr/>
        <w:t>It is not the role of the Manager to also complete this duty</w:t>
      </w:r>
      <w:r w:rsidR="6B548262">
        <w:rPr/>
        <w:t xml:space="preserve">.  </w:t>
      </w:r>
      <w:r w:rsidR="4BA7A099">
        <w:rPr/>
        <w:t>No specific training is required</w:t>
      </w:r>
      <w:r w:rsidR="4BA7A099">
        <w:rPr/>
        <w:t xml:space="preserve">.  </w:t>
      </w:r>
      <w:r w:rsidR="65BCDCA0">
        <w:rPr/>
        <w:t xml:space="preserve">It is </w:t>
      </w:r>
      <w:r w:rsidR="65BCDCA0">
        <w:rPr/>
        <w:t>a great way</w:t>
      </w:r>
      <w:r w:rsidR="65BCDCA0">
        <w:rPr/>
        <w:t xml:space="preserve"> for families to give back to the club and meet new members</w:t>
      </w:r>
      <w:r w:rsidR="65BCDCA0">
        <w:rPr/>
        <w:t>.</w:t>
      </w:r>
      <w:r w:rsidR="28083DDD">
        <w:rPr/>
        <w:t xml:space="preserve">  </w:t>
      </w:r>
      <w:r w:rsidR="1FD8E3F3">
        <w:rPr/>
        <w:t xml:space="preserve"> </w:t>
      </w:r>
      <w:r w:rsidR="1FD8E3F3">
        <w:rPr/>
        <w:t>In the event your team is unable to find a parent/family member volunteer, the team can decide to pay a $200 fee</w:t>
      </w:r>
      <w:r w:rsidR="1F4D1EA4">
        <w:rPr/>
        <w:t xml:space="preserve"> </w:t>
      </w:r>
      <w:r w:rsidR="53D2DC34">
        <w:rPr/>
        <w:t xml:space="preserve">(direct transfer to the Club bank account) </w:t>
      </w:r>
      <w:r w:rsidR="1F4D1EA4">
        <w:rPr/>
        <w:t xml:space="preserve">for paid cover </w:t>
      </w:r>
      <w:r w:rsidR="1F4D1EA4">
        <w:rPr/>
        <w:t>organised</w:t>
      </w:r>
      <w:r w:rsidR="1F4D1EA4">
        <w:rPr/>
        <w:t xml:space="preserve"> by the Canteen Manager</w:t>
      </w:r>
      <w:r w:rsidR="1F4D1EA4">
        <w:rPr/>
        <w:t xml:space="preserve">.  </w:t>
      </w:r>
      <w:r w:rsidR="1F4D1EA4">
        <w:rPr/>
        <w:t xml:space="preserve">Payment of this fee is </w:t>
      </w:r>
      <w:r w:rsidR="1F4D1EA4">
        <w:rPr/>
        <w:t>required</w:t>
      </w:r>
      <w:r w:rsidR="1F4D1EA4">
        <w:rPr/>
        <w:t xml:space="preserve"> </w:t>
      </w:r>
      <w:r w:rsidRPr="65A577BE" w:rsidR="3E0CA718">
        <w:rPr>
          <w:u w:val="single"/>
        </w:rPr>
        <w:t>two</w:t>
      </w:r>
      <w:r w:rsidR="3E0CA718">
        <w:rPr/>
        <w:t xml:space="preserve"> </w:t>
      </w:r>
      <w:r w:rsidRPr="65A577BE" w:rsidR="3E0CA718">
        <w:rPr>
          <w:u w:val="single"/>
        </w:rPr>
        <w:t xml:space="preserve">weeks </w:t>
      </w:r>
      <w:r w:rsidRPr="65A577BE" w:rsidR="1F4D1EA4">
        <w:rPr>
          <w:u w:val="single"/>
        </w:rPr>
        <w:t>before</w:t>
      </w:r>
      <w:r w:rsidR="1F4D1EA4">
        <w:rPr>
          <w:u w:val="none"/>
        </w:rPr>
        <w:t xml:space="preserve"> the </w:t>
      </w:r>
      <w:r w:rsidR="1F4D1EA4">
        <w:rPr>
          <w:u w:val="none"/>
        </w:rPr>
        <w:t>allocated</w:t>
      </w:r>
      <w:r w:rsidR="1F4D1EA4">
        <w:rPr>
          <w:u w:val="none"/>
        </w:rPr>
        <w:t xml:space="preserve"> shift</w:t>
      </w:r>
      <w:r w:rsidR="1F4D1EA4">
        <w:rPr>
          <w:u w:val="none"/>
        </w:rPr>
        <w:t>.</w:t>
      </w:r>
      <w:r w:rsidR="2383DA69">
        <w:rPr>
          <w:u w:val="none"/>
        </w:rPr>
        <w:t xml:space="preserve">  </w:t>
      </w:r>
      <w:r w:rsidR="2383DA69">
        <w:rPr>
          <w:u w:val="none"/>
        </w:rPr>
        <w:t xml:space="preserve">Any unsettled payments will result in team photographs and trophies being withheld </w:t>
      </w:r>
      <w:r w:rsidR="46B02A96">
        <w:rPr>
          <w:u w:val="none"/>
        </w:rPr>
        <w:t xml:space="preserve">at the end of the season </w:t>
      </w:r>
      <w:r w:rsidR="2383DA69">
        <w:rPr>
          <w:u w:val="none"/>
        </w:rPr>
        <w:t xml:space="preserve">until payment </w:t>
      </w:r>
      <w:r w:rsidR="11CE0734">
        <w:rPr>
          <w:u w:val="none"/>
        </w:rPr>
        <w:t>has been received</w:t>
      </w:r>
      <w:r w:rsidR="2383DA69">
        <w:rPr>
          <w:u w:val="none"/>
        </w:rPr>
        <w:t>.</w:t>
      </w:r>
    </w:p>
    <w:p w:rsidR="00821E2D" w:rsidP="65A577BE" w:rsidRDefault="00821E2D" w14:paraId="39042A98" w14:textId="21B3BCFA">
      <w:pPr>
        <w:rPr>
          <w:sz w:val="24"/>
          <w:szCs w:val="24"/>
        </w:rPr>
      </w:pPr>
    </w:p>
    <w:bookmarkStart w:name="_Toc111028857" w:id="19"/>
    <w:p w:rsidR="3952E688" w:rsidP="3952E688" w:rsidRDefault="3952E688" w14:paraId="34FDD2AD" w14:textId="52069162">
      <w:pPr>
        <w:pStyle w:val="Heading2"/>
        <w:spacing w:after="200"/>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7DFD1F4C" wp14:editId="5CF7D5B2">
                <wp:extent xmlns:wp="http://schemas.openxmlformats.org/drawingml/2006/wordprocessingDrawing" cx="2961860" cy="905856"/>
                <wp:effectExtent xmlns:wp="http://schemas.openxmlformats.org/drawingml/2006/wordprocessingDrawing" l="0" t="0" r="0" b="0"/>
                <wp:docPr xmlns:wp="http://schemas.openxmlformats.org/drawingml/2006/wordprocessingDrawing" id="1465447791" name="Text Box 50"/>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2961860" cy="905856"/>
                        </a:xfrm>
                        <a:prstGeom prst="rect">
                          <a:avLst/>
                        </a:prstGeom>
                        <a:noFill/>
                        <a:ln w="6350">
                          <a:noFill/>
                        </a:ln>
                      </wps:spPr>
                      <wps:txbx>
                        <w:txbxContent xmlns:w="http://schemas.openxmlformats.org/wordprocessingml/2006/main">
                          <w:p xmlns:w14="http://schemas.microsoft.com/office/word/2010/wordml" w:rsidRPr="00D63D63" w:rsidR="00497208" w:rsidP="00497208" w:rsidRDefault="00497208" w14:paraId="34B79787" w14:textId="77777777">
                            <w:pPr>
                              <w:rPr>
                                <w:rFonts w:asciiTheme="majorHAnsi" w:hAnsiTheme="majorHAnsi"/>
                                <w:b/>
                                <w:bCs w:val="0"/>
                                <w:sz w:val="48"/>
                                <w:szCs w:val="48"/>
                              </w:rPr>
                            </w:pPr>
                            <w:r>
                              <w:rPr>
                                <w:rFonts w:asciiTheme="majorHAnsi" w:hAnsiTheme="majorHAnsi"/>
                                <w:b/>
                                <w:bCs w:val="0"/>
                                <w:sz w:val="48"/>
                                <w:szCs w:val="48"/>
                                <w:lang w:val="en-AU"/>
                              </w:rPr>
                              <w:t>GAME DAY</w:t>
                            </w:r>
                            <w:r>
                              <w:rPr>
                                <w:rFonts w:asciiTheme="majorHAnsi" w:hAnsiTheme="majorHAnsi"/>
                                <w:b/>
                                <w:bCs w:val="0"/>
                                <w:sz w:val="48"/>
                                <w:szCs w:val="48"/>
                                <w:lang w:val="en-AU"/>
                              </w:rPr>
                              <w:br/>
                            </w:r>
                            <w:r>
                              <w:rPr>
                                <w:rFonts w:asciiTheme="majorHAnsi" w:hAnsiTheme="majorHAnsi"/>
                                <w:b/>
                                <w:bCs w:val="0"/>
                                <w:sz w:val="48"/>
                                <w:szCs w:val="48"/>
                                <w:lang w:val="en-AU"/>
                              </w:rPr>
                              <w:t>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asvg="http://schemas.microsoft.com/office/drawing/2016/SVG/main" xmlns:pic="http://schemas.openxmlformats.org/drawingml/2006/picture" xmlns:a="http://schemas.openxmlformats.org/drawingml/2006/main" xmlns:mc="http://schemas.openxmlformats.org/markup-compatibility/2006">
            <w:pict xmlns:w14="http://schemas.microsoft.com/office/word/2010/wordml" xmlns:w="http://schemas.openxmlformats.org/wordprocessingml/2006/main" w14:anchorId="0A0A32DF">
              <v:shape xmlns:o="urn:schemas-microsoft-com:office:office" xmlns:v="urn:schemas-microsoft-com:vml" id="Text Box 50" style="position:absolute;margin-left:-8pt;margin-top:-124.65pt;width:233.2pt;height:7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eJHAIAADMEAAAOAAAAZHJzL2Uyb0RvYy54bWysU02P2jAQvVfqf7B8L0kos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" w14:anchorId="6AB72B8D">
                <v:textbox>
                  <w:txbxContent>
                    <w:p w:rsidRPr="00D63D63" w:rsidR="00497208" w:rsidP="00497208" w:rsidRDefault="00497208" w14:paraId="1AE1215D" w14:textId="77777777">
                      <w:pPr>
                        <w:rPr>
                          <w:rFonts w:asciiTheme="majorHAnsi" w:hAnsiTheme="majorHAnsi"/>
                          <w:b/>
                          <w:bCs w:val="0"/>
                          <w:sz w:val="48"/>
                          <w:szCs w:val="48"/>
                        </w:rPr>
                      </w:pPr>
                      <w:r>
                        <w:rPr>
                          <w:rFonts w:asciiTheme="majorHAnsi" w:hAnsiTheme="majorHAnsi"/>
                          <w:b/>
                          <w:bCs w:val="0"/>
                          <w:sz w:val="48"/>
                          <w:szCs w:val="48"/>
                          <w:lang w:val="en-AU"/>
                        </w:rPr>
                        <w:t>GAME DAY</w:t>
                      </w:r>
                      <w:r>
                        <w:rPr>
                          <w:rFonts w:asciiTheme="majorHAnsi" w:hAnsiTheme="majorHAnsi"/>
                          <w:b/>
                          <w:bCs w:val="0"/>
                          <w:sz w:val="48"/>
                          <w:szCs w:val="48"/>
                          <w:lang w:val="en-AU"/>
                        </w:rPr>
                        <w:br/>
                      </w:r>
                      <w:r>
                        <w:rPr>
                          <w:rFonts w:asciiTheme="majorHAnsi" w:hAnsiTheme="majorHAnsi"/>
                          <w:b/>
                          <w:bCs w:val="0"/>
                          <w:sz w:val="48"/>
                          <w:szCs w:val="48"/>
                          <w:lang w:val="en-AU"/>
                        </w:rPr>
                        <w:t>PROCEDURES</w:t>
                      </w:r>
                    </w:p>
                  </w:txbxContent>
                </v:textbox>
              </v:shape>
            </w:pict>
          </mc:Fallback>
        </mc:AlternateContent>
      </w:r>
    </w:p>
    <w:p w:rsidR="002C19A9" w:rsidP="002C19A9" w:rsidRDefault="00497208" w14:paraId="3B173406" w14:textId="3329F7D7">
      <w:pPr>
        <w:pStyle w:val="Heading2"/>
      </w:pPr>
      <w:r w:rsidR="002C19A9">
        <w:rPr/>
        <w:t>Scorecards</w:t>
      </w:r>
      <w:bookmarkEnd w:id="19"/>
    </w:p>
    <w:p w:rsidRPr="00247ACA" w:rsidR="00247ACA" w:rsidP="63B2529C" w:rsidRDefault="00247ACA" w14:paraId="7F4856AA" w14:textId="730AE65B">
      <w:pPr>
        <w:jc w:val="both"/>
        <w:rPr>
          <w:sz w:val="24"/>
          <w:szCs w:val="24"/>
        </w:rPr>
      </w:pPr>
      <w:r w:rsidRPr="63B2529C" w:rsidR="00247ACA">
        <w:rPr>
          <w:sz w:val="24"/>
          <w:szCs w:val="24"/>
        </w:rPr>
        <w:t xml:space="preserve">Scorecards are collected from the </w:t>
      </w:r>
      <w:r w:rsidRPr="63B2529C" w:rsidR="00247ACA">
        <w:rPr>
          <w:sz w:val="24"/>
          <w:szCs w:val="24"/>
        </w:rPr>
        <w:t>Property Shed</w:t>
      </w:r>
      <w:r w:rsidRPr="63B2529C" w:rsidR="00247ACA">
        <w:rPr>
          <w:sz w:val="24"/>
          <w:szCs w:val="24"/>
        </w:rPr>
        <w:t xml:space="preserve"> at the start of the season and then completed each week by the scorer and handed in at the end of each game. As these scorecards </w:t>
      </w:r>
      <w:r w:rsidRPr="63B2529C" w:rsidR="00247ACA">
        <w:rPr>
          <w:sz w:val="24"/>
          <w:szCs w:val="24"/>
        </w:rPr>
        <w:t>determine</w:t>
      </w:r>
      <w:r w:rsidRPr="63B2529C" w:rsidR="00247ACA">
        <w:rPr>
          <w:sz w:val="24"/>
          <w:szCs w:val="24"/>
        </w:rPr>
        <w:t xml:space="preserve"> players</w:t>
      </w:r>
      <w:r w:rsidRPr="63B2529C" w:rsidR="00247ACA">
        <w:rPr>
          <w:sz w:val="24"/>
          <w:szCs w:val="24"/>
        </w:rPr>
        <w:t>’</w:t>
      </w:r>
      <w:r w:rsidRPr="63B2529C" w:rsidR="00247ACA">
        <w:rPr>
          <w:sz w:val="24"/>
          <w:szCs w:val="24"/>
        </w:rPr>
        <w:t xml:space="preserve"> weekly game counts, they </w:t>
      </w:r>
      <w:r w:rsidRPr="63B2529C" w:rsidR="00247ACA">
        <w:rPr>
          <w:sz w:val="24"/>
          <w:szCs w:val="24"/>
          <w:u w:val="single"/>
        </w:rPr>
        <w:t>must</w:t>
      </w:r>
      <w:r w:rsidRPr="63B2529C" w:rsidR="00247ACA">
        <w:rPr>
          <w:sz w:val="24"/>
          <w:szCs w:val="24"/>
        </w:rPr>
        <w:t xml:space="preserve"> show a correct record of those players </w:t>
      </w:r>
      <w:r w:rsidRPr="63B2529C" w:rsidR="00247ACA">
        <w:rPr>
          <w:sz w:val="24"/>
          <w:szCs w:val="24"/>
        </w:rPr>
        <w:t>participating</w:t>
      </w:r>
      <w:r w:rsidRPr="63B2529C" w:rsidR="00247ACA">
        <w:rPr>
          <w:sz w:val="24"/>
          <w:szCs w:val="24"/>
        </w:rPr>
        <w:t xml:space="preserve"> and must match the record on the Manager’s game count sheet. Failure to record accurately may result in a child missing a certificate and badge for a milestone game. </w:t>
      </w:r>
    </w:p>
    <w:p w:rsidRPr="00247ACA" w:rsidR="00247ACA" w:rsidP="63B2529C" w:rsidRDefault="00247ACA" w14:paraId="1531AEAC" w14:textId="57ABDC13">
      <w:pPr>
        <w:jc w:val="both"/>
        <w:rPr>
          <w:sz w:val="24"/>
          <w:szCs w:val="24"/>
        </w:rPr>
      </w:pPr>
      <w:r w:rsidRPr="63B2529C" w:rsidR="00247ACA">
        <w:rPr>
          <w:sz w:val="24"/>
          <w:szCs w:val="24"/>
        </w:rPr>
        <w:t xml:space="preserve"> </w:t>
      </w:r>
    </w:p>
    <w:p w:rsidRPr="00247ACA" w:rsidR="00247ACA" w:rsidP="63B2529C" w:rsidRDefault="00247ACA" w14:paraId="2E06BA27" w14:textId="2275686E">
      <w:pPr>
        <w:jc w:val="both"/>
        <w:rPr>
          <w:sz w:val="24"/>
          <w:szCs w:val="24"/>
          <w:highlight w:val="yellow"/>
        </w:rPr>
      </w:pPr>
      <w:r w:rsidRPr="569AAAAD" w:rsidR="00247ACA">
        <w:rPr>
          <w:sz w:val="24"/>
          <w:szCs w:val="24"/>
        </w:rPr>
        <w:t xml:space="preserve">The scorecard must be signed by the </w:t>
      </w:r>
      <w:r w:rsidRPr="569AAAAD" w:rsidR="3B1DF2E5">
        <w:rPr>
          <w:sz w:val="24"/>
          <w:szCs w:val="24"/>
        </w:rPr>
        <w:t>U</w:t>
      </w:r>
      <w:r w:rsidRPr="569AAAAD" w:rsidR="00247ACA">
        <w:rPr>
          <w:sz w:val="24"/>
          <w:szCs w:val="24"/>
        </w:rPr>
        <w:t xml:space="preserve">mpire and </w:t>
      </w:r>
      <w:r w:rsidRPr="569AAAAD" w:rsidR="1D3E4C5C">
        <w:rPr>
          <w:sz w:val="24"/>
          <w:szCs w:val="24"/>
        </w:rPr>
        <w:t>C</w:t>
      </w:r>
      <w:r w:rsidRPr="569AAAAD" w:rsidR="00247ACA">
        <w:rPr>
          <w:sz w:val="24"/>
          <w:szCs w:val="24"/>
        </w:rPr>
        <w:t xml:space="preserve">oach then placed in the box at the </w:t>
      </w:r>
      <w:r w:rsidRPr="569AAAAD" w:rsidR="50298E9B">
        <w:rPr>
          <w:sz w:val="24"/>
          <w:szCs w:val="24"/>
        </w:rPr>
        <w:t xml:space="preserve">property </w:t>
      </w:r>
      <w:r w:rsidRPr="569AAAAD" w:rsidR="00247ACA">
        <w:rPr>
          <w:sz w:val="24"/>
          <w:szCs w:val="24"/>
        </w:rPr>
        <w:t xml:space="preserve">shed by the scorer/s of the team at the completion of the game. </w:t>
      </w:r>
    </w:p>
    <w:p w:rsidR="002C19A9" w:rsidP="63B2529C" w:rsidRDefault="002C19A9" w14:paraId="7ED5C956" w14:textId="11110E71">
      <w:pPr>
        <w:pStyle w:val="Heading2"/>
        <w:jc w:val="both"/>
      </w:pPr>
      <w:bookmarkStart w:name="_Toc111028858" w:id="20"/>
      <w:r w:rsidR="002C19A9">
        <w:rPr/>
        <w:t>Game Counts</w:t>
      </w:r>
      <w:bookmarkEnd w:id="20"/>
    </w:p>
    <w:p w:rsidRPr="005679BC" w:rsidR="005679BC" w:rsidP="63B2529C" w:rsidRDefault="005679BC" w14:paraId="0A035D0B" w14:textId="318539A1">
      <w:pPr>
        <w:jc w:val="both"/>
        <w:rPr>
          <w:sz w:val="24"/>
          <w:szCs w:val="24"/>
        </w:rPr>
      </w:pPr>
      <w:r w:rsidRPr="63B2529C" w:rsidR="005679BC">
        <w:rPr>
          <w:sz w:val="24"/>
          <w:szCs w:val="24"/>
        </w:rPr>
        <w:t xml:space="preserve">A team list noting the number of games played by each player at the start of the season has been included in </w:t>
      </w:r>
      <w:r w:rsidRPr="63B2529C" w:rsidR="005679BC">
        <w:rPr>
          <w:sz w:val="24"/>
          <w:szCs w:val="24"/>
        </w:rPr>
        <w:t>the Manager</w:t>
      </w:r>
      <w:r w:rsidRPr="63B2529C" w:rsidR="005679BC">
        <w:rPr>
          <w:sz w:val="24"/>
          <w:szCs w:val="24"/>
        </w:rPr>
        <w:t xml:space="preserve"> </w:t>
      </w:r>
      <w:r w:rsidRPr="63B2529C" w:rsidR="005679BC">
        <w:rPr>
          <w:sz w:val="24"/>
          <w:szCs w:val="24"/>
        </w:rPr>
        <w:t>F</w:t>
      </w:r>
      <w:r w:rsidRPr="63B2529C" w:rsidR="005679BC">
        <w:rPr>
          <w:sz w:val="24"/>
          <w:szCs w:val="24"/>
        </w:rPr>
        <w:t>older.</w:t>
      </w:r>
    </w:p>
    <w:p w:rsidRPr="005679BC" w:rsidR="005679BC" w:rsidP="63B2529C" w:rsidRDefault="005679BC" w14:paraId="3E1514FC" w14:textId="77777777">
      <w:pPr>
        <w:jc w:val="both"/>
        <w:rPr>
          <w:sz w:val="24"/>
          <w:szCs w:val="24"/>
        </w:rPr>
      </w:pPr>
      <w:r w:rsidRPr="63B2529C" w:rsidR="005679BC">
        <w:rPr>
          <w:sz w:val="24"/>
          <w:szCs w:val="24"/>
        </w:rPr>
        <w:t xml:space="preserve"> </w:t>
      </w:r>
    </w:p>
    <w:p w:rsidRPr="005679BC" w:rsidR="005679BC" w:rsidP="63B2529C" w:rsidRDefault="005679BC" w14:paraId="3F8FF18D" w14:textId="4294886D">
      <w:pPr>
        <w:jc w:val="both"/>
        <w:rPr>
          <w:b w:val="1"/>
          <w:bCs w:val="1"/>
          <w:sz w:val="24"/>
          <w:szCs w:val="24"/>
        </w:rPr>
      </w:pPr>
      <w:r w:rsidRPr="63B2529C" w:rsidR="005679BC">
        <w:rPr>
          <w:b w:val="1"/>
          <w:bCs w:val="1"/>
          <w:sz w:val="24"/>
          <w:szCs w:val="24"/>
        </w:rPr>
        <w:t>Please keep it up to date after each game. It is imperative that it matches the scorecard each week and must be handed in at the end of the season.</w:t>
      </w:r>
    </w:p>
    <w:p w:rsidRPr="005679BC" w:rsidR="005679BC" w:rsidP="63B2529C" w:rsidRDefault="005679BC" w14:paraId="53980B77" w14:textId="57428E38">
      <w:pPr>
        <w:jc w:val="both"/>
        <w:rPr>
          <w:sz w:val="24"/>
          <w:szCs w:val="24"/>
        </w:rPr>
      </w:pPr>
      <w:r w:rsidRPr="63B2529C" w:rsidR="005679BC">
        <w:rPr>
          <w:sz w:val="24"/>
          <w:szCs w:val="24"/>
        </w:rPr>
        <w:t xml:space="preserve">  </w:t>
      </w:r>
    </w:p>
    <w:p w:rsidR="005679BC" w:rsidP="63B2529C" w:rsidRDefault="005679BC" w14:paraId="1AC472CD" w14:textId="7FCCDD27">
      <w:pPr>
        <w:jc w:val="both"/>
        <w:rPr>
          <w:sz w:val="24"/>
          <w:szCs w:val="24"/>
        </w:rPr>
      </w:pPr>
      <w:r w:rsidRPr="23FE2F1B" w:rsidR="3C13F538">
        <w:rPr>
          <w:sz w:val="24"/>
          <w:szCs w:val="24"/>
        </w:rPr>
        <w:t>An email</w:t>
      </w:r>
      <w:r w:rsidRPr="23FE2F1B" w:rsidR="316B3C06">
        <w:rPr>
          <w:sz w:val="24"/>
          <w:szCs w:val="24"/>
        </w:rPr>
        <w:t xml:space="preserve"> or what’s app message</w:t>
      </w:r>
      <w:r w:rsidRPr="23FE2F1B" w:rsidR="3C13F538">
        <w:rPr>
          <w:sz w:val="24"/>
          <w:szCs w:val="24"/>
        </w:rPr>
        <w:t xml:space="preserve"> will be sent by the </w:t>
      </w:r>
      <w:r w:rsidRPr="23FE2F1B" w:rsidR="3C13F538">
        <w:rPr>
          <w:sz w:val="24"/>
          <w:szCs w:val="24"/>
        </w:rPr>
        <w:t>Teeball</w:t>
      </w:r>
      <w:r w:rsidRPr="23FE2F1B" w:rsidR="3C13F538">
        <w:rPr>
          <w:sz w:val="24"/>
          <w:szCs w:val="24"/>
        </w:rPr>
        <w:t xml:space="preserve"> Registrar each week to those </w:t>
      </w:r>
      <w:r w:rsidRPr="23FE2F1B" w:rsidR="40838241">
        <w:rPr>
          <w:sz w:val="24"/>
          <w:szCs w:val="24"/>
        </w:rPr>
        <w:t>M</w:t>
      </w:r>
      <w:r w:rsidRPr="23FE2F1B" w:rsidR="3C13F538">
        <w:rPr>
          <w:sz w:val="24"/>
          <w:szCs w:val="24"/>
        </w:rPr>
        <w:t xml:space="preserve">anagers who have players reaching a milestone, and those milestone badges </w:t>
      </w:r>
      <w:r w:rsidRPr="23FE2F1B" w:rsidR="3A0E835C">
        <w:rPr>
          <w:sz w:val="24"/>
          <w:szCs w:val="24"/>
        </w:rPr>
        <w:t xml:space="preserve">and certificates </w:t>
      </w:r>
      <w:r w:rsidRPr="23FE2F1B" w:rsidR="3C13F538">
        <w:rPr>
          <w:sz w:val="24"/>
          <w:szCs w:val="24"/>
        </w:rPr>
        <w:t>can be collected from the Property Shed the morning of the game.</w:t>
      </w:r>
      <w:r w:rsidRPr="23FE2F1B" w:rsidR="3A0E835C">
        <w:rPr>
          <w:sz w:val="24"/>
          <w:szCs w:val="24"/>
        </w:rPr>
        <w:t xml:space="preserve"> </w:t>
      </w:r>
      <w:r w:rsidRPr="23FE2F1B" w:rsidR="3A0E835C">
        <w:rPr>
          <w:sz w:val="24"/>
          <w:szCs w:val="24"/>
        </w:rPr>
        <w:t>If for some reason the player does not play on that day the certificate is to be held by the Manager until he/she does play their next game.</w:t>
      </w:r>
    </w:p>
    <w:p w:rsidR="005679BC" w:rsidP="63B2529C" w:rsidRDefault="005679BC" w14:paraId="09264717" w14:textId="77777777">
      <w:pPr>
        <w:jc w:val="both"/>
        <w:rPr>
          <w:sz w:val="24"/>
          <w:szCs w:val="24"/>
        </w:rPr>
      </w:pPr>
    </w:p>
    <w:p w:rsidR="005679BC" w:rsidP="63B2529C" w:rsidRDefault="005679BC" w14:paraId="1F5886C0" w14:textId="2DADB9D2">
      <w:pPr>
        <w:jc w:val="both"/>
        <w:rPr>
          <w:sz w:val="24"/>
          <w:szCs w:val="24"/>
        </w:rPr>
      </w:pPr>
      <w:r w:rsidRPr="63B2529C" w:rsidR="005679BC">
        <w:rPr>
          <w:sz w:val="24"/>
          <w:szCs w:val="24"/>
        </w:rPr>
        <w:t xml:space="preserve">The following procedures are used, depending on the </w:t>
      </w:r>
      <w:r w:rsidRPr="63B2529C" w:rsidR="005F117A">
        <w:rPr>
          <w:sz w:val="24"/>
          <w:szCs w:val="24"/>
        </w:rPr>
        <w:t>type of milestone:</w:t>
      </w:r>
    </w:p>
    <w:p w:rsidR="005F117A" w:rsidP="63B2529C" w:rsidRDefault="005F117A" w14:paraId="7CBE6C4D" w14:textId="7FE38173">
      <w:pPr>
        <w:jc w:val="both"/>
        <w:rPr>
          <w:sz w:val="24"/>
          <w:szCs w:val="24"/>
        </w:rPr>
      </w:pPr>
      <w:r w:rsidRPr="07F7C865" w:rsidR="3A0E835C">
        <w:rPr>
          <w:b w:val="1"/>
          <w:bCs w:val="1"/>
          <w:sz w:val="24"/>
          <w:szCs w:val="24"/>
        </w:rPr>
        <w:t>50, 75 or 125 games</w:t>
      </w:r>
      <w:r w:rsidRPr="07F7C865" w:rsidR="057F3623">
        <w:rPr>
          <w:b w:val="1"/>
          <w:bCs w:val="1"/>
          <w:sz w:val="24"/>
          <w:szCs w:val="24"/>
        </w:rPr>
        <w:t>: presentation</w:t>
      </w:r>
      <w:r w:rsidRPr="07F7C865" w:rsidR="3A0E835C">
        <w:rPr>
          <w:sz w:val="24"/>
          <w:szCs w:val="24"/>
        </w:rPr>
        <w:t xml:space="preserve"> by the </w:t>
      </w:r>
      <w:r w:rsidRPr="07F7C865" w:rsidR="01CDA631">
        <w:rPr>
          <w:sz w:val="24"/>
          <w:szCs w:val="24"/>
        </w:rPr>
        <w:t>C</w:t>
      </w:r>
      <w:r w:rsidRPr="07F7C865" w:rsidR="3A0E835C">
        <w:rPr>
          <w:sz w:val="24"/>
          <w:szCs w:val="24"/>
        </w:rPr>
        <w:t xml:space="preserve">oach and/or </w:t>
      </w:r>
      <w:r w:rsidRPr="07F7C865" w:rsidR="0A8A5D09">
        <w:rPr>
          <w:sz w:val="24"/>
          <w:szCs w:val="24"/>
        </w:rPr>
        <w:t>M</w:t>
      </w:r>
      <w:r w:rsidRPr="07F7C865" w:rsidR="3A0E835C">
        <w:rPr>
          <w:sz w:val="24"/>
          <w:szCs w:val="24"/>
        </w:rPr>
        <w:t xml:space="preserve">anager in front of </w:t>
      </w:r>
      <w:r w:rsidRPr="07F7C865" w:rsidR="2672C42D">
        <w:rPr>
          <w:sz w:val="24"/>
          <w:szCs w:val="24"/>
        </w:rPr>
        <w:t xml:space="preserve">the </w:t>
      </w:r>
      <w:r w:rsidRPr="07F7C865" w:rsidR="3A0E835C">
        <w:rPr>
          <w:sz w:val="24"/>
          <w:szCs w:val="24"/>
        </w:rPr>
        <w:t xml:space="preserve">team following </w:t>
      </w:r>
      <w:r w:rsidRPr="07F7C865" w:rsidR="3A0E835C">
        <w:rPr>
          <w:sz w:val="24"/>
          <w:szCs w:val="24"/>
        </w:rPr>
        <w:t>the game of the</w:t>
      </w:r>
      <w:r w:rsidRPr="07F7C865" w:rsidR="3A0E835C">
        <w:rPr>
          <w:sz w:val="24"/>
          <w:szCs w:val="24"/>
        </w:rPr>
        <w:t xml:space="preserve"> badge and the certificate.</w:t>
      </w:r>
    </w:p>
    <w:p w:rsidR="005F117A" w:rsidP="63B2529C" w:rsidRDefault="005F117A" w14:paraId="15F9B477" w14:textId="278CF327">
      <w:pPr>
        <w:jc w:val="both"/>
        <w:rPr>
          <w:sz w:val="24"/>
          <w:szCs w:val="24"/>
        </w:rPr>
      </w:pPr>
    </w:p>
    <w:p w:rsidRPr="005679BC" w:rsidR="005F117A" w:rsidP="63B2529C" w:rsidRDefault="005F117A" w14:paraId="56D4B21B" w14:textId="39A454B6">
      <w:pPr>
        <w:jc w:val="both"/>
        <w:rPr>
          <w:sz w:val="24"/>
          <w:szCs w:val="24"/>
        </w:rPr>
      </w:pPr>
      <w:r w:rsidRPr="63B2529C" w:rsidR="005F117A">
        <w:rPr>
          <w:b w:val="1"/>
          <w:bCs w:val="1"/>
          <w:sz w:val="24"/>
          <w:szCs w:val="24"/>
        </w:rPr>
        <w:t>100</w:t>
      </w:r>
      <w:r w:rsidRPr="63B2529C" w:rsidR="00824F6F">
        <w:rPr>
          <w:b w:val="1"/>
          <w:bCs w:val="1"/>
          <w:sz w:val="24"/>
          <w:szCs w:val="24"/>
        </w:rPr>
        <w:t>,</w:t>
      </w:r>
      <w:r w:rsidRPr="63B2529C" w:rsidR="005F117A">
        <w:rPr>
          <w:b w:val="1"/>
          <w:bCs w:val="1"/>
          <w:sz w:val="24"/>
          <w:szCs w:val="24"/>
        </w:rPr>
        <w:t xml:space="preserve"> 150 </w:t>
      </w:r>
      <w:r w:rsidRPr="63B2529C" w:rsidR="00824F6F">
        <w:rPr>
          <w:b w:val="1"/>
          <w:bCs w:val="1"/>
          <w:sz w:val="24"/>
          <w:szCs w:val="24"/>
        </w:rPr>
        <w:t xml:space="preserve">or 200 </w:t>
      </w:r>
      <w:r w:rsidRPr="63B2529C" w:rsidR="005F117A">
        <w:rPr>
          <w:b w:val="1"/>
          <w:bCs w:val="1"/>
          <w:sz w:val="24"/>
          <w:szCs w:val="24"/>
        </w:rPr>
        <w:t>games:</w:t>
      </w:r>
      <w:r w:rsidRPr="63B2529C" w:rsidR="005F117A">
        <w:rPr>
          <w:sz w:val="24"/>
          <w:szCs w:val="24"/>
        </w:rPr>
        <w:t xml:space="preserve"> inform the umpire prior to the game, who can then congratulate the player when they address the two teams prior to the commencement of the game. Note that t</w:t>
      </w:r>
      <w:r w:rsidRPr="63B2529C" w:rsidR="005F117A">
        <w:rPr>
          <w:sz w:val="24"/>
          <w:szCs w:val="24"/>
        </w:rPr>
        <w:t>he 100th game club trophy will be presented at the Closing</w:t>
      </w:r>
      <w:r w:rsidRPr="63B2529C" w:rsidR="005F117A">
        <w:rPr>
          <w:sz w:val="24"/>
          <w:szCs w:val="24"/>
        </w:rPr>
        <w:t xml:space="preserve"> </w:t>
      </w:r>
      <w:r w:rsidRPr="63B2529C" w:rsidR="005F117A">
        <w:rPr>
          <w:sz w:val="24"/>
          <w:szCs w:val="24"/>
        </w:rPr>
        <w:t>Ceremony each season.</w:t>
      </w:r>
    </w:p>
    <w:p w:rsidRPr="005679BC" w:rsidR="005679BC" w:rsidP="63B2529C" w:rsidRDefault="005679BC" w14:paraId="1A480CBC" w14:textId="7091518E">
      <w:pPr>
        <w:jc w:val="both"/>
        <w:rPr>
          <w:sz w:val="24"/>
          <w:szCs w:val="24"/>
        </w:rPr>
      </w:pPr>
      <w:r w:rsidRPr="63B2529C" w:rsidR="005679BC">
        <w:rPr>
          <w:sz w:val="24"/>
          <w:szCs w:val="24"/>
        </w:rPr>
        <w:t xml:space="preserve">  </w:t>
      </w:r>
    </w:p>
    <w:p w:rsidRPr="005679BC" w:rsidR="005679BC" w:rsidP="63B2529C" w:rsidRDefault="005679BC" w14:paraId="5663D200" w14:textId="3747791B">
      <w:pPr>
        <w:jc w:val="both"/>
        <w:rPr>
          <w:sz w:val="24"/>
          <w:szCs w:val="24"/>
        </w:rPr>
      </w:pPr>
      <w:r w:rsidRPr="63B2529C" w:rsidR="005679BC">
        <w:rPr>
          <w:sz w:val="24"/>
          <w:szCs w:val="24"/>
        </w:rPr>
        <w:t xml:space="preserve">Contact the </w:t>
      </w:r>
      <w:r w:rsidRPr="63B2529C" w:rsidR="005679BC">
        <w:rPr>
          <w:sz w:val="24"/>
          <w:szCs w:val="24"/>
        </w:rPr>
        <w:t>Teeball</w:t>
      </w:r>
      <w:r w:rsidRPr="63B2529C" w:rsidR="005679BC">
        <w:rPr>
          <w:sz w:val="24"/>
          <w:szCs w:val="24"/>
        </w:rPr>
        <w:t xml:space="preserve"> Registrar should you have any quer</w:t>
      </w:r>
      <w:r w:rsidRPr="63B2529C" w:rsidR="2B89A45F">
        <w:rPr>
          <w:sz w:val="24"/>
          <w:szCs w:val="24"/>
        </w:rPr>
        <w:t xml:space="preserve">ies </w:t>
      </w:r>
      <w:r w:rsidRPr="63B2529C" w:rsidR="005679BC">
        <w:rPr>
          <w:sz w:val="24"/>
          <w:szCs w:val="24"/>
        </w:rPr>
        <w:t>regarding game counts.</w:t>
      </w:r>
    </w:p>
    <w:bookmarkEnd w:id="15"/>
    <w:bookmarkEnd w:id="16"/>
    <w:p w:rsidRPr="00497208" w:rsidR="007B6AA2" w:rsidP="63B2529C" w:rsidRDefault="007B6AA2" w14:paraId="139A5FAB" w14:textId="77777777">
      <w:pPr>
        <w:jc w:val="both"/>
        <w:rPr>
          <w:rFonts w:ascii="Gill Sans MT" w:hAnsi="Gill Sans MT" w:asciiTheme="majorAscii" w:hAnsiTheme="majorAscii"/>
          <w:color w:val="00A3E1" w:themeColor="accent1"/>
          <w:sz w:val="40"/>
          <w:szCs w:val="40"/>
        </w:rPr>
      </w:pPr>
      <w:r>
        <w:br w:type="page"/>
      </w:r>
    </w:p>
    <w:p w:rsidR="007B6AA2" w:rsidP="007B6AA2" w:rsidRDefault="007B6AA2" w14:paraId="2454E7D5" w14:textId="4F50F3C0">
      <w:pPr>
        <w:pStyle w:val="Heading1"/>
        <w:framePr w:wrap="around"/>
      </w:pPr>
      <w:bookmarkStart w:name="_Toc111028859" w:id="21"/>
      <w:r>
        <w:t>CARNIVALS AND</w:t>
      </w:r>
      <w:r>
        <w:br/>
      </w:r>
      <w:r>
        <w:t>STATE CHAMPS</w:t>
      </w:r>
      <w:bookmarkEnd w:id="21"/>
    </w:p>
    <w:p w:rsidRPr="001E6A9E" w:rsidR="007B6AA2" w:rsidP="63B2529C" w:rsidRDefault="00CA4A81" w14:paraId="69718D79" w14:textId="049B6457">
      <w:pPr>
        <w:jc w:val="both"/>
        <w:rPr>
          <w:b w:val="1"/>
          <w:bCs w:val="1"/>
          <w:sz w:val="24"/>
          <w:szCs w:val="24"/>
        </w:rPr>
      </w:pPr>
      <w:r w:rsidRPr="65A577BE" w:rsidR="2C390751">
        <w:rPr>
          <w:b w:val="1"/>
          <w:bCs w:val="1"/>
          <w:sz w:val="24"/>
          <w:szCs w:val="24"/>
        </w:rPr>
        <w:t xml:space="preserve">Carine offers </w:t>
      </w:r>
      <w:r w:rsidRPr="65A577BE" w:rsidR="2C390751">
        <w:rPr>
          <w:b w:val="1"/>
          <w:bCs w:val="1"/>
          <w:sz w:val="24"/>
          <w:szCs w:val="24"/>
        </w:rPr>
        <w:t>a number of</w:t>
      </w:r>
      <w:r w:rsidRPr="65A577BE" w:rsidR="2C390751">
        <w:rPr>
          <w:b w:val="1"/>
          <w:bCs w:val="1"/>
          <w:sz w:val="24"/>
          <w:szCs w:val="24"/>
        </w:rPr>
        <w:t xml:space="preserve"> opportunities for teams and players to </w:t>
      </w:r>
      <w:r w:rsidRPr="65A577BE" w:rsidR="2C390751">
        <w:rPr>
          <w:b w:val="1"/>
          <w:bCs w:val="1"/>
          <w:sz w:val="24"/>
          <w:szCs w:val="24"/>
        </w:rPr>
        <w:t>represent</w:t>
      </w:r>
      <w:r w:rsidRPr="65A577BE" w:rsidR="2C390751">
        <w:rPr>
          <w:b w:val="1"/>
          <w:bCs w:val="1"/>
          <w:sz w:val="24"/>
          <w:szCs w:val="24"/>
        </w:rPr>
        <w:t xml:space="preserve"> the club at interclub carnivals and the </w:t>
      </w:r>
      <w:r w:rsidRPr="65A577BE" w:rsidR="2C390751">
        <w:rPr>
          <w:b w:val="1"/>
          <w:bCs w:val="1"/>
          <w:sz w:val="24"/>
          <w:szCs w:val="24"/>
        </w:rPr>
        <w:t>Teeball</w:t>
      </w:r>
      <w:r w:rsidRPr="65A577BE" w:rsidR="2C390751">
        <w:rPr>
          <w:b w:val="1"/>
          <w:bCs w:val="1"/>
          <w:sz w:val="24"/>
          <w:szCs w:val="24"/>
        </w:rPr>
        <w:t xml:space="preserve"> State Championships. Managers and </w:t>
      </w:r>
      <w:r w:rsidRPr="65A577BE" w:rsidR="7C6ECB4F">
        <w:rPr>
          <w:b w:val="1"/>
          <w:bCs w:val="1"/>
          <w:sz w:val="24"/>
          <w:szCs w:val="24"/>
        </w:rPr>
        <w:t>C</w:t>
      </w:r>
      <w:r w:rsidRPr="65A577BE" w:rsidR="2C390751">
        <w:rPr>
          <w:b w:val="1"/>
          <w:bCs w:val="1"/>
          <w:sz w:val="24"/>
          <w:szCs w:val="24"/>
        </w:rPr>
        <w:t>oaches are asked to promote and encourage these with</w:t>
      </w:r>
      <w:r w:rsidRPr="65A577BE" w:rsidR="1D4598FF">
        <w:rPr>
          <w:b w:val="1"/>
          <w:bCs w:val="1"/>
          <w:sz w:val="24"/>
          <w:szCs w:val="24"/>
        </w:rPr>
        <w:t>in</w:t>
      </w:r>
      <w:r w:rsidRPr="65A577BE" w:rsidR="2C390751">
        <w:rPr>
          <w:b w:val="1"/>
          <w:bCs w:val="1"/>
          <w:sz w:val="24"/>
          <w:szCs w:val="24"/>
        </w:rPr>
        <w:t xml:space="preserve"> their teams.</w:t>
      </w:r>
      <w:r w:rsidRPr="65A577BE" w:rsidR="21AE569B">
        <w:rPr>
          <w:b w:val="1"/>
          <w:bCs w:val="1"/>
          <w:sz w:val="24"/>
          <w:szCs w:val="24"/>
        </w:rPr>
        <w:t xml:space="preserve"> </w:t>
      </w:r>
      <w:r w:rsidRPr="65A577BE" w:rsidR="21AE569B">
        <w:rPr>
          <w:b w:val="1"/>
          <w:bCs w:val="1"/>
          <w:sz w:val="24"/>
          <w:szCs w:val="24"/>
        </w:rPr>
        <w:t xml:space="preserve">More information about any of these events can be requested by emailing the </w:t>
      </w:r>
      <w:r w:rsidRPr="65A577BE" w:rsidR="1F3C03F6">
        <w:rPr>
          <w:b w:val="1"/>
          <w:bCs w:val="1"/>
          <w:sz w:val="24"/>
          <w:szCs w:val="24"/>
        </w:rPr>
        <w:t>Teeball</w:t>
      </w:r>
      <w:r w:rsidRPr="65A577BE" w:rsidR="21AE569B">
        <w:rPr>
          <w:b w:val="1"/>
          <w:bCs w:val="1"/>
          <w:sz w:val="24"/>
          <w:szCs w:val="24"/>
        </w:rPr>
        <w:t xml:space="preserve"> States Coordinator at </w:t>
      </w:r>
      <w:hyperlink r:id="Rce454ef4e5a245b5">
        <w:r w:rsidRPr="65A577BE" w:rsidR="21AE569B">
          <w:rPr>
            <w:rStyle w:val="Hyperlink"/>
            <w:b w:val="1"/>
            <w:bCs w:val="1"/>
            <w:sz w:val="24"/>
            <w:szCs w:val="24"/>
          </w:rPr>
          <w:t>teeballstates@carinecats.com.au</w:t>
        </w:r>
      </w:hyperlink>
      <w:r w:rsidRPr="65A577BE" w:rsidR="21AE569B">
        <w:rPr>
          <w:b w:val="1"/>
          <w:bCs w:val="1"/>
          <w:sz w:val="24"/>
          <w:szCs w:val="24"/>
        </w:rPr>
        <w:t>.</w:t>
      </w:r>
    </w:p>
    <w:p w:rsidR="007B6AA2" w:rsidP="63B2529C" w:rsidRDefault="007B6AA2" w14:paraId="684E9F82" w14:textId="061219AD">
      <w:pPr>
        <w:pStyle w:val="Heading2"/>
        <w:jc w:val="both"/>
      </w:pPr>
      <w:bookmarkStart w:name="_Toc111028860" w:id="22"/>
      <w:r w:rsidR="007B6AA2">
        <w:rPr/>
        <w:t>Warren Lake Carnival</w:t>
      </w:r>
      <w:bookmarkEnd w:id="22"/>
    </w:p>
    <w:p w:rsidRPr="007B6AA2" w:rsidR="007B6AA2" w:rsidP="63B2529C" w:rsidRDefault="007B6AA2" w14:paraId="3E4F91B0" w14:textId="0636606E">
      <w:pPr>
        <w:jc w:val="both"/>
        <w:rPr>
          <w:sz w:val="24"/>
          <w:szCs w:val="24"/>
        </w:rPr>
      </w:pPr>
      <w:r w:rsidRPr="23FE2F1B" w:rsidR="2C390751">
        <w:rPr>
          <w:sz w:val="24"/>
          <w:szCs w:val="24"/>
        </w:rPr>
        <w:t xml:space="preserve">The Warren Lake Carnival is run by </w:t>
      </w:r>
      <w:r w:rsidRPr="23FE2F1B" w:rsidR="2C5E4172">
        <w:rPr>
          <w:sz w:val="24"/>
          <w:szCs w:val="24"/>
        </w:rPr>
        <w:t xml:space="preserve">the </w:t>
      </w:r>
      <w:r w:rsidRPr="23FE2F1B" w:rsidR="2C390751">
        <w:rPr>
          <w:sz w:val="24"/>
          <w:szCs w:val="24"/>
        </w:rPr>
        <w:t>Teeball</w:t>
      </w:r>
      <w:r w:rsidRPr="23FE2F1B" w:rsidR="2C390751">
        <w:rPr>
          <w:sz w:val="24"/>
          <w:szCs w:val="24"/>
        </w:rPr>
        <w:t xml:space="preserve"> Association of Western Australia</w:t>
      </w:r>
      <w:r w:rsidRPr="23FE2F1B" w:rsidR="05CC69B6">
        <w:rPr>
          <w:sz w:val="24"/>
          <w:szCs w:val="24"/>
        </w:rPr>
        <w:t xml:space="preserve"> (TBAWA)</w:t>
      </w:r>
      <w:r w:rsidRPr="23FE2F1B" w:rsidR="2C390751">
        <w:rPr>
          <w:sz w:val="24"/>
          <w:szCs w:val="24"/>
        </w:rPr>
        <w:t xml:space="preserve"> and is designed as a single-day tournament for regular Saturday club teams who nominate. Usually held in December at </w:t>
      </w:r>
      <w:r w:rsidRPr="23FE2F1B" w:rsidR="2C390751">
        <w:rPr>
          <w:sz w:val="24"/>
          <w:szCs w:val="24"/>
        </w:rPr>
        <w:t>Yokine</w:t>
      </w:r>
      <w:r w:rsidRPr="23FE2F1B" w:rsidR="2C390751">
        <w:rPr>
          <w:sz w:val="24"/>
          <w:szCs w:val="24"/>
        </w:rPr>
        <w:t xml:space="preserve"> Reserve, with nominations due in early November, there are strict rules around the types of teams that can attend. Teams must be made up </w:t>
      </w:r>
      <w:r w:rsidRPr="23FE2F1B" w:rsidR="2C390751">
        <w:rPr>
          <w:sz w:val="24"/>
          <w:szCs w:val="24"/>
        </w:rPr>
        <w:t>from</w:t>
      </w:r>
      <w:r w:rsidRPr="23FE2F1B" w:rsidR="2C390751">
        <w:rPr>
          <w:sz w:val="24"/>
          <w:szCs w:val="24"/>
        </w:rPr>
        <w:t xml:space="preserve"> a regular club team, with proof (in the form of a Saturday scorecard), that players normally play together at club level.</w:t>
      </w:r>
    </w:p>
    <w:p w:rsidRPr="007B6AA2" w:rsidR="007B6AA2" w:rsidP="63B2529C" w:rsidRDefault="007B6AA2" w14:paraId="0D94D519" w14:textId="459AC14B">
      <w:pPr>
        <w:jc w:val="both"/>
        <w:rPr>
          <w:sz w:val="24"/>
          <w:szCs w:val="24"/>
        </w:rPr>
      </w:pPr>
    </w:p>
    <w:p w:rsidRPr="007B6AA2" w:rsidR="007B6AA2" w:rsidP="63B2529C" w:rsidRDefault="007B6AA2" w14:paraId="21BFD07D" w14:textId="150897AA">
      <w:pPr>
        <w:jc w:val="both"/>
        <w:rPr>
          <w:sz w:val="24"/>
          <w:szCs w:val="24"/>
        </w:rPr>
      </w:pPr>
      <w:r w:rsidRPr="07F7C865" w:rsidR="2C390751">
        <w:rPr>
          <w:sz w:val="24"/>
          <w:szCs w:val="24"/>
        </w:rPr>
        <w:t xml:space="preserve">The club will call for nominations early in the season (usually around Round 3), and </w:t>
      </w:r>
      <w:r w:rsidRPr="07F7C865" w:rsidR="6186E6BC">
        <w:rPr>
          <w:sz w:val="24"/>
          <w:szCs w:val="24"/>
        </w:rPr>
        <w:t>C</w:t>
      </w:r>
      <w:r w:rsidRPr="07F7C865" w:rsidR="2C390751">
        <w:rPr>
          <w:sz w:val="24"/>
          <w:szCs w:val="24"/>
        </w:rPr>
        <w:t xml:space="preserve">oaches and </w:t>
      </w:r>
      <w:r w:rsidRPr="07F7C865" w:rsidR="4563E46F">
        <w:rPr>
          <w:sz w:val="24"/>
          <w:szCs w:val="24"/>
        </w:rPr>
        <w:t>M</w:t>
      </w:r>
      <w:r w:rsidRPr="07F7C865" w:rsidR="2C390751">
        <w:rPr>
          <w:sz w:val="24"/>
          <w:szCs w:val="24"/>
        </w:rPr>
        <w:t xml:space="preserve">anagers should discuss with their team whether they would like to nominate. Teams will play four </w:t>
      </w:r>
      <w:r w:rsidRPr="07F7C865" w:rsidR="09767910">
        <w:rPr>
          <w:sz w:val="24"/>
          <w:szCs w:val="24"/>
        </w:rPr>
        <w:t>40-minute</w:t>
      </w:r>
      <w:r w:rsidRPr="07F7C865" w:rsidR="2C390751">
        <w:rPr>
          <w:sz w:val="24"/>
          <w:szCs w:val="24"/>
        </w:rPr>
        <w:t xml:space="preserve"> games on</w:t>
      </w:r>
      <w:r w:rsidRPr="07F7C865" w:rsidR="40832AEF">
        <w:rPr>
          <w:sz w:val="24"/>
          <w:szCs w:val="24"/>
        </w:rPr>
        <w:t xml:space="preserve"> the </w:t>
      </w:r>
      <w:r w:rsidRPr="07F7C865" w:rsidR="2C390751">
        <w:rPr>
          <w:sz w:val="24"/>
          <w:szCs w:val="24"/>
        </w:rPr>
        <w:t>Sunday</w:t>
      </w:r>
      <w:r w:rsidRPr="07F7C865" w:rsidR="3776AFBB">
        <w:rPr>
          <w:sz w:val="24"/>
          <w:szCs w:val="24"/>
        </w:rPr>
        <w:t xml:space="preserve"> of the </w:t>
      </w:r>
      <w:r w:rsidRPr="07F7C865" w:rsidR="79A02709">
        <w:rPr>
          <w:sz w:val="24"/>
          <w:szCs w:val="24"/>
        </w:rPr>
        <w:t>carnival</w:t>
      </w:r>
      <w:r w:rsidRPr="07F7C865" w:rsidR="2C390751">
        <w:rPr>
          <w:sz w:val="24"/>
          <w:szCs w:val="24"/>
        </w:rPr>
        <w:t xml:space="preserve">. Teams wear their usual Saturday </w:t>
      </w:r>
      <w:r w:rsidRPr="07F7C865" w:rsidR="5A944F09">
        <w:rPr>
          <w:sz w:val="24"/>
          <w:szCs w:val="24"/>
        </w:rPr>
        <w:t>uniforms and</w:t>
      </w:r>
      <w:r w:rsidRPr="07F7C865" w:rsidR="2C390751">
        <w:rPr>
          <w:sz w:val="24"/>
          <w:szCs w:val="24"/>
        </w:rPr>
        <w:t xml:space="preserve"> are expected to provide an umpire and scorer as they would for a normal club game.</w:t>
      </w:r>
    </w:p>
    <w:p w:rsidRPr="007B6AA2" w:rsidR="007B6AA2" w:rsidP="63B2529C" w:rsidRDefault="007B6AA2" w14:paraId="56AE0BEC" w14:textId="77777777">
      <w:pPr>
        <w:jc w:val="both"/>
        <w:rPr>
          <w:sz w:val="24"/>
          <w:szCs w:val="24"/>
        </w:rPr>
      </w:pPr>
    </w:p>
    <w:p w:rsidR="00C704A4" w:rsidP="63B2529C" w:rsidRDefault="007B6AA2" w14:paraId="0F9DE347" w14:textId="77777777">
      <w:pPr>
        <w:jc w:val="both"/>
        <w:rPr>
          <w:sz w:val="24"/>
          <w:szCs w:val="24"/>
        </w:rPr>
      </w:pPr>
      <w:r w:rsidRPr="65A577BE" w:rsidR="007B6AA2">
        <w:rPr>
          <w:sz w:val="24"/>
          <w:szCs w:val="24"/>
        </w:rPr>
        <w:t xml:space="preserve">Carine Cats traditionally </w:t>
      </w:r>
      <w:r w:rsidRPr="65A577BE" w:rsidR="007B6AA2">
        <w:rPr>
          <w:sz w:val="24"/>
          <w:szCs w:val="24"/>
        </w:rPr>
        <w:t>enters</w:t>
      </w:r>
      <w:r w:rsidRPr="65A577BE" w:rsidR="007B6AA2">
        <w:rPr>
          <w:sz w:val="24"/>
          <w:szCs w:val="24"/>
        </w:rPr>
        <w:t xml:space="preserve"> two to three club teams into this carnival each year, however there is no limit as to how many teams may nominate. </w:t>
      </w:r>
      <w:r w:rsidRPr="65A577BE" w:rsidR="007B6AA2">
        <w:rPr>
          <w:sz w:val="24"/>
          <w:szCs w:val="24"/>
        </w:rPr>
        <w:t>Previous</w:t>
      </w:r>
      <w:r w:rsidRPr="65A577BE" w:rsidR="007B6AA2">
        <w:rPr>
          <w:sz w:val="24"/>
          <w:szCs w:val="24"/>
        </w:rPr>
        <w:t xml:space="preserve"> attendees </w:t>
      </w:r>
      <w:r w:rsidRPr="65A577BE" w:rsidR="007B6AA2">
        <w:rPr>
          <w:sz w:val="24"/>
          <w:szCs w:val="24"/>
        </w:rPr>
        <w:t>have commented</w:t>
      </w:r>
      <w:r w:rsidRPr="65A577BE" w:rsidR="007B6AA2">
        <w:rPr>
          <w:sz w:val="24"/>
          <w:szCs w:val="24"/>
        </w:rPr>
        <w:t xml:space="preserve"> on the positive atmosphere and growth in player development that has come out of attending a carnival such as this.</w:t>
      </w:r>
      <w:r w:rsidRPr="65A577BE" w:rsidR="00C704A4">
        <w:rPr>
          <w:sz w:val="24"/>
          <w:szCs w:val="24"/>
        </w:rPr>
        <w:t xml:space="preserve"> </w:t>
      </w:r>
    </w:p>
    <w:p w:rsidR="00C704A4" w:rsidP="63B2529C" w:rsidRDefault="00C704A4" w14:paraId="186EF13C" w14:textId="77777777">
      <w:pPr>
        <w:jc w:val="both"/>
        <w:rPr>
          <w:sz w:val="24"/>
          <w:szCs w:val="24"/>
        </w:rPr>
      </w:pPr>
    </w:p>
    <w:p w:rsidR="001E6A9E" w:rsidP="63B2529C" w:rsidRDefault="007B6AA2" w14:paraId="4A45DF10" w14:textId="23E60F4B">
      <w:pPr>
        <w:jc w:val="both"/>
        <w:rPr>
          <w:sz w:val="24"/>
          <w:szCs w:val="24"/>
        </w:rPr>
      </w:pPr>
      <w:r w:rsidRPr="63B2529C" w:rsidR="007B6AA2">
        <w:rPr>
          <w:sz w:val="24"/>
          <w:szCs w:val="24"/>
        </w:rPr>
        <w:t>More information about the Warren Lake Carnival can be found at TBAWA</w:t>
      </w:r>
      <w:r w:rsidRPr="63B2529C" w:rsidR="007B6AA2">
        <w:rPr>
          <w:sz w:val="24"/>
          <w:szCs w:val="24"/>
        </w:rPr>
        <w:t xml:space="preserve"> </w:t>
      </w:r>
      <w:r w:rsidRPr="63B2529C" w:rsidR="00C704A4">
        <w:rPr>
          <w:sz w:val="24"/>
          <w:szCs w:val="24"/>
        </w:rPr>
        <w:t>(</w:t>
      </w:r>
      <w:hyperlink r:id="Rfef4603c3d4f48aa">
        <w:r w:rsidRPr="63B2529C" w:rsidR="007B6AA2">
          <w:rPr>
            <w:rStyle w:val="Hyperlink"/>
            <w:sz w:val="24"/>
            <w:szCs w:val="24"/>
          </w:rPr>
          <w:t>tbawa.com.au</w:t>
        </w:r>
      </w:hyperlink>
      <w:r w:rsidRPr="63B2529C" w:rsidR="00C704A4">
        <w:rPr>
          <w:sz w:val="24"/>
          <w:szCs w:val="24"/>
        </w:rPr>
        <w:t>).</w:t>
      </w:r>
    </w:p>
    <w:bookmarkStart w:name="_Toc111028861" w:id="23"/>
    <w:p w:rsidR="001E6A9E" w:rsidP="63B2529C" w:rsidRDefault="00425121" w14:paraId="0DA36051" w14:textId="418109B5">
      <w:pPr>
        <w:pStyle w:val="Heading2"/>
        <w:jc w:val="both"/>
      </w:pPr>
      <w:r w:rsidR="001E6A9E">
        <w:rPr/>
        <w:t xml:space="preserve">Natasha </w:t>
      </w:r>
      <w:r w:rsidR="001E6A9E">
        <w:rPr/>
        <w:t>Bakranich</w:t>
      </w:r>
      <w:r w:rsidR="001E6A9E">
        <w:rPr/>
        <w:t xml:space="preserve"> All Girls Carnival</w:t>
      </w:r>
      <w:bookmarkEnd w:id="23"/>
    </w:p>
    <w:p w:rsidRPr="001E6A9E" w:rsidR="001E6A9E" w:rsidP="63B2529C" w:rsidRDefault="001E6A9E" w14:paraId="54F06416" w14:textId="092A941E">
      <w:pPr>
        <w:jc w:val="both"/>
        <w:rPr>
          <w:sz w:val="24"/>
          <w:szCs w:val="24"/>
        </w:rPr>
      </w:pPr>
      <w:r w:rsidRPr="63B2529C" w:rsidR="001E6A9E">
        <w:rPr>
          <w:sz w:val="24"/>
          <w:szCs w:val="24"/>
        </w:rPr>
        <w:t xml:space="preserve">The Natasha </w:t>
      </w:r>
      <w:r w:rsidRPr="63B2529C" w:rsidR="001E6A9E">
        <w:rPr>
          <w:sz w:val="24"/>
          <w:szCs w:val="24"/>
        </w:rPr>
        <w:t>Bakranich</w:t>
      </w:r>
      <w:r w:rsidRPr="63B2529C" w:rsidR="001E6A9E">
        <w:rPr>
          <w:sz w:val="24"/>
          <w:szCs w:val="24"/>
        </w:rPr>
        <w:t xml:space="preserve"> All Girls Carnival aims to </w:t>
      </w:r>
      <w:r w:rsidRPr="63B2529C" w:rsidR="001E6A9E">
        <w:rPr>
          <w:sz w:val="24"/>
          <w:szCs w:val="24"/>
        </w:rPr>
        <w:t>provide an opportunity for girls</w:t>
      </w:r>
      <w:r w:rsidRPr="63B2529C" w:rsidR="001E6A9E">
        <w:rPr>
          <w:sz w:val="24"/>
          <w:szCs w:val="24"/>
        </w:rPr>
        <w:t xml:space="preserve"> to shine in a non-mixed environment. Although Carine is fortunate to be able to offer girls-only club competition due to our size, many clubs around Perth are not in the same position, and this offers a unique opportunity for them. Carine Cats are proud to support this initiative and look forward to providing our girls with an opportunity to shine in an all-day carnival environment.</w:t>
      </w:r>
    </w:p>
    <w:p w:rsidRPr="001E6A9E" w:rsidR="001E6A9E" w:rsidP="001E6A9E" w:rsidRDefault="001E6A9E" w14:paraId="253C891E" w14:textId="0621737E">
      <w:pPr>
        <w:rPr>
          <w:sz w:val="24"/>
          <w:szCs w:val="24"/>
        </w:rPr>
      </w:pPr>
    </w:p>
    <w:p w:rsidRPr="001E6A9E" w:rsidR="001E6A9E" w:rsidP="65A577BE" w:rsidRDefault="001E6A9E" w14:paraId="1E6517AC" w14:textId="40496882">
      <w:pPr>
        <w:jc w:val="both"/>
        <w:rPr>
          <w:sz w:val="24"/>
          <w:szCs w:val="24"/>
        </w:rPr>
      </w:pPr>
      <w:r w:rsidRPr="65A577BE" w:rsidR="001E6A9E">
        <w:rPr>
          <w:sz w:val="24"/>
          <w:szCs w:val="24"/>
        </w:rPr>
        <w:t xml:space="preserve">The All Girls Carnival is hosted by Huntingdale, who developed the concept. </w:t>
      </w:r>
      <w:r w:rsidRPr="65A577BE" w:rsidR="2A238E9A">
        <w:rPr>
          <w:sz w:val="24"/>
          <w:szCs w:val="24"/>
        </w:rPr>
        <w:t xml:space="preserve">Information will be provided to families at the beginning of the </w:t>
      </w:r>
      <w:r w:rsidRPr="65A577BE" w:rsidR="2A238E9A">
        <w:rPr>
          <w:sz w:val="24"/>
          <w:szCs w:val="24"/>
        </w:rPr>
        <w:t>teeball</w:t>
      </w:r>
      <w:r w:rsidRPr="65A577BE" w:rsidR="2A238E9A">
        <w:rPr>
          <w:sz w:val="24"/>
          <w:szCs w:val="24"/>
        </w:rPr>
        <w:t xml:space="preserve"> season</w:t>
      </w:r>
      <w:r w:rsidRPr="65A577BE" w:rsidR="2A238E9A">
        <w:rPr>
          <w:sz w:val="24"/>
          <w:szCs w:val="24"/>
        </w:rPr>
        <w:t xml:space="preserve">.  </w:t>
      </w:r>
      <w:r w:rsidRPr="65A577BE" w:rsidR="2A238E9A">
        <w:rPr>
          <w:sz w:val="24"/>
          <w:szCs w:val="24"/>
        </w:rPr>
        <w:t xml:space="preserve">Interested girls will </w:t>
      </w:r>
      <w:r w:rsidRPr="65A577BE" w:rsidR="2A238E9A">
        <w:rPr>
          <w:sz w:val="24"/>
          <w:szCs w:val="24"/>
        </w:rPr>
        <w:t>be required</w:t>
      </w:r>
      <w:r w:rsidRPr="65A577BE" w:rsidR="2A238E9A">
        <w:rPr>
          <w:sz w:val="24"/>
          <w:szCs w:val="24"/>
        </w:rPr>
        <w:t xml:space="preserve"> to attend try-outs</w:t>
      </w:r>
      <w:r w:rsidRPr="65A577BE" w:rsidR="6476D686">
        <w:rPr>
          <w:sz w:val="24"/>
          <w:szCs w:val="24"/>
        </w:rPr>
        <w:t xml:space="preserve"> to </w:t>
      </w:r>
      <w:r w:rsidRPr="65A577BE" w:rsidR="6476D686">
        <w:rPr>
          <w:sz w:val="24"/>
          <w:szCs w:val="24"/>
        </w:rPr>
        <w:t>determine</w:t>
      </w:r>
      <w:r w:rsidRPr="65A577BE" w:rsidR="6476D686">
        <w:rPr>
          <w:sz w:val="24"/>
          <w:szCs w:val="24"/>
        </w:rPr>
        <w:t xml:space="preserve"> team selections</w:t>
      </w:r>
      <w:r w:rsidRPr="65A577BE" w:rsidR="2A238E9A">
        <w:rPr>
          <w:sz w:val="24"/>
          <w:szCs w:val="24"/>
        </w:rPr>
        <w:t xml:space="preserve">.  </w:t>
      </w:r>
      <w:r w:rsidRPr="65A577BE" w:rsidR="07B6E582">
        <w:rPr>
          <w:sz w:val="24"/>
          <w:szCs w:val="24"/>
        </w:rPr>
        <w:t xml:space="preserve">All </w:t>
      </w:r>
      <w:r w:rsidRPr="65A577BE" w:rsidR="2A238E9A">
        <w:rPr>
          <w:sz w:val="24"/>
          <w:szCs w:val="24"/>
        </w:rPr>
        <w:t>Clubs are restricted to entering on</w:t>
      </w:r>
      <w:r w:rsidRPr="65A577BE" w:rsidR="01E74BDF">
        <w:rPr>
          <w:sz w:val="24"/>
          <w:szCs w:val="24"/>
        </w:rPr>
        <w:t>e team in each of the three age divisions</w:t>
      </w:r>
      <w:r w:rsidRPr="65A577BE" w:rsidR="01E74BDF">
        <w:rPr>
          <w:sz w:val="24"/>
          <w:szCs w:val="24"/>
        </w:rPr>
        <w:t xml:space="preserve">.  </w:t>
      </w:r>
    </w:p>
    <w:p w:rsidR="001E6A9E" w:rsidP="63B2529C" w:rsidRDefault="001E6A9E" w14:paraId="3ED50FE9" w14:textId="1B95D51F">
      <w:pPr>
        <w:pStyle w:val="Heading2"/>
        <w:jc w:val="both"/>
      </w:pPr>
      <w:bookmarkStart w:name="_Toc111028862" w:id="24"/>
      <w:r w:rsidR="001E6A9E">
        <w:rPr/>
        <w:t>State Championships</w:t>
      </w:r>
      <w:bookmarkEnd w:id="24"/>
    </w:p>
    <w:p w:rsidRPr="001E6A9E" w:rsidR="001E6A9E" w:rsidP="63B2529C" w:rsidRDefault="001E6A9E" w14:paraId="0E6843B0" w14:textId="74FFF6A3">
      <w:pPr>
        <w:jc w:val="both"/>
        <w:rPr>
          <w:sz w:val="24"/>
          <w:szCs w:val="24"/>
        </w:rPr>
      </w:pPr>
      <w:r w:rsidRPr="07F7C865" w:rsidR="21AE569B">
        <w:rPr>
          <w:sz w:val="24"/>
          <w:szCs w:val="24"/>
        </w:rPr>
        <w:t xml:space="preserve">The TBAWA Tee-Ball State Championships is a competition open to all </w:t>
      </w:r>
      <w:r w:rsidRPr="07F7C865" w:rsidR="21AE569B">
        <w:rPr>
          <w:sz w:val="24"/>
          <w:szCs w:val="24"/>
        </w:rPr>
        <w:t>teeball</w:t>
      </w:r>
      <w:r w:rsidRPr="07F7C865" w:rsidR="21AE569B">
        <w:rPr>
          <w:sz w:val="24"/>
          <w:szCs w:val="24"/>
        </w:rPr>
        <w:t xml:space="preserve"> clubs in WA. The State Championship </w:t>
      </w:r>
      <w:r w:rsidRPr="07F7C865" w:rsidR="21AE569B">
        <w:rPr>
          <w:sz w:val="24"/>
          <w:szCs w:val="24"/>
        </w:rPr>
        <w:t>w</w:t>
      </w:r>
      <w:r w:rsidRPr="07F7C865" w:rsidR="151D54E2">
        <w:rPr>
          <w:sz w:val="24"/>
          <w:szCs w:val="24"/>
        </w:rPr>
        <w:t>as</w:t>
      </w:r>
      <w:r w:rsidRPr="07F7C865" w:rsidR="21AE569B">
        <w:rPr>
          <w:sz w:val="24"/>
          <w:szCs w:val="24"/>
        </w:rPr>
        <w:t xml:space="preserve"> first </w:t>
      </w:r>
      <w:r w:rsidRPr="07F7C865" w:rsidR="21AE569B">
        <w:rPr>
          <w:sz w:val="24"/>
          <w:szCs w:val="24"/>
        </w:rPr>
        <w:t>played</w:t>
      </w:r>
      <w:r w:rsidRPr="07F7C865" w:rsidR="21AE569B">
        <w:rPr>
          <w:sz w:val="24"/>
          <w:szCs w:val="24"/>
        </w:rPr>
        <w:t xml:space="preserve"> in the 1974-75 </w:t>
      </w:r>
      <w:r w:rsidRPr="07F7C865" w:rsidR="3727B137">
        <w:rPr>
          <w:sz w:val="24"/>
          <w:szCs w:val="24"/>
        </w:rPr>
        <w:t>season and</w:t>
      </w:r>
      <w:r w:rsidRPr="07F7C865" w:rsidR="21AE569B">
        <w:rPr>
          <w:sz w:val="24"/>
          <w:szCs w:val="24"/>
        </w:rPr>
        <w:t xml:space="preserve"> </w:t>
      </w:r>
      <w:r w:rsidRPr="07F7C865" w:rsidR="035979C8">
        <w:rPr>
          <w:sz w:val="24"/>
          <w:szCs w:val="24"/>
        </w:rPr>
        <w:t>is</w:t>
      </w:r>
      <w:r w:rsidRPr="07F7C865" w:rsidR="035979C8">
        <w:rPr>
          <w:sz w:val="24"/>
          <w:szCs w:val="24"/>
        </w:rPr>
        <w:t xml:space="preserve"> </w:t>
      </w:r>
      <w:r w:rsidRPr="07F7C865" w:rsidR="21AE569B">
        <w:rPr>
          <w:sz w:val="24"/>
          <w:szCs w:val="24"/>
        </w:rPr>
        <w:t xml:space="preserve">now played over the March long weekend. It is held at </w:t>
      </w:r>
      <w:r w:rsidRPr="07F7C865" w:rsidR="3CEB0E44">
        <w:rPr>
          <w:sz w:val="24"/>
          <w:szCs w:val="24"/>
        </w:rPr>
        <w:t>Yokine</w:t>
      </w:r>
      <w:r w:rsidRPr="07F7C865" w:rsidR="3CEB0E44">
        <w:rPr>
          <w:sz w:val="24"/>
          <w:szCs w:val="24"/>
        </w:rPr>
        <w:t xml:space="preserve"> Reserve,</w:t>
      </w:r>
      <w:r w:rsidRPr="07F7C865" w:rsidR="21AE569B">
        <w:rPr>
          <w:sz w:val="24"/>
          <w:szCs w:val="24"/>
        </w:rPr>
        <w:t xml:space="preserve"> represented by about 30 clubs from metropolitan and country regions.</w:t>
      </w:r>
    </w:p>
    <w:p w:rsidRPr="001E6A9E" w:rsidR="001E6A9E" w:rsidP="63B2529C" w:rsidRDefault="001E6A9E" w14:paraId="50F96FE2" w14:textId="0C3ACAB4">
      <w:pPr>
        <w:jc w:val="both"/>
        <w:rPr>
          <w:sz w:val="24"/>
          <w:szCs w:val="24"/>
        </w:rPr>
      </w:pPr>
    </w:p>
    <w:p w:rsidRPr="001E6A9E" w:rsidR="001E6A9E" w:rsidP="63B2529C" w:rsidRDefault="001E6A9E" w14:paraId="0C460CBE" w14:textId="3D86B7B0">
      <w:pPr>
        <w:jc w:val="both"/>
        <w:rPr>
          <w:sz w:val="24"/>
          <w:szCs w:val="24"/>
        </w:rPr>
      </w:pPr>
      <w:r w:rsidRPr="07F7C865" w:rsidR="001E6A9E">
        <w:rPr>
          <w:sz w:val="24"/>
          <w:szCs w:val="24"/>
        </w:rPr>
        <w:t xml:space="preserve">Teams play across five age groups, with divisions within each age group. Teams will typically play five 1-hour games over the long weekend, with a </w:t>
      </w:r>
      <w:r w:rsidRPr="07F7C865" w:rsidR="2F9D5EA6">
        <w:rPr>
          <w:sz w:val="24"/>
          <w:szCs w:val="24"/>
        </w:rPr>
        <w:t>gold, silver and bronze</w:t>
      </w:r>
      <w:r w:rsidRPr="07F7C865" w:rsidR="001E6A9E">
        <w:rPr>
          <w:sz w:val="24"/>
          <w:szCs w:val="24"/>
        </w:rPr>
        <w:t xml:space="preserve"> medal awarded to Division 1 teams, and a </w:t>
      </w:r>
      <w:r w:rsidRPr="07F7C865" w:rsidR="33687C47">
        <w:rPr>
          <w:sz w:val="24"/>
          <w:szCs w:val="24"/>
        </w:rPr>
        <w:t>gold</w:t>
      </w:r>
      <w:r w:rsidRPr="07F7C865" w:rsidR="001E6A9E">
        <w:rPr>
          <w:sz w:val="24"/>
          <w:szCs w:val="24"/>
        </w:rPr>
        <w:t xml:space="preserve"> medal awarded to other lower winning division teams.</w:t>
      </w:r>
    </w:p>
    <w:p w:rsidRPr="001E6A9E" w:rsidR="001E6A9E" w:rsidP="63B2529C" w:rsidRDefault="001E6A9E" w14:paraId="76638E1E" w14:textId="77777777">
      <w:pPr>
        <w:jc w:val="both"/>
        <w:rPr>
          <w:sz w:val="24"/>
          <w:szCs w:val="24"/>
        </w:rPr>
      </w:pPr>
    </w:p>
    <w:p w:rsidR="7ECAECEA" w:rsidP="569AAAAD" w:rsidRDefault="7ECAECEA" w14:paraId="79FE0B53" w14:textId="017E0425">
      <w:pPr>
        <w:jc w:val="both"/>
        <w:rPr>
          <w:sz w:val="24"/>
          <w:szCs w:val="24"/>
        </w:rPr>
      </w:pPr>
      <w:r w:rsidRPr="569AAAAD" w:rsidR="7ECAECEA">
        <w:rPr>
          <w:sz w:val="24"/>
          <w:szCs w:val="24"/>
        </w:rPr>
        <w:t xml:space="preserve">All interested players are encouraged to attend </w:t>
      </w:r>
      <w:r w:rsidRPr="569AAAAD" w:rsidR="7ECAECEA">
        <w:rPr>
          <w:sz w:val="24"/>
          <w:szCs w:val="24"/>
        </w:rPr>
        <w:t xml:space="preserve">trials and learn more about </w:t>
      </w:r>
      <w:r w:rsidRPr="569AAAAD" w:rsidR="7ECAECEA">
        <w:rPr>
          <w:sz w:val="24"/>
          <w:szCs w:val="24"/>
        </w:rPr>
        <w:t>representing</w:t>
      </w:r>
      <w:r w:rsidRPr="569AAAAD" w:rsidR="7ECAECEA">
        <w:rPr>
          <w:sz w:val="24"/>
          <w:szCs w:val="24"/>
        </w:rPr>
        <w:t xml:space="preserve"> Carine at state level.</w:t>
      </w:r>
    </w:p>
    <w:p w:rsidR="569AAAAD" w:rsidP="569AAAAD" w:rsidRDefault="569AAAAD" w14:paraId="6E69DB56" w14:textId="6EBC7B13">
      <w:pPr>
        <w:jc w:val="both"/>
        <w:rPr>
          <w:sz w:val="24"/>
          <w:szCs w:val="24"/>
        </w:rPr>
      </w:pPr>
    </w:p>
    <w:p w:rsidRPr="00497208" w:rsidR="004F4D61" w:rsidP="63B2529C" w:rsidRDefault="001E6A9E" w14:paraId="030E2852" w14:textId="29C5D0B7">
      <w:pPr>
        <w:jc w:val="both"/>
        <w:rPr>
          <w:sz w:val="40"/>
          <w:szCs w:val="40"/>
        </w:rPr>
      </w:pPr>
      <w:r w:rsidRPr="401A5717" w:rsidR="21AE569B">
        <w:rPr>
          <w:sz w:val="24"/>
          <w:szCs w:val="24"/>
        </w:rPr>
        <w:t>Additional</w:t>
      </w:r>
      <w:r w:rsidRPr="401A5717" w:rsidR="21AE569B">
        <w:rPr>
          <w:sz w:val="24"/>
          <w:szCs w:val="24"/>
        </w:rPr>
        <w:t xml:space="preserve"> information about our </w:t>
      </w:r>
      <w:bookmarkStart w:name="_Int_2o55lrOC" w:id="2064022720"/>
      <w:r w:rsidRPr="401A5717" w:rsidR="21AE569B">
        <w:rPr>
          <w:sz w:val="24"/>
          <w:szCs w:val="24"/>
        </w:rPr>
        <w:t>States</w:t>
      </w:r>
      <w:bookmarkEnd w:id="2064022720"/>
      <w:r w:rsidRPr="401A5717" w:rsidR="21AE569B">
        <w:rPr>
          <w:sz w:val="24"/>
          <w:szCs w:val="24"/>
        </w:rPr>
        <w:t xml:space="preserve"> campaign can be found in our State Championships </w:t>
      </w:r>
      <w:r w:rsidRPr="401A5717" w:rsidR="21AE569B">
        <w:rPr>
          <w:sz w:val="24"/>
          <w:szCs w:val="24"/>
        </w:rPr>
        <w:t>Handbook</w:t>
      </w:r>
      <w:r w:rsidRPr="401A5717" w:rsidR="21AE569B">
        <w:rPr>
          <w:sz w:val="24"/>
          <w:szCs w:val="24"/>
        </w:rPr>
        <w:t xml:space="preserve"> </w:t>
      </w:r>
      <w:r w:rsidRPr="401A5717" w:rsidR="21AE569B">
        <w:rPr>
          <w:sz w:val="24"/>
          <w:szCs w:val="24"/>
        </w:rPr>
        <w:t>(under Documents and Links)</w:t>
      </w:r>
      <w:r w:rsidRPr="401A5717" w:rsidR="21AE569B">
        <w:rPr>
          <w:sz w:val="24"/>
          <w:szCs w:val="24"/>
        </w:rPr>
        <w:t xml:space="preserve">, </w:t>
      </w:r>
      <w:r w:rsidRPr="401A5717" w:rsidR="21AE569B">
        <w:rPr>
          <w:sz w:val="24"/>
          <w:szCs w:val="24"/>
        </w:rPr>
        <w:t>located</w:t>
      </w:r>
      <w:r w:rsidRPr="401A5717" w:rsidR="21AE569B">
        <w:rPr>
          <w:sz w:val="24"/>
          <w:szCs w:val="24"/>
        </w:rPr>
        <w:t xml:space="preserve"> on the </w:t>
      </w:r>
      <w:r w:rsidRPr="401A5717" w:rsidR="21AE569B">
        <w:rPr>
          <w:sz w:val="24"/>
          <w:szCs w:val="24"/>
        </w:rPr>
        <w:t>Teeball</w:t>
      </w:r>
      <w:r w:rsidRPr="401A5717" w:rsidR="21AE569B">
        <w:rPr>
          <w:sz w:val="24"/>
          <w:szCs w:val="24"/>
        </w:rPr>
        <w:t xml:space="preserve"> website</w:t>
      </w:r>
      <w:r w:rsidRPr="401A5717" w:rsidR="21AE569B">
        <w:rPr>
          <w:sz w:val="24"/>
          <w:szCs w:val="24"/>
        </w:rPr>
        <w:t xml:space="preserve">. More generic information is also available on the TBAWA </w:t>
      </w:r>
      <w:r w:rsidRPr="401A5717" w:rsidR="21AE569B">
        <w:rPr>
          <w:sz w:val="24"/>
          <w:szCs w:val="24"/>
        </w:rPr>
        <w:t>w</w:t>
      </w:r>
      <w:r w:rsidRPr="401A5717" w:rsidR="21AE569B">
        <w:rPr>
          <w:sz w:val="24"/>
          <w:szCs w:val="24"/>
        </w:rPr>
        <w:t>ebsite</w:t>
      </w:r>
      <w:r w:rsidRPr="401A5717" w:rsidR="21AE569B">
        <w:rPr>
          <w:sz w:val="24"/>
          <w:szCs w:val="24"/>
        </w:rPr>
        <w:t xml:space="preserve"> (</w:t>
      </w:r>
      <w:hyperlink r:id="R6578f1372c404540">
        <w:r w:rsidRPr="401A5717" w:rsidR="21AE569B">
          <w:rPr>
            <w:rStyle w:val="Hyperlink"/>
            <w:sz w:val="24"/>
            <w:szCs w:val="24"/>
          </w:rPr>
          <w:t>tbawa.com.au</w:t>
        </w:r>
      </w:hyperlink>
      <w:r w:rsidRPr="401A5717" w:rsidR="21AE569B">
        <w:rPr>
          <w:sz w:val="24"/>
          <w:szCs w:val="24"/>
        </w:rPr>
        <w:t>).</w:t>
      </w:r>
      <w:r>
        <w:br w:type="page"/>
      </w:r>
    </w:p>
    <w:p w:rsidR="004F4D61" w:rsidP="004F4D61" w:rsidRDefault="007A5703" w14:paraId="25D64B49" w14:textId="54106BF1">
      <w:pPr>
        <w:pStyle w:val="Heading1"/>
        <w:framePr w:wrap="around"/>
      </w:pPr>
      <w:bookmarkStart w:name="_Toc111028863" w:id="25"/>
      <w:r>
        <w:t>CARINE-SPECIFIC</w:t>
      </w:r>
      <w:r>
        <w:br/>
      </w:r>
      <w:r>
        <w:t>REGULATIONS</w:t>
      </w:r>
      <w:bookmarkEnd w:id="25"/>
    </w:p>
    <w:p w:rsidR="00497208" w:rsidP="00497208" w:rsidRDefault="00D2771C" w14:paraId="4DFACBFF" w14:textId="6ED283B6">
      <w:pPr>
        <w:pStyle w:val="Heading2"/>
      </w:pPr>
      <w:bookmarkStart w:name="_Toc111028864" w:id="26"/>
      <w:r>
        <w:t>Under 7s</w:t>
      </w:r>
      <w:r w:rsidR="0034072B">
        <w:t xml:space="preserve"> Adaptions</w:t>
      </w:r>
      <w:bookmarkEnd w:id="26"/>
    </w:p>
    <w:p w:rsidRPr="00D2771C" w:rsidR="00D2771C" w:rsidP="00497208" w:rsidRDefault="00D2771C" w14:paraId="2B212E1A" w14:textId="44E0B26C">
      <w:pPr>
        <w:rPr>
          <w:b/>
          <w:bCs w:val="0"/>
          <w:sz w:val="24"/>
          <w:szCs w:val="24"/>
        </w:rPr>
      </w:pPr>
      <w:r>
        <w:rPr>
          <w:b/>
          <w:bCs w:val="0"/>
          <w:sz w:val="24"/>
          <w:szCs w:val="24"/>
        </w:rPr>
        <w:t>Reduced Diamond Size</w:t>
      </w:r>
    </w:p>
    <w:p w:rsidR="00497208" w:rsidP="63B2529C" w:rsidRDefault="00497208" w14:paraId="2970C61D" w14:textId="3B6C6024">
      <w:pPr>
        <w:jc w:val="both"/>
        <w:rPr>
          <w:sz w:val="24"/>
          <w:szCs w:val="24"/>
        </w:rPr>
      </w:pPr>
      <w:r w:rsidRPr="63B2529C" w:rsidR="00497208">
        <w:rPr>
          <w:sz w:val="24"/>
          <w:szCs w:val="24"/>
        </w:rPr>
        <w:t xml:space="preserve">The Under 7 </w:t>
      </w:r>
      <w:r w:rsidRPr="63B2529C" w:rsidR="00497208">
        <w:rPr>
          <w:sz w:val="24"/>
          <w:szCs w:val="24"/>
        </w:rPr>
        <w:t>B</w:t>
      </w:r>
      <w:r w:rsidRPr="63B2529C" w:rsidR="00497208">
        <w:rPr>
          <w:sz w:val="24"/>
          <w:szCs w:val="24"/>
        </w:rPr>
        <w:t xml:space="preserve">oys and the Under 7 </w:t>
      </w:r>
      <w:r w:rsidRPr="63B2529C" w:rsidR="00497208">
        <w:rPr>
          <w:sz w:val="24"/>
          <w:szCs w:val="24"/>
        </w:rPr>
        <w:t>G</w:t>
      </w:r>
      <w:r w:rsidRPr="63B2529C" w:rsidR="00497208">
        <w:rPr>
          <w:sz w:val="24"/>
          <w:szCs w:val="24"/>
        </w:rPr>
        <w:t xml:space="preserve">irls teams will play on reduced sized diamonds of </w:t>
      </w:r>
      <w:r w:rsidRPr="63B2529C" w:rsidR="00497208">
        <w:rPr>
          <w:sz w:val="24"/>
          <w:szCs w:val="24"/>
        </w:rPr>
        <w:t xml:space="preserve">approximately </w:t>
      </w:r>
      <w:r w:rsidRPr="63B2529C" w:rsidR="0034072B">
        <w:rPr>
          <w:sz w:val="24"/>
          <w:szCs w:val="24"/>
        </w:rPr>
        <w:t>¾</w:t>
      </w:r>
      <w:r w:rsidRPr="63B2529C" w:rsidR="0034072B">
        <w:rPr>
          <w:sz w:val="24"/>
          <w:szCs w:val="24"/>
        </w:rPr>
        <w:t xml:space="preserve"> </w:t>
      </w:r>
      <w:r w:rsidRPr="63B2529C" w:rsidR="00497208">
        <w:rPr>
          <w:sz w:val="24"/>
          <w:szCs w:val="24"/>
        </w:rPr>
        <w:t xml:space="preserve">the size of the standard </w:t>
      </w:r>
      <w:r w:rsidRPr="63B2529C" w:rsidR="00497208">
        <w:rPr>
          <w:sz w:val="24"/>
          <w:szCs w:val="24"/>
        </w:rPr>
        <w:t>teeball</w:t>
      </w:r>
      <w:r w:rsidRPr="63B2529C" w:rsidR="00497208">
        <w:rPr>
          <w:sz w:val="24"/>
          <w:szCs w:val="24"/>
        </w:rPr>
        <w:t xml:space="preserve"> diamond.</w:t>
      </w:r>
      <w:r w:rsidRPr="63B2529C" w:rsidR="00497208">
        <w:rPr>
          <w:sz w:val="24"/>
          <w:szCs w:val="24"/>
        </w:rPr>
        <w:t xml:space="preserve"> These diamond sizes are marked accordingly on our diamond map, found on the </w:t>
      </w:r>
      <w:r w:rsidRPr="63B2529C" w:rsidR="00497208">
        <w:rPr>
          <w:sz w:val="24"/>
          <w:szCs w:val="24"/>
        </w:rPr>
        <w:t>Teeball</w:t>
      </w:r>
      <w:r w:rsidRPr="63B2529C" w:rsidR="00497208">
        <w:rPr>
          <w:sz w:val="24"/>
          <w:szCs w:val="24"/>
        </w:rPr>
        <w:t xml:space="preserve"> website under </w:t>
      </w:r>
      <w:r w:rsidRPr="63B2529C" w:rsidR="00497208">
        <w:rPr>
          <w:i w:val="1"/>
          <w:iCs w:val="1"/>
          <w:sz w:val="24"/>
          <w:szCs w:val="24"/>
        </w:rPr>
        <w:t>Fixtures</w:t>
      </w:r>
      <w:r w:rsidRPr="63B2529C" w:rsidR="00497208">
        <w:rPr>
          <w:sz w:val="24"/>
          <w:szCs w:val="24"/>
        </w:rPr>
        <w:t>.</w:t>
      </w:r>
    </w:p>
    <w:p w:rsidR="00D2771C" w:rsidP="63B2529C" w:rsidRDefault="00D2771C" w14:paraId="07077143" w14:textId="4390D6A8">
      <w:pPr>
        <w:jc w:val="both"/>
        <w:rPr>
          <w:sz w:val="24"/>
          <w:szCs w:val="24"/>
        </w:rPr>
      </w:pPr>
    </w:p>
    <w:p w:rsidRPr="002E7B8D" w:rsidR="0034072B" w:rsidP="63B2529C" w:rsidRDefault="0034072B" w14:paraId="346B9493" w14:textId="77777777">
      <w:pPr>
        <w:jc w:val="both"/>
        <w:rPr>
          <w:b w:val="1"/>
          <w:bCs w:val="1"/>
          <w:sz w:val="24"/>
          <w:szCs w:val="24"/>
        </w:rPr>
      </w:pPr>
      <w:r w:rsidRPr="63B2529C" w:rsidR="0034072B">
        <w:rPr>
          <w:b w:val="1"/>
          <w:bCs w:val="1"/>
          <w:sz w:val="24"/>
          <w:szCs w:val="24"/>
        </w:rPr>
        <w:t>Scoring</w:t>
      </w:r>
    </w:p>
    <w:p w:rsidRPr="002E7B8D" w:rsidR="0034072B" w:rsidP="63B2529C" w:rsidRDefault="0034072B" w14:paraId="1E2F9429" w14:textId="77777777">
      <w:pPr>
        <w:jc w:val="both"/>
        <w:rPr>
          <w:sz w:val="24"/>
          <w:szCs w:val="24"/>
        </w:rPr>
      </w:pPr>
      <w:r w:rsidRPr="63B2529C" w:rsidR="0034072B">
        <w:rPr>
          <w:sz w:val="24"/>
          <w:szCs w:val="24"/>
        </w:rPr>
        <w:t>There will be no scoring in Under 7s – this age group will not be issued scorebooks. Under 7</w:t>
      </w:r>
      <w:r w:rsidRPr="63B2529C" w:rsidR="0034072B">
        <w:rPr>
          <w:sz w:val="24"/>
          <w:szCs w:val="24"/>
        </w:rPr>
        <w:t>s is</w:t>
      </w:r>
      <w:r w:rsidRPr="63B2529C" w:rsidR="0034072B">
        <w:rPr>
          <w:sz w:val="24"/>
          <w:szCs w:val="24"/>
        </w:rPr>
        <w:t xml:space="preserve"> about participation and learning the key fundamentals involved in the sport</w:t>
      </w:r>
      <w:r w:rsidRPr="63B2529C" w:rsidR="0034072B">
        <w:rPr>
          <w:b w:val="1"/>
          <w:bCs w:val="1"/>
          <w:sz w:val="24"/>
          <w:szCs w:val="24"/>
        </w:rPr>
        <w:t>.</w:t>
      </w:r>
    </w:p>
    <w:p w:rsidR="0034072B" w:rsidP="63B2529C" w:rsidRDefault="0034072B" w14:paraId="499A02D5" w14:textId="77777777">
      <w:pPr>
        <w:jc w:val="both"/>
        <w:rPr>
          <w:b w:val="1"/>
          <w:bCs w:val="1"/>
          <w:sz w:val="24"/>
          <w:szCs w:val="24"/>
        </w:rPr>
      </w:pPr>
    </w:p>
    <w:p w:rsidR="00D2771C" w:rsidP="63B2529C" w:rsidRDefault="00D2771C" w14:paraId="2687B12A" w14:textId="694650E3">
      <w:pPr>
        <w:jc w:val="both"/>
        <w:rPr>
          <w:b w:val="1"/>
          <w:bCs w:val="1"/>
          <w:sz w:val="24"/>
          <w:szCs w:val="24"/>
        </w:rPr>
      </w:pPr>
      <w:r w:rsidRPr="63B2529C" w:rsidR="00D2771C">
        <w:rPr>
          <w:b w:val="1"/>
          <w:bCs w:val="1"/>
          <w:sz w:val="24"/>
          <w:szCs w:val="24"/>
        </w:rPr>
        <w:t>Safety Bases</w:t>
      </w:r>
    </w:p>
    <w:p w:rsidR="00D2771C" w:rsidP="63B2529C" w:rsidRDefault="00D2771C" w14:paraId="4335F595" w14:textId="58B4FB85">
      <w:pPr>
        <w:jc w:val="both"/>
        <w:rPr>
          <w:sz w:val="24"/>
          <w:szCs w:val="24"/>
        </w:rPr>
      </w:pPr>
      <w:r w:rsidRPr="63B2529C" w:rsidR="00D2771C">
        <w:rPr>
          <w:sz w:val="24"/>
          <w:szCs w:val="24"/>
        </w:rPr>
        <w:t xml:space="preserve">Safety bases will be used in Under 7 Boys and Under 7 Girls games. The player fielding at first base should not stand on the </w:t>
      </w:r>
      <w:r w:rsidRPr="63B2529C" w:rsidR="679515B6">
        <w:rPr>
          <w:sz w:val="24"/>
          <w:szCs w:val="24"/>
        </w:rPr>
        <w:t xml:space="preserve">orange </w:t>
      </w:r>
      <w:r w:rsidRPr="63B2529C" w:rsidR="00D2771C">
        <w:rPr>
          <w:sz w:val="24"/>
          <w:szCs w:val="24"/>
        </w:rPr>
        <w:t>safety base, and once the runner has used the safety base to run through, should then use the white base as per normal.</w:t>
      </w:r>
    </w:p>
    <w:p w:rsidR="004118E5" w:rsidP="63B2529C" w:rsidRDefault="004118E5" w14:paraId="0D5A7A22" w14:textId="630C1DD3">
      <w:pPr>
        <w:jc w:val="both"/>
        <w:rPr>
          <w:sz w:val="24"/>
          <w:szCs w:val="24"/>
        </w:rPr>
      </w:pPr>
    </w:p>
    <w:p w:rsidR="004118E5" w:rsidP="63B2529C" w:rsidRDefault="004118E5" w14:paraId="62E11FB0" w14:textId="275CF400">
      <w:pPr>
        <w:jc w:val="both"/>
        <w:rPr>
          <w:b w:val="1"/>
          <w:bCs w:val="1"/>
          <w:sz w:val="24"/>
          <w:szCs w:val="24"/>
        </w:rPr>
      </w:pPr>
      <w:r w:rsidRPr="63B2529C" w:rsidR="004118E5">
        <w:rPr>
          <w:b w:val="1"/>
          <w:bCs w:val="1"/>
          <w:sz w:val="24"/>
          <w:szCs w:val="24"/>
        </w:rPr>
        <w:t>Automatic Out Rule</w:t>
      </w:r>
    </w:p>
    <w:p w:rsidR="004118E5" w:rsidP="63B2529C" w:rsidRDefault="004118E5" w14:paraId="34096351" w14:textId="6E37299E">
      <w:pPr>
        <w:jc w:val="both"/>
        <w:rPr>
          <w:sz w:val="24"/>
          <w:szCs w:val="24"/>
        </w:rPr>
      </w:pPr>
      <w:r w:rsidRPr="63B2529C" w:rsidR="004118E5">
        <w:rPr>
          <w:sz w:val="24"/>
          <w:szCs w:val="24"/>
        </w:rPr>
        <w:t>For Under 7s, t</w:t>
      </w:r>
      <w:r w:rsidRPr="63B2529C" w:rsidR="004118E5">
        <w:rPr>
          <w:sz w:val="24"/>
          <w:szCs w:val="24"/>
        </w:rPr>
        <w:t xml:space="preserve">here will be NO automatic out when </w:t>
      </w:r>
      <w:r w:rsidRPr="63B2529C" w:rsidR="004118E5">
        <w:rPr>
          <w:sz w:val="24"/>
          <w:szCs w:val="24"/>
        </w:rPr>
        <w:t>a team is playing with</w:t>
      </w:r>
      <w:r w:rsidRPr="63B2529C" w:rsidR="004118E5">
        <w:rPr>
          <w:sz w:val="24"/>
          <w:szCs w:val="24"/>
        </w:rPr>
        <w:t xml:space="preserve"> less than 9 players. </w:t>
      </w:r>
      <w:r w:rsidRPr="63B2529C" w:rsidR="004118E5">
        <w:rPr>
          <w:sz w:val="24"/>
          <w:szCs w:val="24"/>
        </w:rPr>
        <w:t>T</w:t>
      </w:r>
      <w:r w:rsidRPr="63B2529C" w:rsidR="004118E5">
        <w:rPr>
          <w:sz w:val="24"/>
          <w:szCs w:val="24"/>
        </w:rPr>
        <w:t xml:space="preserve">he batting will continue until </w:t>
      </w:r>
      <w:r w:rsidRPr="63B2529C" w:rsidR="004118E5">
        <w:rPr>
          <w:sz w:val="24"/>
          <w:szCs w:val="24"/>
        </w:rPr>
        <w:t>nine</w:t>
      </w:r>
      <w:r w:rsidRPr="63B2529C" w:rsidR="004118E5">
        <w:rPr>
          <w:sz w:val="24"/>
          <w:szCs w:val="24"/>
        </w:rPr>
        <w:t xml:space="preserve"> batter</w:t>
      </w:r>
      <w:r w:rsidRPr="63B2529C" w:rsidR="004118E5">
        <w:rPr>
          <w:sz w:val="24"/>
          <w:szCs w:val="24"/>
        </w:rPr>
        <w:t>s</w:t>
      </w:r>
      <w:r w:rsidRPr="63B2529C" w:rsidR="004118E5">
        <w:rPr>
          <w:sz w:val="24"/>
          <w:szCs w:val="24"/>
        </w:rPr>
        <w:t xml:space="preserve"> ha</w:t>
      </w:r>
      <w:r w:rsidRPr="63B2529C" w:rsidR="004118E5">
        <w:rPr>
          <w:sz w:val="24"/>
          <w:szCs w:val="24"/>
        </w:rPr>
        <w:t>ve</w:t>
      </w:r>
      <w:r w:rsidRPr="63B2529C" w:rsidR="004118E5">
        <w:rPr>
          <w:sz w:val="24"/>
          <w:szCs w:val="24"/>
        </w:rPr>
        <w:t xml:space="preserve"> had their turn at bat.</w:t>
      </w:r>
      <w:r w:rsidRPr="63B2529C" w:rsidR="004118E5">
        <w:rPr>
          <w:sz w:val="24"/>
          <w:szCs w:val="24"/>
        </w:rPr>
        <w:t xml:space="preserve"> </w:t>
      </w:r>
      <w:r w:rsidRPr="63B2529C" w:rsidR="004118E5">
        <w:rPr>
          <w:sz w:val="24"/>
          <w:szCs w:val="24"/>
        </w:rPr>
        <w:t>This will mean that one or more players will receive a second turn at bat during an innings that goes to the ninth batter.</w:t>
      </w:r>
    </w:p>
    <w:p w:rsidR="002E7B8D" w:rsidP="63B2529C" w:rsidRDefault="002E7B8D" w14:paraId="55447647" w14:textId="3E7A6094">
      <w:pPr>
        <w:jc w:val="both"/>
        <w:rPr>
          <w:sz w:val="24"/>
          <w:szCs w:val="24"/>
        </w:rPr>
      </w:pPr>
    </w:p>
    <w:p w:rsidR="002E7B8D" w:rsidP="63B2529C" w:rsidRDefault="002E7B8D" w14:paraId="77D7DEFC" w14:textId="01A37AC7">
      <w:pPr>
        <w:jc w:val="both"/>
        <w:rPr>
          <w:b w:val="1"/>
          <w:bCs w:val="1"/>
          <w:sz w:val="24"/>
          <w:szCs w:val="24"/>
        </w:rPr>
      </w:pPr>
      <w:r w:rsidRPr="63B2529C" w:rsidR="002E7B8D">
        <w:rPr>
          <w:b w:val="1"/>
          <w:bCs w:val="1"/>
          <w:sz w:val="24"/>
          <w:szCs w:val="24"/>
        </w:rPr>
        <w:t>No Three Outs until Christmas</w:t>
      </w:r>
    </w:p>
    <w:p w:rsidR="002E7B8D" w:rsidP="63B2529C" w:rsidRDefault="002E7B8D" w14:paraId="41CEC848" w14:textId="160EB37B">
      <w:pPr>
        <w:jc w:val="both"/>
        <w:rPr>
          <w:sz w:val="24"/>
          <w:szCs w:val="24"/>
        </w:rPr>
      </w:pPr>
      <w:r w:rsidRPr="07F7C865" w:rsidR="002E7B8D">
        <w:rPr>
          <w:sz w:val="24"/>
          <w:szCs w:val="24"/>
        </w:rPr>
        <w:t xml:space="preserve">Under 7s teams will bat through their full nine, regardless of how many outs have been made during an innings. At the resumption of the season after Christmas, </w:t>
      </w:r>
      <w:bookmarkStart w:name="_Int_hT4XIiod" w:id="1286741829"/>
      <w:r w:rsidRPr="07F7C865" w:rsidR="002E7B8D">
        <w:rPr>
          <w:sz w:val="24"/>
          <w:szCs w:val="24"/>
        </w:rPr>
        <w:t>Under</w:t>
      </w:r>
      <w:bookmarkEnd w:id="1286741829"/>
      <w:r w:rsidRPr="07F7C865" w:rsidR="002E7B8D">
        <w:rPr>
          <w:sz w:val="24"/>
          <w:szCs w:val="24"/>
        </w:rPr>
        <w:t xml:space="preserve"> 7s will move to 3 outs resulting </w:t>
      </w:r>
      <w:bookmarkStart w:name="_Int_Ng3BFAqW" w:id="197958306"/>
      <w:r w:rsidRPr="07F7C865" w:rsidR="002E7B8D">
        <w:rPr>
          <w:sz w:val="24"/>
          <w:szCs w:val="24"/>
        </w:rPr>
        <w:t>in side</w:t>
      </w:r>
      <w:bookmarkEnd w:id="197958306"/>
      <w:r w:rsidRPr="07F7C865" w:rsidR="002E7B8D">
        <w:rPr>
          <w:sz w:val="24"/>
          <w:szCs w:val="24"/>
        </w:rPr>
        <w:t xml:space="preserve"> away.</w:t>
      </w:r>
    </w:p>
    <w:p w:rsidR="002E7B8D" w:rsidP="63B2529C" w:rsidRDefault="002E7B8D" w14:paraId="6BDA5B40" w14:textId="77777777">
      <w:pPr>
        <w:jc w:val="both"/>
        <w:rPr>
          <w:sz w:val="24"/>
          <w:szCs w:val="24"/>
        </w:rPr>
      </w:pPr>
    </w:p>
    <w:p w:rsidR="0034072B" w:rsidP="63B2529C" w:rsidRDefault="0034072B" w14:paraId="456C602F" w14:textId="77777777">
      <w:pPr>
        <w:jc w:val="both"/>
        <w:rPr>
          <w:b w:val="1"/>
          <w:bCs w:val="1"/>
          <w:sz w:val="24"/>
          <w:szCs w:val="24"/>
        </w:rPr>
      </w:pPr>
      <w:r w:rsidRPr="63B2529C" w:rsidR="0034072B">
        <w:rPr>
          <w:b w:val="1"/>
          <w:bCs w:val="1"/>
          <w:sz w:val="24"/>
          <w:szCs w:val="24"/>
        </w:rPr>
        <w:t>Pass Balls</w:t>
      </w:r>
    </w:p>
    <w:p w:rsidR="002E7B8D" w:rsidP="63B2529C" w:rsidRDefault="002E7B8D" w14:paraId="50995E9C" w14:textId="7EC7C17B">
      <w:pPr>
        <w:jc w:val="both"/>
        <w:rPr>
          <w:sz w:val="24"/>
          <w:szCs w:val="24"/>
        </w:rPr>
      </w:pPr>
      <w:r w:rsidRPr="63B2529C" w:rsidR="002E7B8D">
        <w:rPr>
          <w:sz w:val="24"/>
          <w:szCs w:val="24"/>
        </w:rPr>
        <w:t xml:space="preserve">There will be no extra base taken on pass balls </w:t>
      </w:r>
      <w:r w:rsidRPr="63B2529C" w:rsidR="0034072B">
        <w:rPr>
          <w:sz w:val="24"/>
          <w:szCs w:val="24"/>
        </w:rPr>
        <w:t xml:space="preserve">in Under 7s </w:t>
      </w:r>
      <w:r w:rsidRPr="63B2529C" w:rsidR="002E7B8D">
        <w:rPr>
          <w:sz w:val="24"/>
          <w:szCs w:val="24"/>
        </w:rPr>
        <w:t>as we try to encourage all players to throw the ball and make a play</w:t>
      </w:r>
      <w:r w:rsidRPr="63B2529C" w:rsidR="0034072B">
        <w:rPr>
          <w:sz w:val="24"/>
          <w:szCs w:val="24"/>
        </w:rPr>
        <w:t>.</w:t>
      </w:r>
    </w:p>
    <w:p w:rsidR="007A5703" w:rsidRDefault="007A5703" w14:paraId="6E3A5A06" w14:textId="77777777">
      <w:pPr>
        <w:spacing w:after="200"/>
        <w:rPr>
          <w:rFonts w:asciiTheme="majorHAnsi" w:hAnsiTheme="majorHAnsi"/>
          <w:b/>
          <w:bCs w:val="0"/>
          <w:color w:val="00A3E1" w:themeColor="accent1"/>
          <w:sz w:val="32"/>
          <w:szCs w:val="32"/>
        </w:rPr>
      </w:pPr>
      <w:r>
        <w:br w:type="page"/>
      </w:r>
    </w:p>
    <w:bookmarkStart w:name="_Toc111028865" w:id="27"/>
    <w:p w:rsidR="0034072B" w:rsidP="0034072B" w:rsidRDefault="007A5703" w14:paraId="20365830" w14:textId="6F90D57A">
      <w:pPr>
        <w:pStyle w:val="Heading2"/>
      </w:pPr>
      <w:r>
        <w:rPr>
          <w:bCs/>
          <w:noProof/>
        </w:rPr>
        <mc:AlternateContent>
          <mc:Choice Requires="wps">
            <w:drawing>
              <wp:anchor distT="0" distB="0" distL="114300" distR="114300" simplePos="0" relativeHeight="251698176" behindDoc="0" locked="0" layoutInCell="1" allowOverlap="1" wp14:anchorId="0F002A12" wp14:editId="198333F5">
                <wp:simplePos x="0" y="0"/>
                <wp:positionH relativeFrom="column">
                  <wp:posOffset>-120015</wp:posOffset>
                </wp:positionH>
                <wp:positionV relativeFrom="paragraph">
                  <wp:posOffset>-1550209</wp:posOffset>
                </wp:positionV>
                <wp:extent cx="2961860" cy="9058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961860" cy="905856"/>
                        </a:xfrm>
                        <a:prstGeom prst="rect">
                          <a:avLst/>
                        </a:prstGeom>
                        <a:noFill/>
                        <a:ln w="6350">
                          <a:noFill/>
                        </a:ln>
                      </wps:spPr>
                      <wps:txbx>
                        <w:txbxContent>
                          <w:p w:rsidRPr="00D63D63" w:rsidR="007A5703" w:rsidP="007A5703" w:rsidRDefault="007A5703" w14:paraId="79479314" w14:textId="1384C6B0">
                            <w:pPr>
                              <w:rPr>
                                <w:rFonts w:asciiTheme="majorHAnsi" w:hAnsiTheme="majorHAnsi"/>
                                <w:b/>
                                <w:bCs w:val="0"/>
                                <w:sz w:val="48"/>
                                <w:szCs w:val="48"/>
                              </w:rPr>
                            </w:pPr>
                            <w:r>
                              <w:rPr>
                                <w:rFonts w:asciiTheme="majorHAnsi" w:hAnsiTheme="majorHAnsi"/>
                                <w:b/>
                                <w:bCs w:val="0"/>
                                <w:sz w:val="48"/>
                                <w:szCs w:val="48"/>
                                <w:lang w:val="en-AU"/>
                              </w:rPr>
                              <w:t>CARINE-SPECIFIC</w:t>
                            </w:r>
                            <w:r>
                              <w:rPr>
                                <w:rFonts w:asciiTheme="majorHAnsi" w:hAnsiTheme="majorHAnsi"/>
                                <w:b/>
                                <w:bCs w:val="0"/>
                                <w:sz w:val="48"/>
                                <w:szCs w:val="48"/>
                                <w:lang w:val="en-AU"/>
                              </w:rPr>
                              <w:br/>
                            </w:r>
                            <w:r>
                              <w:rPr>
                                <w:rFonts w:asciiTheme="majorHAnsi" w:hAnsiTheme="majorHAnsi"/>
                                <w:b/>
                                <w:bCs w:val="0"/>
                                <w:sz w:val="48"/>
                                <w:szCs w:val="48"/>
                                <w:lang w:val="en-AU"/>
                              </w:rPr>
                              <w:t>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7F9ACD5B">
              <v:shape id="Text Box 53" style="position:absolute;margin-left:-9.45pt;margin-top:-122.05pt;width:233.2pt;height:7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0HGwIAADM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" w14:anchorId="0F002A12">
                <v:textbox>
                  <w:txbxContent>
                    <w:p w:rsidRPr="00D63D63" w:rsidR="007A5703" w:rsidP="007A5703" w:rsidRDefault="007A5703" w14:paraId="25927171" w14:textId="1384C6B0">
                      <w:pPr>
                        <w:rPr>
                          <w:rFonts w:asciiTheme="majorHAnsi" w:hAnsiTheme="majorHAnsi"/>
                          <w:b/>
                          <w:bCs w:val="0"/>
                          <w:sz w:val="48"/>
                          <w:szCs w:val="48"/>
                        </w:rPr>
                      </w:pPr>
                      <w:r>
                        <w:rPr>
                          <w:rFonts w:asciiTheme="majorHAnsi" w:hAnsiTheme="majorHAnsi"/>
                          <w:b/>
                          <w:bCs w:val="0"/>
                          <w:sz w:val="48"/>
                          <w:szCs w:val="48"/>
                          <w:lang w:val="en-AU"/>
                        </w:rPr>
                        <w:t>CARINE-SPECIFIC</w:t>
                      </w:r>
                      <w:r>
                        <w:rPr>
                          <w:rFonts w:asciiTheme="majorHAnsi" w:hAnsiTheme="majorHAnsi"/>
                          <w:b/>
                          <w:bCs w:val="0"/>
                          <w:sz w:val="48"/>
                          <w:szCs w:val="48"/>
                          <w:lang w:val="en-AU"/>
                        </w:rPr>
                        <w:br/>
                      </w:r>
                      <w:r>
                        <w:rPr>
                          <w:rFonts w:asciiTheme="majorHAnsi" w:hAnsiTheme="majorHAnsi"/>
                          <w:b/>
                          <w:bCs w:val="0"/>
                          <w:sz w:val="48"/>
                          <w:szCs w:val="48"/>
                          <w:lang w:val="en-AU"/>
                        </w:rPr>
                        <w:t>REGULATIONS</w:t>
                      </w:r>
                    </w:p>
                  </w:txbxContent>
                </v:textbox>
              </v:shape>
            </w:pict>
          </mc:Fallback>
        </mc:AlternateContent>
      </w:r>
      <w:r w:rsidR="0034072B">
        <w:t>Under 9s Adaptions</w:t>
      </w:r>
      <w:bookmarkEnd w:id="27"/>
    </w:p>
    <w:p w:rsidR="0034072B" w:rsidP="63B2529C" w:rsidRDefault="0034072B" w14:paraId="5523C020" w14:textId="77777777">
      <w:pPr>
        <w:jc w:val="both"/>
        <w:rPr>
          <w:b w:val="1"/>
          <w:bCs w:val="1"/>
          <w:sz w:val="24"/>
          <w:szCs w:val="24"/>
        </w:rPr>
      </w:pPr>
      <w:r w:rsidRPr="63B2529C" w:rsidR="0034072B">
        <w:rPr>
          <w:b w:val="1"/>
          <w:bCs w:val="1"/>
          <w:sz w:val="24"/>
          <w:szCs w:val="24"/>
        </w:rPr>
        <w:t>Automatic Out Rule</w:t>
      </w:r>
    </w:p>
    <w:p w:rsidR="0034072B" w:rsidP="63B2529C" w:rsidRDefault="0034072B" w14:paraId="578E725A" w14:textId="0E8B3546">
      <w:pPr>
        <w:jc w:val="both"/>
        <w:rPr>
          <w:sz w:val="24"/>
          <w:szCs w:val="24"/>
        </w:rPr>
      </w:pPr>
      <w:r w:rsidRPr="63B2529C" w:rsidR="0034072B">
        <w:rPr>
          <w:sz w:val="24"/>
          <w:szCs w:val="24"/>
        </w:rPr>
        <w:t>For Under 9s, t</w:t>
      </w:r>
      <w:r w:rsidRPr="63B2529C" w:rsidR="0034072B">
        <w:rPr>
          <w:sz w:val="24"/>
          <w:szCs w:val="24"/>
        </w:rPr>
        <w:t xml:space="preserve">here will be NO automatic out when </w:t>
      </w:r>
      <w:r w:rsidRPr="63B2529C" w:rsidR="0034072B">
        <w:rPr>
          <w:sz w:val="24"/>
          <w:szCs w:val="24"/>
        </w:rPr>
        <w:t>a team is playing with</w:t>
      </w:r>
      <w:r w:rsidRPr="63B2529C" w:rsidR="0034072B">
        <w:rPr>
          <w:sz w:val="24"/>
          <w:szCs w:val="24"/>
        </w:rPr>
        <w:t xml:space="preserve"> less than 9 players. </w:t>
      </w:r>
      <w:r w:rsidRPr="63B2529C" w:rsidR="0034072B">
        <w:rPr>
          <w:sz w:val="24"/>
          <w:szCs w:val="24"/>
        </w:rPr>
        <w:t>T</w:t>
      </w:r>
      <w:r w:rsidRPr="63B2529C" w:rsidR="0034072B">
        <w:rPr>
          <w:sz w:val="24"/>
          <w:szCs w:val="24"/>
        </w:rPr>
        <w:t xml:space="preserve">he batting will continue until </w:t>
      </w:r>
      <w:r w:rsidRPr="63B2529C" w:rsidR="0034072B">
        <w:rPr>
          <w:sz w:val="24"/>
          <w:szCs w:val="24"/>
        </w:rPr>
        <w:t>nine</w:t>
      </w:r>
      <w:r w:rsidRPr="63B2529C" w:rsidR="0034072B">
        <w:rPr>
          <w:sz w:val="24"/>
          <w:szCs w:val="24"/>
        </w:rPr>
        <w:t xml:space="preserve"> batter</w:t>
      </w:r>
      <w:r w:rsidRPr="63B2529C" w:rsidR="0034072B">
        <w:rPr>
          <w:sz w:val="24"/>
          <w:szCs w:val="24"/>
        </w:rPr>
        <w:t>s</w:t>
      </w:r>
      <w:r w:rsidRPr="63B2529C" w:rsidR="0034072B">
        <w:rPr>
          <w:sz w:val="24"/>
          <w:szCs w:val="24"/>
        </w:rPr>
        <w:t xml:space="preserve"> ha</w:t>
      </w:r>
      <w:r w:rsidRPr="63B2529C" w:rsidR="0034072B">
        <w:rPr>
          <w:sz w:val="24"/>
          <w:szCs w:val="24"/>
        </w:rPr>
        <w:t>ve</w:t>
      </w:r>
      <w:r w:rsidRPr="63B2529C" w:rsidR="0034072B">
        <w:rPr>
          <w:sz w:val="24"/>
          <w:szCs w:val="24"/>
        </w:rPr>
        <w:t xml:space="preserve"> had their turn at bat.</w:t>
      </w:r>
      <w:r w:rsidRPr="63B2529C" w:rsidR="0034072B">
        <w:rPr>
          <w:sz w:val="24"/>
          <w:szCs w:val="24"/>
        </w:rPr>
        <w:t xml:space="preserve"> </w:t>
      </w:r>
      <w:r w:rsidRPr="63B2529C" w:rsidR="0034072B">
        <w:rPr>
          <w:sz w:val="24"/>
          <w:szCs w:val="24"/>
        </w:rPr>
        <w:t>This will mean that one or more players will receive a second turn at bat during an innings that goes to the ninth batter.</w:t>
      </w:r>
    </w:p>
    <w:p w:rsidR="0034072B" w:rsidP="63B2529C" w:rsidRDefault="0034072B" w14:paraId="0EC5C1A9" w14:textId="77777777">
      <w:pPr>
        <w:jc w:val="both"/>
        <w:rPr>
          <w:sz w:val="24"/>
          <w:szCs w:val="24"/>
        </w:rPr>
      </w:pPr>
    </w:p>
    <w:p w:rsidR="0034072B" w:rsidP="63B2529C" w:rsidRDefault="0034072B" w14:paraId="514A3C14" w14:textId="093C763E">
      <w:pPr>
        <w:jc w:val="both"/>
        <w:rPr>
          <w:b w:val="1"/>
          <w:bCs w:val="1"/>
          <w:sz w:val="24"/>
          <w:szCs w:val="24"/>
        </w:rPr>
      </w:pPr>
      <w:r w:rsidRPr="63B2529C" w:rsidR="0034072B">
        <w:rPr>
          <w:b w:val="1"/>
          <w:bCs w:val="1"/>
          <w:sz w:val="24"/>
          <w:szCs w:val="24"/>
        </w:rPr>
        <w:t>Pass Balls</w:t>
      </w:r>
    </w:p>
    <w:p w:rsidR="0034072B" w:rsidP="63B2529C" w:rsidRDefault="0034072B" w14:paraId="27EFBB96" w14:textId="10001EEA">
      <w:pPr>
        <w:jc w:val="both"/>
        <w:rPr>
          <w:sz w:val="24"/>
          <w:szCs w:val="24"/>
        </w:rPr>
      </w:pPr>
      <w:r w:rsidRPr="63B2529C" w:rsidR="0034072B">
        <w:rPr>
          <w:sz w:val="24"/>
          <w:szCs w:val="24"/>
        </w:rPr>
        <w:t>For the first five rounds, t</w:t>
      </w:r>
      <w:r w:rsidRPr="63B2529C" w:rsidR="0034072B">
        <w:rPr>
          <w:sz w:val="24"/>
          <w:szCs w:val="24"/>
        </w:rPr>
        <w:t xml:space="preserve">here will be no extra base taken on pass balls </w:t>
      </w:r>
      <w:r w:rsidRPr="63B2529C" w:rsidR="0034072B">
        <w:rPr>
          <w:sz w:val="24"/>
          <w:szCs w:val="24"/>
        </w:rPr>
        <w:t xml:space="preserve">in Under 9s </w:t>
      </w:r>
      <w:r w:rsidRPr="63B2529C" w:rsidR="0034072B">
        <w:rPr>
          <w:sz w:val="24"/>
          <w:szCs w:val="24"/>
        </w:rPr>
        <w:t>as we try to encourage all players to throw the ball and make a play</w:t>
      </w:r>
      <w:r w:rsidRPr="63B2529C" w:rsidR="0034072B">
        <w:rPr>
          <w:sz w:val="24"/>
          <w:szCs w:val="24"/>
        </w:rPr>
        <w:t>. After Round 5, the pass ball rule will be enforced.</w:t>
      </w:r>
    </w:p>
    <w:p w:rsidR="008A0874" w:rsidP="63B2529C" w:rsidRDefault="0034072B" w14:paraId="4068E26A" w14:textId="0E27553B">
      <w:pPr>
        <w:pStyle w:val="Heading2"/>
        <w:jc w:val="both"/>
      </w:pPr>
      <w:bookmarkStart w:name="_Toc111028866" w:id="28"/>
      <w:r w:rsidR="0034072B">
        <w:rPr/>
        <w:t>Adverse</w:t>
      </w:r>
      <w:r w:rsidR="008A0874">
        <w:rPr/>
        <w:t xml:space="preserve"> Weather</w:t>
      </w:r>
      <w:bookmarkEnd w:id="28"/>
    </w:p>
    <w:p w:rsidRPr="0034072B" w:rsidR="0034072B" w:rsidP="63B2529C" w:rsidRDefault="0034072B" w14:paraId="436BFC87" w14:textId="4662891F">
      <w:pPr>
        <w:jc w:val="both"/>
        <w:rPr>
          <w:sz w:val="24"/>
          <w:szCs w:val="24"/>
        </w:rPr>
      </w:pPr>
      <w:r w:rsidRPr="23FE2F1B" w:rsidR="52648507">
        <w:rPr>
          <w:sz w:val="24"/>
          <w:szCs w:val="24"/>
        </w:rPr>
        <w:t>The C</w:t>
      </w:r>
      <w:r w:rsidRPr="23FE2F1B" w:rsidR="736D418C">
        <w:rPr>
          <w:sz w:val="24"/>
          <w:szCs w:val="24"/>
        </w:rPr>
        <w:t>ommittee</w:t>
      </w:r>
      <w:r w:rsidRPr="23FE2F1B" w:rsidR="52648507">
        <w:rPr>
          <w:sz w:val="24"/>
          <w:szCs w:val="24"/>
        </w:rPr>
        <w:t xml:space="preserve"> will use its discretion to cancel games due to </w:t>
      </w:r>
      <w:r w:rsidRPr="23FE2F1B" w:rsidR="52648507">
        <w:rPr>
          <w:sz w:val="24"/>
          <w:szCs w:val="24"/>
        </w:rPr>
        <w:t>bad weather</w:t>
      </w:r>
      <w:r w:rsidRPr="23FE2F1B" w:rsidR="52648507">
        <w:rPr>
          <w:sz w:val="24"/>
          <w:szCs w:val="24"/>
        </w:rPr>
        <w:t xml:space="preserve"> or in case of a heatwave. If weather causes cancellation or delay</w:t>
      </w:r>
      <w:r w:rsidRPr="23FE2F1B" w:rsidR="7E87E239">
        <w:rPr>
          <w:sz w:val="24"/>
          <w:szCs w:val="24"/>
        </w:rPr>
        <w:t>,</w:t>
      </w:r>
      <w:r w:rsidRPr="23FE2F1B" w:rsidR="52648507">
        <w:rPr>
          <w:sz w:val="24"/>
          <w:szCs w:val="24"/>
        </w:rPr>
        <w:t xml:space="preserve"> a notice will be posted at the </w:t>
      </w:r>
      <w:r w:rsidRPr="23FE2F1B" w:rsidR="52648507">
        <w:rPr>
          <w:sz w:val="24"/>
          <w:szCs w:val="24"/>
        </w:rPr>
        <w:t>Property</w:t>
      </w:r>
      <w:r w:rsidRPr="23FE2F1B" w:rsidR="52648507">
        <w:rPr>
          <w:sz w:val="24"/>
          <w:szCs w:val="24"/>
        </w:rPr>
        <w:t xml:space="preserve"> Shed and via social media (Facebook and Instagram). Rain will not halt play unless it is considered to put players at risk. Lightning in the vicinity will draw</w:t>
      </w:r>
      <w:r w:rsidRPr="23FE2F1B" w:rsidR="7BB9B3B0">
        <w:rPr>
          <w:sz w:val="24"/>
          <w:szCs w:val="24"/>
        </w:rPr>
        <w:t xml:space="preserve"> an</w:t>
      </w:r>
      <w:r w:rsidRPr="23FE2F1B" w:rsidR="52648507">
        <w:rPr>
          <w:sz w:val="24"/>
          <w:szCs w:val="24"/>
        </w:rPr>
        <w:t xml:space="preserve"> </w:t>
      </w:r>
      <w:r w:rsidRPr="23FE2F1B" w:rsidR="52648507">
        <w:rPr>
          <w:sz w:val="24"/>
          <w:szCs w:val="24"/>
        </w:rPr>
        <w:t xml:space="preserve">immediate halt </w:t>
      </w:r>
      <w:r w:rsidRPr="23FE2F1B" w:rsidR="7F9DD783">
        <w:rPr>
          <w:sz w:val="24"/>
          <w:szCs w:val="24"/>
        </w:rPr>
        <w:t>to</w:t>
      </w:r>
      <w:r w:rsidRPr="23FE2F1B" w:rsidR="60BE364B">
        <w:rPr>
          <w:sz w:val="24"/>
          <w:szCs w:val="24"/>
        </w:rPr>
        <w:t xml:space="preserve"> </w:t>
      </w:r>
      <w:r w:rsidRPr="23FE2F1B" w:rsidR="52648507">
        <w:rPr>
          <w:sz w:val="24"/>
          <w:szCs w:val="24"/>
        </w:rPr>
        <w:t xml:space="preserve">the game. </w:t>
      </w:r>
    </w:p>
    <w:p w:rsidRPr="0034072B" w:rsidR="0034072B" w:rsidP="63B2529C" w:rsidRDefault="0034072B" w14:paraId="20C3A4A1" w14:textId="77777777">
      <w:pPr>
        <w:jc w:val="both"/>
        <w:rPr>
          <w:sz w:val="24"/>
          <w:szCs w:val="24"/>
        </w:rPr>
      </w:pPr>
    </w:p>
    <w:p w:rsidRPr="0034072B" w:rsidR="0034072B" w:rsidP="63B2529C" w:rsidRDefault="0034072B" w14:paraId="31033A1D" w14:textId="3AE9A4DD">
      <w:pPr>
        <w:jc w:val="both"/>
        <w:rPr>
          <w:sz w:val="24"/>
          <w:szCs w:val="24"/>
        </w:rPr>
      </w:pPr>
      <w:r w:rsidRPr="07F7C865" w:rsidR="0825C304">
        <w:rPr>
          <w:sz w:val="24"/>
          <w:szCs w:val="24"/>
        </w:rPr>
        <w:t>Player s</w:t>
      </w:r>
      <w:r w:rsidRPr="07F7C865" w:rsidR="0034072B">
        <w:rPr>
          <w:sz w:val="24"/>
          <w:szCs w:val="24"/>
        </w:rPr>
        <w:t>afety</w:t>
      </w:r>
      <w:r w:rsidRPr="07F7C865" w:rsidR="0034072B">
        <w:rPr>
          <w:sz w:val="24"/>
          <w:szCs w:val="24"/>
        </w:rPr>
        <w:t xml:space="preserve"> is paramount and is at the discretion of the plate umpire.</w:t>
      </w:r>
    </w:p>
    <w:p w:rsidR="008A0874" w:rsidP="63B2529C" w:rsidRDefault="008A0874" w14:paraId="31201004" w14:textId="26B094E9">
      <w:pPr>
        <w:pStyle w:val="Heading2"/>
        <w:jc w:val="both"/>
      </w:pPr>
      <w:bookmarkStart w:name="_Toc111028867" w:id="29"/>
      <w:r w:rsidR="008A0874">
        <w:rPr/>
        <w:t>Sun Protection</w:t>
      </w:r>
      <w:bookmarkEnd w:id="29"/>
    </w:p>
    <w:p w:rsidRPr="0034072B" w:rsidR="0034072B" w:rsidP="63B2529C" w:rsidRDefault="0034072B" w14:paraId="4EB36B6D" w14:textId="7A112C90">
      <w:pPr>
        <w:jc w:val="both"/>
        <w:rPr>
          <w:sz w:val="24"/>
          <w:szCs w:val="24"/>
        </w:rPr>
      </w:pPr>
      <w:r w:rsidRPr="63B2529C" w:rsidR="0034072B">
        <w:rPr>
          <w:sz w:val="24"/>
          <w:szCs w:val="24"/>
        </w:rPr>
        <w:t>Teeball</w:t>
      </w:r>
      <w:r w:rsidRPr="63B2529C" w:rsidR="0034072B">
        <w:rPr>
          <w:sz w:val="24"/>
          <w:szCs w:val="24"/>
        </w:rPr>
        <w:t xml:space="preserve"> is a summer sport and Carine Cats </w:t>
      </w:r>
      <w:r w:rsidRPr="63B2529C" w:rsidR="0034072B">
        <w:rPr>
          <w:sz w:val="24"/>
          <w:szCs w:val="24"/>
        </w:rPr>
        <w:t>Teeball</w:t>
      </w:r>
      <w:r w:rsidRPr="63B2529C" w:rsidR="0034072B">
        <w:rPr>
          <w:sz w:val="24"/>
          <w:szCs w:val="24"/>
        </w:rPr>
        <w:t xml:space="preserve"> Club will take all reasonable steps to address sun safe practices by:</w:t>
      </w:r>
    </w:p>
    <w:p w:rsidRPr="0034072B" w:rsidR="0034072B" w:rsidP="63B2529C" w:rsidRDefault="0034072B" w14:paraId="61C31702" w14:textId="2A8382F2">
      <w:pPr>
        <w:pStyle w:val="ListParagraph"/>
        <w:numPr>
          <w:ilvl w:val="0"/>
          <w:numId w:val="36"/>
        </w:numPr>
        <w:jc w:val="both"/>
        <w:rPr>
          <w:sz w:val="24"/>
          <w:szCs w:val="24"/>
        </w:rPr>
      </w:pPr>
      <w:r w:rsidRPr="63B2529C" w:rsidR="0034072B">
        <w:rPr>
          <w:sz w:val="24"/>
          <w:szCs w:val="24"/>
        </w:rPr>
        <w:t xml:space="preserve">Supplying sunscreen to members and participants. </w:t>
      </w:r>
    </w:p>
    <w:p w:rsidRPr="0034072B" w:rsidR="0034072B" w:rsidP="63B2529C" w:rsidRDefault="0034072B" w14:paraId="1456A562" w14:textId="49175185">
      <w:pPr>
        <w:pStyle w:val="ListParagraph"/>
        <w:numPr>
          <w:ilvl w:val="0"/>
          <w:numId w:val="36"/>
        </w:numPr>
        <w:jc w:val="both"/>
        <w:rPr>
          <w:sz w:val="24"/>
          <w:szCs w:val="24"/>
        </w:rPr>
      </w:pPr>
      <w:r w:rsidRPr="63B2529C" w:rsidR="0034072B">
        <w:rPr>
          <w:sz w:val="24"/>
          <w:szCs w:val="24"/>
        </w:rPr>
        <w:t>Encouraging the use of sunscreen during training and matches.</w:t>
      </w:r>
    </w:p>
    <w:p w:rsidRPr="0034072B" w:rsidR="0034072B" w:rsidP="63B2529C" w:rsidRDefault="0034072B" w14:paraId="5F4D6677" w14:textId="2873D65B">
      <w:pPr>
        <w:jc w:val="both"/>
        <w:rPr>
          <w:b w:val="1"/>
          <w:bCs w:val="1"/>
          <w:sz w:val="24"/>
          <w:szCs w:val="24"/>
        </w:rPr>
      </w:pPr>
      <w:r w:rsidRPr="63B2529C" w:rsidR="0034072B">
        <w:rPr>
          <w:b w:val="1"/>
          <w:bCs w:val="1"/>
          <w:sz w:val="24"/>
          <w:szCs w:val="24"/>
        </w:rPr>
        <w:t>Note that the wearing of hats at training and games is compulsory.</w:t>
      </w:r>
    </w:p>
    <w:p w:rsidR="008A0874" w:rsidP="63B2529C" w:rsidRDefault="008A0874" w14:paraId="5EF0249E" w14:textId="53FF1D09">
      <w:pPr>
        <w:pStyle w:val="Heading2"/>
        <w:jc w:val="both"/>
      </w:pPr>
      <w:bookmarkStart w:name="_Toc111028868" w:id="30"/>
      <w:r w:rsidR="008A0874">
        <w:rPr/>
        <w:t>Incident Reporting</w:t>
      </w:r>
      <w:bookmarkEnd w:id="30"/>
    </w:p>
    <w:p w:rsidR="007118BE" w:rsidP="569AAAAD" w:rsidRDefault="007118BE" w14:paraId="54946675" w14:textId="601640EA">
      <w:pPr>
        <w:spacing w:after="200"/>
        <w:jc w:val="both"/>
        <w:rPr>
          <w:sz w:val="24"/>
          <w:szCs w:val="24"/>
        </w:rPr>
      </w:pPr>
      <w:r w:rsidRPr="569AAAAD" w:rsidR="0034072B">
        <w:rPr>
          <w:sz w:val="24"/>
          <w:szCs w:val="24"/>
        </w:rPr>
        <w:t>In the event of</w:t>
      </w:r>
      <w:r w:rsidRPr="569AAAAD" w:rsidR="0034072B">
        <w:rPr>
          <w:sz w:val="24"/>
          <w:szCs w:val="24"/>
        </w:rPr>
        <w:t xml:space="preserve"> an incident, it is recommended the </w:t>
      </w:r>
      <w:r w:rsidRPr="569AAAAD" w:rsidR="1BC1D06B">
        <w:rPr>
          <w:sz w:val="24"/>
          <w:szCs w:val="24"/>
        </w:rPr>
        <w:t>M</w:t>
      </w:r>
      <w:r w:rsidRPr="569AAAAD" w:rsidR="0034072B">
        <w:rPr>
          <w:sz w:val="24"/>
          <w:szCs w:val="24"/>
        </w:rPr>
        <w:t xml:space="preserve">anager </w:t>
      </w:r>
      <w:r w:rsidRPr="569AAAAD" w:rsidR="0034072B">
        <w:rPr>
          <w:sz w:val="24"/>
          <w:szCs w:val="24"/>
        </w:rPr>
        <w:t>attempts</w:t>
      </w:r>
      <w:r w:rsidRPr="569AAAAD" w:rsidR="0034072B">
        <w:rPr>
          <w:sz w:val="24"/>
          <w:szCs w:val="24"/>
        </w:rPr>
        <w:t xml:space="preserve"> to resolve the situation on the day between the parties. If the </w:t>
      </w:r>
      <w:r w:rsidRPr="569AAAAD" w:rsidR="2E909355">
        <w:rPr>
          <w:sz w:val="24"/>
          <w:szCs w:val="24"/>
        </w:rPr>
        <w:t>M</w:t>
      </w:r>
      <w:r w:rsidRPr="569AAAAD" w:rsidR="0034072B">
        <w:rPr>
          <w:sz w:val="24"/>
          <w:szCs w:val="24"/>
        </w:rPr>
        <w:t>anager is unable to resolve the matter</w:t>
      </w:r>
      <w:r w:rsidRPr="569AAAAD" w:rsidR="3F1175B8">
        <w:rPr>
          <w:sz w:val="24"/>
          <w:szCs w:val="24"/>
        </w:rPr>
        <w:t>,</w:t>
      </w:r>
      <w:r w:rsidRPr="569AAAAD" w:rsidR="0034072B">
        <w:rPr>
          <w:sz w:val="24"/>
          <w:szCs w:val="24"/>
        </w:rPr>
        <w:t xml:space="preserve"> </w:t>
      </w:r>
      <w:r w:rsidRPr="569AAAAD" w:rsidR="1E91BDB3">
        <w:rPr>
          <w:sz w:val="24"/>
          <w:szCs w:val="24"/>
        </w:rPr>
        <w:t xml:space="preserve">or the situation is escalating, send a parent to the Equipment Shed to notify the Shed Attendee of the incident.  Committee members will be contacted as needed and will </w:t>
      </w:r>
      <w:r w:rsidRPr="569AAAAD" w:rsidR="1E91BDB3">
        <w:rPr>
          <w:sz w:val="24"/>
          <w:szCs w:val="24"/>
        </w:rPr>
        <w:t>endeavour</w:t>
      </w:r>
      <w:r w:rsidRPr="569AAAAD" w:rsidR="1E91BDB3">
        <w:rPr>
          <w:sz w:val="24"/>
          <w:szCs w:val="24"/>
        </w:rPr>
        <w:t xml:space="preserve"> to provide real time </w:t>
      </w:r>
      <w:r w:rsidRPr="569AAAAD" w:rsidR="1E91BDB3">
        <w:rPr>
          <w:sz w:val="24"/>
          <w:szCs w:val="24"/>
        </w:rPr>
        <w:t>assistance</w:t>
      </w:r>
      <w:r w:rsidRPr="569AAAAD" w:rsidR="1E91BDB3">
        <w:rPr>
          <w:sz w:val="24"/>
          <w:szCs w:val="24"/>
        </w:rPr>
        <w:t xml:space="preserve"> to the reported incident.</w:t>
      </w:r>
    </w:p>
    <w:p w:rsidR="007118BE" w:rsidP="63B2529C" w:rsidRDefault="007118BE" w14:paraId="71460D29" w14:textId="4D240D47">
      <w:pPr>
        <w:spacing w:after="200"/>
        <w:jc w:val="both"/>
        <w:rPr>
          <w:rFonts w:ascii="Gill Sans MT" w:hAnsi="Gill Sans MT" w:asciiTheme="majorAscii" w:hAnsiTheme="majorAscii"/>
          <w:b w:val="1"/>
          <w:bCs w:val="1"/>
          <w:color w:val="00A3E1" w:themeColor="accent1"/>
          <w:sz w:val="40"/>
          <w:szCs w:val="40"/>
        </w:rPr>
      </w:pPr>
      <w:r w:rsidRPr="569AAAAD" w:rsidR="1E91BDB3">
        <w:rPr>
          <w:sz w:val="24"/>
          <w:szCs w:val="24"/>
        </w:rPr>
        <w:t xml:space="preserve">Following the game, Managers will need to write </w:t>
      </w:r>
      <w:r w:rsidRPr="569AAAAD" w:rsidR="1E91BDB3">
        <w:rPr>
          <w:sz w:val="24"/>
          <w:szCs w:val="24"/>
        </w:rPr>
        <w:t>teh</w:t>
      </w:r>
      <w:r w:rsidRPr="569AAAAD" w:rsidR="1E91BDB3">
        <w:rPr>
          <w:sz w:val="24"/>
          <w:szCs w:val="24"/>
        </w:rPr>
        <w:t xml:space="preserve"> </w:t>
      </w:r>
      <w:r w:rsidRPr="569AAAAD" w:rsidR="1E91BDB3">
        <w:rPr>
          <w:sz w:val="24"/>
          <w:szCs w:val="24"/>
        </w:rPr>
        <w:t>incient</w:t>
      </w:r>
      <w:r w:rsidRPr="569AAAAD" w:rsidR="1E91BDB3">
        <w:rPr>
          <w:sz w:val="24"/>
          <w:szCs w:val="24"/>
        </w:rPr>
        <w:t xml:space="preserve"> on the scorecard and send a follow up email (to </w:t>
      </w:r>
      <w:r w:rsidRPr="569AAAAD" w:rsidR="1E91BDB3">
        <w:rPr>
          <w:sz w:val="24"/>
          <w:szCs w:val="24"/>
        </w:rPr>
        <w:t>Teeball</w:t>
      </w:r>
      <w:r w:rsidRPr="569AAAAD" w:rsidR="1E91BDB3">
        <w:rPr>
          <w:sz w:val="24"/>
          <w:szCs w:val="24"/>
        </w:rPr>
        <w:t xml:space="preserve"> Chairperson, Secretary &amp; Manager Coordinator) if the situation </w:t>
      </w:r>
      <w:r w:rsidRPr="569AAAAD" w:rsidR="1E91BDB3">
        <w:rPr>
          <w:sz w:val="24"/>
          <w:szCs w:val="24"/>
        </w:rPr>
        <w:t>deems</w:t>
      </w:r>
      <w:r w:rsidRPr="569AAAAD" w:rsidR="1E91BDB3">
        <w:rPr>
          <w:sz w:val="24"/>
          <w:szCs w:val="24"/>
        </w:rPr>
        <w:t xml:space="preserve"> further committee involvement.</w:t>
      </w:r>
      <w:r w:rsidRPr="569AAAAD" w:rsidR="07E94722">
        <w:rPr>
          <w:sz w:val="24"/>
          <w:szCs w:val="24"/>
        </w:rPr>
        <w:t xml:space="preserve">  </w:t>
      </w:r>
      <w:r>
        <w:br w:type="page"/>
      </w:r>
    </w:p>
    <w:p w:rsidR="00847878" w:rsidP="00847878" w:rsidRDefault="00847878" w14:paraId="3FF00065" w14:textId="1E1F6DC2">
      <w:pPr>
        <w:pStyle w:val="Heading1"/>
        <w:framePr w:wrap="around"/>
      </w:pPr>
      <w:bookmarkStart w:name="_Toc111028869" w:id="31"/>
      <w:r>
        <w:t>FINISHING</w:t>
      </w:r>
      <w:r>
        <w:br/>
      </w:r>
      <w:r>
        <w:t>THE SEASON</w:t>
      </w:r>
      <w:bookmarkEnd w:id="31"/>
    </w:p>
    <w:p w:rsidR="00847878" w:rsidP="00847878" w:rsidRDefault="00847878" w14:paraId="229A6511" w14:textId="40427488">
      <w:pPr>
        <w:pStyle w:val="Heading2"/>
      </w:pPr>
      <w:bookmarkStart w:name="_Toc111028870" w:id="32"/>
      <w:r>
        <w:t>Team Photos</w:t>
      </w:r>
      <w:bookmarkEnd w:id="32"/>
    </w:p>
    <w:p w:rsidRPr="008B6180" w:rsidR="008B6180" w:rsidP="63B2529C" w:rsidRDefault="008B6180" w14:paraId="5F8DE97E" w14:textId="56F3D731">
      <w:pPr>
        <w:jc w:val="both"/>
        <w:rPr>
          <w:sz w:val="24"/>
          <w:szCs w:val="24"/>
        </w:rPr>
      </w:pPr>
      <w:r w:rsidRPr="07F7C865" w:rsidR="008B6180">
        <w:rPr>
          <w:sz w:val="24"/>
          <w:szCs w:val="24"/>
        </w:rPr>
        <w:t xml:space="preserve">The time and date for your team’s photos will be </w:t>
      </w:r>
      <w:r w:rsidRPr="07F7C865" w:rsidR="45A0870E">
        <w:rPr>
          <w:sz w:val="24"/>
          <w:szCs w:val="24"/>
        </w:rPr>
        <w:t>shared with</w:t>
      </w:r>
      <w:r w:rsidRPr="07F7C865" w:rsidR="008B6180">
        <w:rPr>
          <w:sz w:val="24"/>
          <w:szCs w:val="24"/>
        </w:rPr>
        <w:t xml:space="preserve"> </w:t>
      </w:r>
      <w:r w:rsidRPr="07F7C865" w:rsidR="008B6180">
        <w:rPr>
          <w:sz w:val="24"/>
          <w:szCs w:val="24"/>
        </w:rPr>
        <w:t xml:space="preserve">Managers by the </w:t>
      </w:r>
      <w:r w:rsidRPr="07F7C865" w:rsidR="008B6180">
        <w:rPr>
          <w:sz w:val="24"/>
          <w:szCs w:val="24"/>
        </w:rPr>
        <w:t>Teeball</w:t>
      </w:r>
      <w:r w:rsidRPr="07F7C865" w:rsidR="008B6180">
        <w:rPr>
          <w:sz w:val="24"/>
          <w:szCs w:val="24"/>
        </w:rPr>
        <w:t xml:space="preserve"> Merchandise Coordinator. These photos are usually taken </w:t>
      </w:r>
      <w:r w:rsidRPr="07F7C865" w:rsidR="008B6180">
        <w:rPr>
          <w:sz w:val="24"/>
          <w:szCs w:val="24"/>
        </w:rPr>
        <w:t>in November. Players are expected to wear their full uniform for team photos, including hats, shirts tucked in, black pants and glove</w:t>
      </w:r>
      <w:r w:rsidRPr="07F7C865" w:rsidR="7FEBD738">
        <w:rPr>
          <w:sz w:val="24"/>
          <w:szCs w:val="24"/>
        </w:rPr>
        <w:t>s.</w:t>
      </w:r>
      <w:r w:rsidRPr="07F7C865" w:rsidR="0083ADAD">
        <w:rPr>
          <w:sz w:val="24"/>
          <w:szCs w:val="24"/>
        </w:rPr>
        <w:t xml:space="preserve">  </w:t>
      </w:r>
      <w:r w:rsidRPr="07F7C865" w:rsidR="008B6180">
        <w:rPr>
          <w:sz w:val="24"/>
          <w:szCs w:val="24"/>
        </w:rPr>
        <w:t xml:space="preserve">Managers will be asked to </w:t>
      </w:r>
      <w:r w:rsidRPr="07F7C865" w:rsidR="0AD0F616">
        <w:rPr>
          <w:sz w:val="24"/>
          <w:szCs w:val="24"/>
        </w:rPr>
        <w:t>double-check</w:t>
      </w:r>
      <w:r w:rsidRPr="07F7C865" w:rsidR="008B6180">
        <w:rPr>
          <w:sz w:val="24"/>
          <w:szCs w:val="24"/>
        </w:rPr>
        <w:t xml:space="preserve"> </w:t>
      </w:r>
      <w:r w:rsidRPr="07F7C865" w:rsidR="008B6180">
        <w:rPr>
          <w:sz w:val="24"/>
          <w:szCs w:val="24"/>
        </w:rPr>
        <w:t>proofs</w:t>
      </w:r>
      <w:r w:rsidRPr="07F7C865" w:rsidR="008B6180">
        <w:rPr>
          <w:sz w:val="24"/>
          <w:szCs w:val="24"/>
        </w:rPr>
        <w:t xml:space="preserve"> for errors prior to final publication. Team photos will be ready for distribution at the same time as individual trophies, at the end of the season.</w:t>
      </w:r>
    </w:p>
    <w:p w:rsidR="00847878" w:rsidP="63B2529C" w:rsidRDefault="00847878" w14:paraId="55B2BD4D" w14:textId="246AEC9D">
      <w:pPr>
        <w:pStyle w:val="Heading2"/>
        <w:jc w:val="both"/>
      </w:pPr>
      <w:bookmarkStart w:name="_Toc111028871" w:id="33"/>
      <w:r w:rsidR="00847878">
        <w:rPr/>
        <w:t>Trophies</w:t>
      </w:r>
      <w:bookmarkEnd w:id="33"/>
    </w:p>
    <w:p w:rsidRPr="008B6180" w:rsidR="008B6180" w:rsidP="63B2529C" w:rsidRDefault="008B6180" w14:paraId="3504135C" w14:textId="1F6D1786">
      <w:pPr>
        <w:jc w:val="both"/>
        <w:rPr>
          <w:sz w:val="24"/>
          <w:szCs w:val="24"/>
        </w:rPr>
      </w:pPr>
      <w:r w:rsidRPr="07F7C865" w:rsidR="008B6180">
        <w:rPr>
          <w:sz w:val="24"/>
          <w:szCs w:val="24"/>
        </w:rPr>
        <w:t xml:space="preserve">The Club provides all players with a participation trophy at the </w:t>
      </w:r>
      <w:bookmarkStart w:name="_Int_TFOurqx4" w:id="952761177"/>
      <w:r w:rsidRPr="07F7C865" w:rsidR="008B6180">
        <w:rPr>
          <w:sz w:val="24"/>
          <w:szCs w:val="24"/>
        </w:rPr>
        <w:t>conclusion</w:t>
      </w:r>
      <w:bookmarkEnd w:id="952761177"/>
      <w:r w:rsidRPr="07F7C865" w:rsidR="008B6180">
        <w:rPr>
          <w:sz w:val="24"/>
          <w:szCs w:val="24"/>
        </w:rPr>
        <w:t xml:space="preserve"> of the season. Managers will receive a complete team </w:t>
      </w:r>
      <w:r w:rsidRPr="07F7C865" w:rsidR="19FB39C0">
        <w:rPr>
          <w:sz w:val="24"/>
          <w:szCs w:val="24"/>
        </w:rPr>
        <w:t>list and</w:t>
      </w:r>
      <w:r w:rsidRPr="07F7C865" w:rsidR="008B6180">
        <w:rPr>
          <w:sz w:val="24"/>
          <w:szCs w:val="24"/>
        </w:rPr>
        <w:t xml:space="preserve"> will be asked to</w:t>
      </w:r>
      <w:r w:rsidRPr="07F7C865" w:rsidR="008B6180">
        <w:rPr>
          <w:sz w:val="24"/>
          <w:szCs w:val="24"/>
        </w:rPr>
        <w:t xml:space="preserve"> check the spelling of all players</w:t>
      </w:r>
      <w:r w:rsidRPr="07F7C865" w:rsidR="331EBCB6">
        <w:rPr>
          <w:sz w:val="24"/>
          <w:szCs w:val="24"/>
        </w:rPr>
        <w:t>’</w:t>
      </w:r>
      <w:r w:rsidRPr="07F7C865" w:rsidR="008B6180">
        <w:rPr>
          <w:sz w:val="24"/>
          <w:szCs w:val="24"/>
        </w:rPr>
        <w:t xml:space="preserve"> names to ensure the trophies are engraved correctly</w:t>
      </w:r>
      <w:r w:rsidRPr="07F7C865" w:rsidR="69FB82B6">
        <w:rPr>
          <w:sz w:val="24"/>
          <w:szCs w:val="24"/>
        </w:rPr>
        <w:t xml:space="preserve">.  </w:t>
      </w:r>
      <w:r w:rsidRPr="07F7C865" w:rsidR="69FB82B6">
        <w:rPr>
          <w:sz w:val="24"/>
          <w:szCs w:val="24"/>
        </w:rPr>
        <w:t>Please</w:t>
      </w:r>
      <w:r w:rsidRPr="07F7C865" w:rsidR="008B6180">
        <w:rPr>
          <w:sz w:val="24"/>
          <w:szCs w:val="24"/>
        </w:rPr>
        <w:t xml:space="preserve"> inform </w:t>
      </w:r>
      <w:r w:rsidRPr="07F7C865" w:rsidR="008B6180">
        <w:rPr>
          <w:sz w:val="24"/>
          <w:szCs w:val="24"/>
        </w:rPr>
        <w:t xml:space="preserve">the </w:t>
      </w:r>
      <w:r w:rsidRPr="07F7C865" w:rsidR="008B6180">
        <w:rPr>
          <w:sz w:val="24"/>
          <w:szCs w:val="24"/>
        </w:rPr>
        <w:t>Teeball</w:t>
      </w:r>
      <w:r w:rsidRPr="07F7C865" w:rsidR="008B6180">
        <w:rPr>
          <w:sz w:val="24"/>
          <w:szCs w:val="24"/>
        </w:rPr>
        <w:t xml:space="preserve"> Merchandise Coordinator</w:t>
      </w:r>
      <w:r w:rsidRPr="07F7C865" w:rsidR="008B6180">
        <w:rPr>
          <w:sz w:val="24"/>
          <w:szCs w:val="24"/>
        </w:rPr>
        <w:t xml:space="preserve"> </w:t>
      </w:r>
      <w:r w:rsidRPr="07F7C865" w:rsidR="0FBA01BE">
        <w:rPr>
          <w:sz w:val="24"/>
          <w:szCs w:val="24"/>
        </w:rPr>
        <w:t>immediately</w:t>
      </w:r>
      <w:r w:rsidRPr="07F7C865" w:rsidR="0FBA01BE">
        <w:rPr>
          <w:sz w:val="24"/>
          <w:szCs w:val="24"/>
        </w:rPr>
        <w:t xml:space="preserve"> if any spelling changes are required</w:t>
      </w:r>
      <w:r w:rsidRPr="07F7C865" w:rsidR="0FBA01BE">
        <w:rPr>
          <w:sz w:val="24"/>
          <w:szCs w:val="24"/>
        </w:rPr>
        <w:t xml:space="preserve">.  </w:t>
      </w:r>
    </w:p>
    <w:p w:rsidR="008B6180" w:rsidP="63B2529C" w:rsidRDefault="008B6180" w14:paraId="77A7DE99" w14:textId="3E770F1D">
      <w:pPr>
        <w:pStyle w:val="Heading2"/>
        <w:jc w:val="both"/>
      </w:pPr>
      <w:bookmarkStart w:name="_Toc111028872" w:id="34"/>
      <w:r w:rsidR="008B6180">
        <w:rPr/>
        <w:t>Closing Ceremony</w:t>
      </w:r>
      <w:bookmarkEnd w:id="34"/>
    </w:p>
    <w:p w:rsidRPr="008B6180" w:rsidR="008B6180" w:rsidP="63B2529C" w:rsidRDefault="008B6180" w14:paraId="788B993C" w14:textId="1806B40D">
      <w:pPr>
        <w:jc w:val="both"/>
        <w:rPr>
          <w:sz w:val="24"/>
          <w:szCs w:val="24"/>
        </w:rPr>
      </w:pPr>
      <w:r w:rsidRPr="63B2529C" w:rsidR="5982C111">
        <w:rPr>
          <w:sz w:val="24"/>
          <w:szCs w:val="24"/>
        </w:rPr>
        <w:t xml:space="preserve">A </w:t>
      </w:r>
      <w:r w:rsidRPr="63B2529C" w:rsidR="008B6180">
        <w:rPr>
          <w:sz w:val="24"/>
          <w:szCs w:val="24"/>
        </w:rPr>
        <w:t xml:space="preserve">closing ceremony </w:t>
      </w:r>
      <w:r w:rsidRPr="63B2529C" w:rsidR="0DBB188B">
        <w:rPr>
          <w:sz w:val="24"/>
          <w:szCs w:val="24"/>
        </w:rPr>
        <w:t xml:space="preserve">is coordinated each season with details </w:t>
      </w:r>
      <w:r w:rsidRPr="63B2529C" w:rsidR="0DBB188B">
        <w:rPr>
          <w:sz w:val="24"/>
          <w:szCs w:val="24"/>
        </w:rPr>
        <w:t>finalised</w:t>
      </w:r>
      <w:r w:rsidRPr="63B2529C" w:rsidR="0DBB188B">
        <w:rPr>
          <w:sz w:val="24"/>
          <w:szCs w:val="24"/>
        </w:rPr>
        <w:t xml:space="preserve"> closer to the date.  </w:t>
      </w:r>
      <w:r w:rsidRPr="63B2529C" w:rsidR="486DD0F1">
        <w:rPr>
          <w:sz w:val="24"/>
          <w:szCs w:val="24"/>
        </w:rPr>
        <w:t xml:space="preserve">Team shirts are returned on this day.  </w:t>
      </w:r>
      <w:r w:rsidRPr="63B2529C" w:rsidR="0DBB188B">
        <w:rPr>
          <w:sz w:val="24"/>
          <w:szCs w:val="24"/>
        </w:rPr>
        <w:t xml:space="preserve">Managers are asked to share and encourage attendance at our closing ceremony once details </w:t>
      </w:r>
      <w:r w:rsidRPr="63B2529C" w:rsidR="6C8542E8">
        <w:rPr>
          <w:sz w:val="24"/>
          <w:szCs w:val="24"/>
        </w:rPr>
        <w:t xml:space="preserve">are </w:t>
      </w:r>
      <w:r w:rsidRPr="63B2529C" w:rsidR="0DBB188B">
        <w:rPr>
          <w:sz w:val="24"/>
          <w:szCs w:val="24"/>
        </w:rPr>
        <w:t xml:space="preserve">received.  </w:t>
      </w:r>
      <w:r w:rsidRPr="63B2529C" w:rsidR="59408BC1">
        <w:rPr>
          <w:sz w:val="24"/>
          <w:szCs w:val="24"/>
        </w:rPr>
        <w:t>I</w:t>
      </w:r>
      <w:r w:rsidRPr="63B2529C" w:rsidR="1437C691">
        <w:rPr>
          <w:sz w:val="24"/>
          <w:szCs w:val="24"/>
        </w:rPr>
        <w:t xml:space="preserve">t is a fun way to celebrate the end of our </w:t>
      </w:r>
      <w:r w:rsidRPr="63B2529C" w:rsidR="1437C691">
        <w:rPr>
          <w:sz w:val="24"/>
          <w:szCs w:val="24"/>
        </w:rPr>
        <w:t>teeball</w:t>
      </w:r>
      <w:r w:rsidRPr="63B2529C" w:rsidR="1437C691">
        <w:rPr>
          <w:sz w:val="24"/>
          <w:szCs w:val="24"/>
        </w:rPr>
        <w:t xml:space="preserve"> season.  </w:t>
      </w:r>
    </w:p>
    <w:p w:rsidR="008B6180" w:rsidP="63B2529C" w:rsidRDefault="008B6180" w14:paraId="3BEC24CB" w14:textId="77777777">
      <w:pPr>
        <w:pStyle w:val="Heading2"/>
        <w:jc w:val="both"/>
      </w:pPr>
      <w:bookmarkStart w:name="_Toc111028873" w:id="35"/>
      <w:r w:rsidR="008B6180">
        <w:rPr/>
        <w:t>Equipment and Uniform Returns</w:t>
      </w:r>
      <w:bookmarkEnd w:id="35"/>
    </w:p>
    <w:p w:rsidR="008B6180" w:rsidP="63B2529C" w:rsidRDefault="008B6180" w14:paraId="6493C3A4" w14:textId="693E5F0A">
      <w:pPr>
        <w:jc w:val="both"/>
        <w:rPr>
          <w:sz w:val="24"/>
          <w:szCs w:val="24"/>
        </w:rPr>
      </w:pPr>
      <w:r w:rsidRPr="07F7C865" w:rsidR="008B6180">
        <w:rPr>
          <w:sz w:val="24"/>
          <w:szCs w:val="24"/>
        </w:rPr>
        <w:t xml:space="preserve">Uniforms </w:t>
      </w:r>
      <w:r w:rsidRPr="07F7C865" w:rsidR="7AE11F35">
        <w:rPr>
          <w:sz w:val="24"/>
          <w:szCs w:val="24"/>
        </w:rPr>
        <w:t xml:space="preserve">and Managers’ Packs </w:t>
      </w:r>
      <w:r w:rsidRPr="07F7C865" w:rsidR="008B6180">
        <w:rPr>
          <w:sz w:val="24"/>
          <w:szCs w:val="24"/>
        </w:rPr>
        <w:t xml:space="preserve">are to be returned to the clubrooms at the </w:t>
      </w:r>
      <w:r w:rsidRPr="07F7C865" w:rsidR="1DD166CE">
        <w:rPr>
          <w:sz w:val="24"/>
          <w:szCs w:val="24"/>
        </w:rPr>
        <w:t>Closing Ceremony</w:t>
      </w:r>
      <w:r w:rsidRPr="07F7C865" w:rsidR="1DD166CE">
        <w:rPr>
          <w:sz w:val="24"/>
          <w:szCs w:val="24"/>
        </w:rPr>
        <w:t xml:space="preserve">.  </w:t>
      </w:r>
      <w:r w:rsidRPr="07F7C865" w:rsidR="008B6180">
        <w:rPr>
          <w:sz w:val="24"/>
          <w:szCs w:val="24"/>
        </w:rPr>
        <w:t xml:space="preserve">It is the Manager’s responsibility to ensure the full set of uniforms </w:t>
      </w:r>
      <w:r w:rsidRPr="07F7C865" w:rsidR="4F919A50">
        <w:rPr>
          <w:sz w:val="24"/>
          <w:szCs w:val="24"/>
        </w:rPr>
        <w:t>is</w:t>
      </w:r>
      <w:r w:rsidRPr="07F7C865" w:rsidR="008B6180">
        <w:rPr>
          <w:sz w:val="24"/>
          <w:szCs w:val="24"/>
        </w:rPr>
        <w:t xml:space="preserve"> returned even if the player is no longer playing. Uniforms must be </w:t>
      </w:r>
      <w:r w:rsidRPr="07F7C865" w:rsidR="2D434DFC">
        <w:rPr>
          <w:sz w:val="24"/>
          <w:szCs w:val="24"/>
        </w:rPr>
        <w:t>returned,</w:t>
      </w:r>
      <w:r w:rsidRPr="07F7C865" w:rsidR="008B6180">
        <w:rPr>
          <w:sz w:val="24"/>
          <w:szCs w:val="24"/>
        </w:rPr>
        <w:t xml:space="preserve"> washed, </w:t>
      </w:r>
      <w:r w:rsidRPr="07F7C865" w:rsidR="008B6180">
        <w:rPr>
          <w:sz w:val="24"/>
          <w:szCs w:val="24"/>
        </w:rPr>
        <w:t>dr</w:t>
      </w:r>
      <w:r w:rsidRPr="07F7C865" w:rsidR="6CD0F1B6">
        <w:rPr>
          <w:sz w:val="24"/>
          <w:szCs w:val="24"/>
        </w:rPr>
        <w:t>ied</w:t>
      </w:r>
      <w:r w:rsidRPr="07F7C865" w:rsidR="008B6180">
        <w:rPr>
          <w:sz w:val="24"/>
          <w:szCs w:val="24"/>
        </w:rPr>
        <w:t xml:space="preserve"> and folded. Parents are asked to undertake any minor repairs before returning uniforms.</w:t>
      </w:r>
      <w:r w:rsidRPr="07F7C865" w:rsidR="008B6180">
        <w:rPr>
          <w:sz w:val="24"/>
          <w:szCs w:val="24"/>
        </w:rPr>
        <w:t xml:space="preserve"> </w:t>
      </w:r>
      <w:r w:rsidRPr="07F7C865" w:rsidR="008B6180">
        <w:rPr>
          <w:sz w:val="24"/>
          <w:szCs w:val="24"/>
        </w:rPr>
        <w:t xml:space="preserve">Please ensure that parents understand they may receive an invoice for any uniforms not returned at the end of </w:t>
      </w:r>
      <w:r w:rsidRPr="07F7C865" w:rsidR="79221ECA">
        <w:rPr>
          <w:sz w:val="24"/>
          <w:szCs w:val="24"/>
        </w:rPr>
        <w:t>the season</w:t>
      </w:r>
      <w:r w:rsidRPr="07F7C865" w:rsidR="008B6180">
        <w:rPr>
          <w:sz w:val="24"/>
          <w:szCs w:val="24"/>
        </w:rPr>
        <w:t>.</w:t>
      </w:r>
      <w:r w:rsidRPr="07F7C865" w:rsidR="6626961D">
        <w:rPr>
          <w:sz w:val="24"/>
          <w:szCs w:val="24"/>
        </w:rPr>
        <w:t xml:space="preserve"> Team folders are to be returned with the uniforms. Managers are to ensure that scorebooks, rulebooks, coaching manuals, medals, game counts, pens etc. and player assessment sheets are returned.</w:t>
      </w:r>
    </w:p>
    <w:p w:rsidR="007118BE" w:rsidP="401A5717" w:rsidRDefault="008B6180" w14:paraId="214D2586" w14:textId="47C30C08">
      <w:pPr>
        <w:jc w:val="both"/>
        <w:rPr>
          <w:sz w:val="24"/>
          <w:szCs w:val="24"/>
        </w:rPr>
      </w:pPr>
      <w:r w:rsidRPr="401A5717" w:rsidR="501C75AA">
        <w:rPr>
          <w:sz w:val="24"/>
          <w:szCs w:val="24"/>
        </w:rPr>
        <w:t>The committee</w:t>
      </w:r>
      <w:r w:rsidRPr="401A5717" w:rsidR="0B216D69">
        <w:rPr>
          <w:sz w:val="24"/>
          <w:szCs w:val="24"/>
        </w:rPr>
        <w:t xml:space="preserve"> will coordinate a time for </w:t>
      </w:r>
      <w:r w:rsidRPr="401A5717" w:rsidR="68BD780A">
        <w:rPr>
          <w:sz w:val="24"/>
          <w:szCs w:val="24"/>
        </w:rPr>
        <w:t>equipment</w:t>
      </w:r>
      <w:r w:rsidRPr="401A5717" w:rsidR="008B6180">
        <w:rPr>
          <w:sz w:val="24"/>
          <w:szCs w:val="24"/>
        </w:rPr>
        <w:t xml:space="preserve"> to be returned to the clubrooms</w:t>
      </w:r>
      <w:r w:rsidRPr="401A5717" w:rsidR="3276D05E">
        <w:rPr>
          <w:sz w:val="24"/>
          <w:szCs w:val="24"/>
        </w:rPr>
        <w:t xml:space="preserve">.  </w:t>
      </w:r>
      <w:r w:rsidRPr="401A5717" w:rsidR="008B6180">
        <w:rPr>
          <w:sz w:val="24"/>
          <w:szCs w:val="24"/>
        </w:rPr>
        <w:t xml:space="preserve">Coaches are asked to undertake minor repairs, particularly straightening and lubricating </w:t>
      </w:r>
      <w:bookmarkStart w:name="_Int_mAT91sLS" w:id="1265383406"/>
      <w:r w:rsidRPr="401A5717" w:rsidR="008B6180">
        <w:rPr>
          <w:sz w:val="24"/>
          <w:szCs w:val="24"/>
        </w:rPr>
        <w:t>tees</w:t>
      </w:r>
      <w:bookmarkEnd w:id="1265383406"/>
      <w:r w:rsidRPr="401A5717" w:rsidR="008B6180">
        <w:rPr>
          <w:sz w:val="24"/>
          <w:szCs w:val="24"/>
        </w:rPr>
        <w:t xml:space="preserve">. Remember, your club fees pay for this </w:t>
      </w:r>
      <w:r w:rsidRPr="401A5717" w:rsidR="008B6180">
        <w:rPr>
          <w:sz w:val="24"/>
          <w:szCs w:val="24"/>
        </w:rPr>
        <w:t>equipment</w:t>
      </w:r>
      <w:r w:rsidRPr="401A5717" w:rsidR="008B6180">
        <w:rPr>
          <w:sz w:val="24"/>
          <w:szCs w:val="24"/>
        </w:rPr>
        <w:t xml:space="preserve"> and teams will </w:t>
      </w:r>
      <w:r w:rsidRPr="401A5717" w:rsidR="008B6180">
        <w:rPr>
          <w:sz w:val="24"/>
          <w:szCs w:val="24"/>
        </w:rPr>
        <w:t>be responsible for</w:t>
      </w:r>
      <w:r w:rsidRPr="401A5717" w:rsidR="008B6180">
        <w:rPr>
          <w:sz w:val="24"/>
          <w:szCs w:val="24"/>
        </w:rPr>
        <w:t xml:space="preserve"> ensuring all issued equipment is returne</w:t>
      </w:r>
      <w:r w:rsidRPr="401A5717" w:rsidR="1ED5AB61">
        <w:rPr>
          <w:sz w:val="24"/>
          <w:szCs w:val="24"/>
        </w:rPr>
        <w:t>d.</w:t>
      </w:r>
    </w:p>
    <w:p w:rsidR="006A6936" w:rsidP="006A6936" w:rsidRDefault="006A6936" w14:paraId="09E8205C" w14:textId="546EBCF4">
      <w:pPr>
        <w:pStyle w:val="Heading1"/>
        <w:framePr w:wrap="around"/>
      </w:pPr>
      <w:bookmarkStart w:name="_Toc111028874" w:id="36"/>
      <w:r w:rsidR="006A6936">
        <w:rPr/>
        <w:t>T</w:t>
      </w:r>
      <w:r w:rsidR="100A1FFC">
        <w:rPr/>
        <w:t>H</w:t>
      </w:r>
      <w:r w:rsidR="006A6936">
        <w:rPr/>
        <w:t>E CARINE</w:t>
      </w:r>
      <w:r>
        <w:br/>
      </w:r>
      <w:r w:rsidR="00200E87">
        <w:rPr/>
        <w:t xml:space="preserve">CATS </w:t>
      </w:r>
      <w:r w:rsidR="006A6936">
        <w:rPr/>
        <w:t>WAY</w:t>
      </w:r>
      <w:bookmarkEnd w:id="36"/>
    </w:p>
    <w:p w:rsidR="006A6936" w:rsidP="63B2529C" w:rsidRDefault="008B6180" w14:paraId="4611DDEB" w14:textId="7C2C67E6">
      <w:pPr>
        <w:jc w:val="both"/>
      </w:pPr>
      <w:r w:rsidR="008B6180">
        <w:rPr/>
        <w:t>T</w:t>
      </w:r>
      <w:r w:rsidR="006A6936">
        <w:rPr/>
        <w:t xml:space="preserve">he Carine Cats Ball Club prides itself on being an inclusive, welcoming club who respects the rights and wellbeing of all members, supporters, </w:t>
      </w:r>
      <w:r w:rsidR="006A6936">
        <w:rPr/>
        <w:t>volunteers</w:t>
      </w:r>
      <w:r w:rsidR="006A6936">
        <w:rPr/>
        <w:t xml:space="preserve"> and players.</w:t>
      </w:r>
    </w:p>
    <w:p w:rsidR="006A6936" w:rsidP="005E61B5" w:rsidRDefault="006A6936" w14:paraId="367B64ED" w14:textId="77777777">
      <w:pPr>
        <w:pStyle w:val="Heading2"/>
      </w:pPr>
      <w:bookmarkStart w:name="_Toc111028875" w:id="37"/>
      <w:r>
        <w:t>General Code of Ethics</w:t>
      </w:r>
      <w:bookmarkEnd w:id="37"/>
    </w:p>
    <w:p w:rsidRPr="00DF0FD1" w:rsidR="006A6936" w:rsidP="00A84B8B" w:rsidRDefault="006A6936" w14:paraId="36DBA8CC" w14:textId="77777777">
      <w:pPr>
        <w:pStyle w:val="ListParagraph"/>
        <w:numPr>
          <w:ilvl w:val="0"/>
          <w:numId w:val="31"/>
        </w:numPr>
      </w:pPr>
      <w:bookmarkStart w:name="_Toc108556845" w:id="38"/>
      <w:bookmarkStart w:name="_Toc108557130" w:id="39"/>
      <w:r w:rsidRPr="00DF0FD1">
        <w:t>Respect the rights, dignity and worth of others</w:t>
      </w:r>
    </w:p>
    <w:p w:rsidRPr="00DF0FD1" w:rsidR="006A6936" w:rsidP="00A84B8B" w:rsidRDefault="006A6936" w14:paraId="23E765A4" w14:textId="77777777">
      <w:pPr>
        <w:pStyle w:val="ListParagraph"/>
        <w:numPr>
          <w:ilvl w:val="0"/>
          <w:numId w:val="31"/>
        </w:numPr>
      </w:pPr>
      <w:r w:rsidRPr="00DF0FD1">
        <w:t xml:space="preserve">Be fair, </w:t>
      </w:r>
      <w:proofErr w:type="gramStart"/>
      <w:r w:rsidRPr="00DF0FD1">
        <w:t>considerate</w:t>
      </w:r>
      <w:proofErr w:type="gramEnd"/>
      <w:r w:rsidRPr="00DF0FD1">
        <w:t xml:space="preserve"> and honest when dealing with others </w:t>
      </w:r>
    </w:p>
    <w:p w:rsidRPr="00DF0FD1" w:rsidR="006A6936" w:rsidP="00A84B8B" w:rsidRDefault="006A6936" w14:paraId="7F32FBA6" w14:textId="77777777">
      <w:pPr>
        <w:pStyle w:val="ListParagraph"/>
        <w:numPr>
          <w:ilvl w:val="0"/>
          <w:numId w:val="31"/>
        </w:numPr>
      </w:pPr>
      <w:r w:rsidRPr="00DF0FD1">
        <w:t xml:space="preserve">Be professional in, and accept responsibility for your actions </w:t>
      </w:r>
    </w:p>
    <w:p w:rsidRPr="00DF0FD1" w:rsidR="006A6936" w:rsidP="00A84B8B" w:rsidRDefault="006A6936" w14:paraId="61ECFC8C" w14:textId="77777777">
      <w:pPr>
        <w:pStyle w:val="ListParagraph"/>
        <w:numPr>
          <w:ilvl w:val="0"/>
          <w:numId w:val="31"/>
        </w:numPr>
      </w:pPr>
      <w:r w:rsidRPr="00DF0FD1">
        <w:t>Make a commitment to providing quality services</w:t>
      </w:r>
    </w:p>
    <w:p w:rsidRPr="00DF0FD1" w:rsidR="006A6936" w:rsidP="00A84B8B" w:rsidRDefault="006A6936" w14:paraId="5BA180C4" w14:textId="77777777">
      <w:pPr>
        <w:pStyle w:val="ListParagraph"/>
        <w:numPr>
          <w:ilvl w:val="0"/>
          <w:numId w:val="31"/>
        </w:numPr>
        <w:rPr/>
      </w:pPr>
      <w:r w:rsidR="006A6936">
        <w:rPr/>
        <w:t xml:space="preserve">Demonstrate a high degree of individual responsibility especially when dealing with </w:t>
      </w:r>
      <w:bookmarkStart w:name="_Int_Uw0OsltY" w:id="725773451"/>
      <w:r w:rsidR="006A6936">
        <w:rPr/>
        <w:t>persons</w:t>
      </w:r>
      <w:bookmarkEnd w:id="725773451"/>
      <w:r w:rsidR="006A6936">
        <w:rPr/>
        <w:t xml:space="preserve"> under the age of 18 years.</w:t>
      </w:r>
    </w:p>
    <w:p w:rsidRPr="00DF0FD1" w:rsidR="006A6936" w:rsidP="00A84B8B" w:rsidRDefault="006A6936" w14:paraId="5DD5CD59" w14:textId="77777777">
      <w:pPr>
        <w:pStyle w:val="ListParagraph"/>
        <w:numPr>
          <w:ilvl w:val="0"/>
          <w:numId w:val="31"/>
        </w:numPr>
      </w:pPr>
      <w:r w:rsidRPr="00DF0FD1">
        <w:t>Refrain from any form of abuse towards others</w:t>
      </w:r>
    </w:p>
    <w:p w:rsidRPr="00DF0FD1" w:rsidR="006A6936" w:rsidP="00A84B8B" w:rsidRDefault="006A6936" w14:paraId="6E33A99E" w14:textId="77777777">
      <w:pPr>
        <w:pStyle w:val="ListParagraph"/>
        <w:numPr>
          <w:ilvl w:val="0"/>
          <w:numId w:val="31"/>
        </w:numPr>
      </w:pPr>
      <w:r w:rsidRPr="00DF0FD1">
        <w:t>Refrain from any form of harassment or discrimination of others</w:t>
      </w:r>
    </w:p>
    <w:p w:rsidRPr="00DF0FD1" w:rsidR="006A6936" w:rsidP="00A84B8B" w:rsidRDefault="006A6936" w14:paraId="4EFF0DE1" w14:textId="77777777">
      <w:pPr>
        <w:pStyle w:val="ListParagraph"/>
        <w:numPr>
          <w:ilvl w:val="0"/>
          <w:numId w:val="31"/>
        </w:numPr>
      </w:pPr>
      <w:r w:rsidRPr="00DF0FD1">
        <w:t>Provide a safe environment for the conduct of the activity</w:t>
      </w:r>
    </w:p>
    <w:p w:rsidRPr="00DF0FD1" w:rsidR="006A6936" w:rsidP="00A84B8B" w:rsidRDefault="006A6936" w14:paraId="29C457C4" w14:textId="77777777">
      <w:pPr>
        <w:pStyle w:val="ListParagraph"/>
        <w:numPr>
          <w:ilvl w:val="0"/>
          <w:numId w:val="31"/>
        </w:numPr>
      </w:pPr>
      <w:r w:rsidRPr="00DF0FD1">
        <w:t>Show concern and caution towards others who may be sick or injured</w:t>
      </w:r>
    </w:p>
    <w:p w:rsidR="006A6936" w:rsidP="00A84B8B" w:rsidRDefault="006A6936" w14:paraId="6C67CAAC" w14:textId="083051D0">
      <w:pPr>
        <w:pStyle w:val="ListParagraph"/>
        <w:numPr>
          <w:ilvl w:val="0"/>
          <w:numId w:val="31"/>
        </w:numPr>
      </w:pPr>
      <w:r w:rsidRPr="00DF0FD1">
        <w:t>Be a positive role model</w:t>
      </w:r>
    </w:p>
    <w:p w:rsidR="00A84B8B" w:rsidP="005E61B5" w:rsidRDefault="0004478D" w14:paraId="40BF52DB" w14:textId="51B0114C">
      <w:pPr>
        <w:pStyle w:val="Heading2"/>
      </w:pPr>
      <w:bookmarkStart w:name="_Toc111028876" w:id="40"/>
      <w:proofErr w:type="spellStart"/>
      <w:r>
        <w:t>Teeball</w:t>
      </w:r>
      <w:proofErr w:type="spellEnd"/>
      <w:r>
        <w:t xml:space="preserve"> Committee </w:t>
      </w:r>
      <w:r w:rsidR="00A84B8B">
        <w:t>Commitment</w:t>
      </w:r>
      <w:bookmarkEnd w:id="40"/>
    </w:p>
    <w:p w:rsidRPr="00394CB5" w:rsidR="00425121" w:rsidP="00425121" w:rsidRDefault="00425121" w14:paraId="04225AC7" w14:textId="5F441395">
      <w:pPr>
        <w:pStyle w:val="ListParagraph"/>
        <w:numPr>
          <w:ilvl w:val="0"/>
          <w:numId w:val="32"/>
        </w:numPr>
      </w:pPr>
      <w:r>
        <w:t>Set</w:t>
      </w:r>
      <w:r w:rsidRPr="00790B98">
        <w:t xml:space="preserve"> appropriate examples and act as role models for </w:t>
      </w:r>
      <w:r>
        <w:t>all</w:t>
      </w:r>
      <w:r w:rsidRPr="00790B98">
        <w:t xml:space="preserve"> club members.</w:t>
      </w:r>
    </w:p>
    <w:p w:rsidRPr="00992B2C" w:rsidR="00A84B8B" w:rsidP="00A84B8B" w:rsidRDefault="00A84B8B" w14:paraId="39733061" w14:textId="77777777">
      <w:pPr>
        <w:pStyle w:val="ListParagraph"/>
        <w:numPr>
          <w:ilvl w:val="0"/>
          <w:numId w:val="32"/>
        </w:numPr>
      </w:pPr>
      <w:r w:rsidRPr="00992B2C">
        <w:t>Give all people equal opportunities to participate.</w:t>
      </w:r>
    </w:p>
    <w:p w:rsidRPr="00992B2C" w:rsidR="00A84B8B" w:rsidP="00A84B8B" w:rsidRDefault="00A84B8B" w14:paraId="772E7F1F" w14:textId="77777777">
      <w:pPr>
        <w:pStyle w:val="ListParagraph"/>
        <w:numPr>
          <w:ilvl w:val="0"/>
          <w:numId w:val="32"/>
        </w:numPr>
      </w:pPr>
      <w:r w:rsidRPr="00992B2C">
        <w:t xml:space="preserve">Ensure that rules, equipment, length of games and training schedules are modified to suit the age, </w:t>
      </w:r>
      <w:proofErr w:type="gramStart"/>
      <w:r w:rsidRPr="00992B2C">
        <w:t>ability</w:t>
      </w:r>
      <w:proofErr w:type="gramEnd"/>
      <w:r w:rsidRPr="00992B2C">
        <w:t xml:space="preserve"> and maturity level of all players.</w:t>
      </w:r>
    </w:p>
    <w:p w:rsidRPr="00992B2C" w:rsidR="00A84B8B" w:rsidP="00A84B8B" w:rsidRDefault="00A84B8B" w14:paraId="4DCFB6B5" w14:textId="1571BC43">
      <w:pPr>
        <w:pStyle w:val="ListParagraph"/>
        <w:numPr>
          <w:ilvl w:val="0"/>
          <w:numId w:val="32"/>
        </w:numPr>
      </w:pPr>
      <w:r w:rsidRPr="00992B2C">
        <w:t xml:space="preserve">Provide quality </w:t>
      </w:r>
      <w:r w:rsidR="0004478D">
        <w:t>development opportunities for our volunteers</w:t>
      </w:r>
      <w:r w:rsidRPr="00992B2C">
        <w:t xml:space="preserve"> </w:t>
      </w:r>
      <w:r w:rsidR="0004478D">
        <w:t>and</w:t>
      </w:r>
      <w:r w:rsidRPr="00992B2C">
        <w:t xml:space="preserve"> junior players.</w:t>
      </w:r>
    </w:p>
    <w:p w:rsidRPr="00992B2C" w:rsidR="00A84B8B" w:rsidP="00A84B8B" w:rsidRDefault="00A84B8B" w14:paraId="219784F7" w14:textId="5764D448">
      <w:pPr>
        <w:pStyle w:val="ListParagraph"/>
        <w:numPr>
          <w:ilvl w:val="0"/>
          <w:numId w:val="32"/>
        </w:numPr>
        <w:rPr/>
      </w:pPr>
      <w:r w:rsidR="00A84B8B">
        <w:rPr/>
        <w:t xml:space="preserve">Help coaches and officials highlight appropriate </w:t>
      </w:r>
      <w:r w:rsidR="00A84B8B">
        <w:rPr/>
        <w:t>behaviour</w:t>
      </w:r>
      <w:r w:rsidR="00A84B8B">
        <w:rPr/>
        <w:t xml:space="preserve"> and skill </w:t>
      </w:r>
      <w:r w:rsidR="3A3C7A7C">
        <w:rPr/>
        <w:t>development and</w:t>
      </w:r>
      <w:r w:rsidR="00A84B8B">
        <w:rPr/>
        <w:t xml:space="preserve"> help improve the standards of coaching and officiating.</w:t>
      </w:r>
    </w:p>
    <w:p w:rsidRPr="00992B2C" w:rsidR="00A84B8B" w:rsidP="00A84B8B" w:rsidRDefault="00A84B8B" w14:paraId="4CD4B1A6" w14:textId="6C385C57">
      <w:pPr>
        <w:pStyle w:val="ListParagraph"/>
        <w:numPr>
          <w:ilvl w:val="0"/>
          <w:numId w:val="32"/>
        </w:numPr>
        <w:rPr/>
      </w:pPr>
      <w:r w:rsidR="00A84B8B">
        <w:rPr/>
        <w:t xml:space="preserve">Ensure that everyone involved in sport </w:t>
      </w:r>
      <w:r w:rsidR="00A84B8B">
        <w:rPr/>
        <w:t>emphasi</w:t>
      </w:r>
      <w:r w:rsidR="00A84B8B">
        <w:rPr/>
        <w:t>s</w:t>
      </w:r>
      <w:r w:rsidR="00A84B8B">
        <w:rPr/>
        <w:t>es</w:t>
      </w:r>
      <w:r w:rsidR="00A84B8B">
        <w:rPr/>
        <w:t xml:space="preserve"> fair play, and </w:t>
      </w:r>
      <w:bookmarkStart w:name="_Int_3QtGIhGz" w:id="2138458162"/>
      <w:r w:rsidR="00A84B8B">
        <w:rPr/>
        <w:t>not winning</w:t>
      </w:r>
      <w:bookmarkEnd w:id="2138458162"/>
      <w:r w:rsidR="00A84B8B">
        <w:rPr/>
        <w:t xml:space="preserve"> at all costs.</w:t>
      </w:r>
    </w:p>
    <w:p w:rsidR="00A84B8B" w:rsidP="00A84B8B" w:rsidRDefault="00A84B8B" w14:paraId="71DEC6CA" w14:textId="77777777">
      <w:pPr>
        <w:pStyle w:val="ListParagraph"/>
        <w:numPr>
          <w:ilvl w:val="0"/>
          <w:numId w:val="32"/>
        </w:numPr>
      </w:pPr>
      <w:r w:rsidRPr="00992B2C">
        <w:t>Make it clear that abusing people in any way is unacceptable and will result in disciplinary action.</w:t>
      </w:r>
    </w:p>
    <w:p w:rsidRPr="00A84B8B" w:rsidR="006A6936" w:rsidP="00A84B8B" w:rsidRDefault="00A84B8B" w14:paraId="64D72BD5" w14:textId="1D4FB1B1">
      <w:pPr>
        <w:pStyle w:val="ListParagraph"/>
        <w:numPr>
          <w:ilvl w:val="0"/>
          <w:numId w:val="32"/>
        </w:numPr>
        <w:rPr/>
      </w:pPr>
      <w:r w:rsidR="00A84B8B">
        <w:rPr/>
        <w:t xml:space="preserve">Respect the rights, dignity and worth of every person regardless of their gender, ability, cultural </w:t>
      </w:r>
      <w:r w:rsidR="00A84B8B">
        <w:rPr/>
        <w:t>background</w:t>
      </w:r>
      <w:r w:rsidR="00A84B8B">
        <w:rPr/>
        <w:t xml:space="preserve"> or </w:t>
      </w:r>
      <w:r w:rsidR="14DB1899">
        <w:rPr/>
        <w:t>religion. ￼</w:t>
      </w:r>
    </w:p>
    <w:bookmarkStart w:name="_Toc111028877" w:id="41"/>
    <w:p w:rsidR="006A6936" w:rsidP="005E61B5" w:rsidRDefault="006A6936" w14:paraId="2DB97441" w14:textId="6E0D771A">
      <w:pPr>
        <w:pStyle w:val="Heading2"/>
      </w:pPr>
      <w:r w:rsidR="590E4D83">
        <w:rPr/>
        <w:t>Coaches Code of Conduct</w:t>
      </w:r>
      <w:bookmarkEnd w:id="38"/>
      <w:bookmarkEnd w:id="39"/>
      <w:bookmarkEnd w:id="41"/>
    </w:p>
    <w:p w:rsidRPr="00992B2C" w:rsidR="006A6936" w:rsidP="006A6936" w:rsidRDefault="006A6936" w14:paraId="3EADAE57" w14:textId="77777777">
      <w:pPr>
        <w:pStyle w:val="ListParagraph"/>
        <w:numPr>
          <w:ilvl w:val="0"/>
          <w:numId w:val="27"/>
        </w:numPr>
      </w:pPr>
      <w:r w:rsidRPr="00992B2C">
        <w:t>Remember that players participate for pleasure and winning is only part of the fun.</w:t>
      </w:r>
    </w:p>
    <w:p w:rsidRPr="00992B2C" w:rsidR="006A6936" w:rsidP="006A6936" w:rsidRDefault="006A6936" w14:paraId="28061972" w14:textId="77777777">
      <w:pPr>
        <w:pStyle w:val="ListParagraph"/>
        <w:numPr>
          <w:ilvl w:val="0"/>
          <w:numId w:val="27"/>
        </w:numPr>
      </w:pPr>
      <w:r w:rsidRPr="00992B2C">
        <w:t>Never ridicule or yell at a player for making a mistake or not coming first.</w:t>
      </w:r>
    </w:p>
    <w:p w:rsidRPr="00992B2C" w:rsidR="006A6936" w:rsidP="006A6936" w:rsidRDefault="006A6936" w14:paraId="0D0AFC17" w14:textId="77777777">
      <w:pPr>
        <w:pStyle w:val="ListParagraph"/>
        <w:numPr>
          <w:ilvl w:val="0"/>
          <w:numId w:val="27"/>
        </w:numPr>
      </w:pPr>
      <w:r w:rsidRPr="00992B2C">
        <w:t xml:space="preserve">Be reasonable in your demands on players' time, </w:t>
      </w:r>
      <w:proofErr w:type="gramStart"/>
      <w:r w:rsidRPr="00992B2C">
        <w:t>energy</w:t>
      </w:r>
      <w:proofErr w:type="gramEnd"/>
      <w:r w:rsidRPr="00992B2C">
        <w:t xml:space="preserve"> and enthusiasm.</w:t>
      </w:r>
    </w:p>
    <w:p w:rsidRPr="00992B2C" w:rsidR="006A6936" w:rsidP="006A6936" w:rsidRDefault="006A6936" w14:paraId="7975B161" w14:textId="77777777">
      <w:pPr>
        <w:pStyle w:val="ListParagraph"/>
        <w:numPr>
          <w:ilvl w:val="0"/>
          <w:numId w:val="27"/>
        </w:numPr>
      </w:pPr>
      <w:r w:rsidRPr="00992B2C">
        <w:t>Operate within the rules and spirit of your sport and teach your players to do the same.</w:t>
      </w:r>
    </w:p>
    <w:p w:rsidRPr="00992B2C" w:rsidR="006A6936" w:rsidP="006A6936" w:rsidRDefault="006A6936" w14:paraId="3322CAD4" w14:textId="3AD83C64">
      <w:pPr>
        <w:pStyle w:val="ListParagraph"/>
        <w:numPr>
          <w:ilvl w:val="0"/>
          <w:numId w:val="27"/>
        </w:numPr>
        <w:rPr/>
      </w:pPr>
      <w:r w:rsidR="006A6936">
        <w:rPr/>
        <w:t xml:space="preserve">Ensure that the time players spend with you is a positive experience. All </w:t>
      </w:r>
      <w:r w:rsidR="006A6936">
        <w:rPr/>
        <w:t xml:space="preserve">people </w:t>
      </w:r>
      <w:r w:rsidR="006A6936">
        <w:rPr/>
        <w:t>deserv</w:t>
      </w:r>
      <w:r w:rsidR="2A35C0FC">
        <w:rPr/>
        <w:t>e</w:t>
      </w:r>
      <w:r w:rsidR="2A35C0FC">
        <w:rPr/>
        <w:t xml:space="preserve"> </w:t>
      </w:r>
      <w:r w:rsidR="006A6936">
        <w:rPr/>
        <w:t>equal attention and opportunities.</w:t>
      </w:r>
    </w:p>
    <w:p w:rsidRPr="00992B2C" w:rsidR="006A6936" w:rsidP="006A6936" w:rsidRDefault="006A6936" w14:paraId="58CBF2C4" w14:textId="77EB50BD">
      <w:pPr>
        <w:pStyle w:val="ListParagraph"/>
        <w:numPr>
          <w:ilvl w:val="0"/>
          <w:numId w:val="27"/>
        </w:numPr>
        <w:rPr/>
      </w:pPr>
      <w:r w:rsidR="006A6936">
        <w:rPr/>
        <w:t xml:space="preserve">Avoid overplaying the talented players; </w:t>
      </w:r>
      <w:r w:rsidR="02E7158F">
        <w:rPr/>
        <w:t>all players</w:t>
      </w:r>
      <w:r w:rsidR="006A6936">
        <w:rPr/>
        <w:t xml:space="preserve"> deserve equal time.</w:t>
      </w:r>
    </w:p>
    <w:p w:rsidRPr="00992B2C" w:rsidR="006A6936" w:rsidP="006A6936" w:rsidRDefault="006A6936" w14:paraId="232D3B8C" w14:textId="77777777">
      <w:pPr>
        <w:pStyle w:val="ListParagraph"/>
        <w:numPr>
          <w:ilvl w:val="0"/>
          <w:numId w:val="27"/>
        </w:numPr>
      </w:pPr>
      <w:r w:rsidRPr="00992B2C">
        <w:t>Ensure that equipment and facilities meet safety standards and are appropriate to the age and ability of all players.</w:t>
      </w:r>
    </w:p>
    <w:p w:rsidRPr="00992B2C" w:rsidR="006A6936" w:rsidP="006A6936" w:rsidRDefault="006A6936" w14:paraId="19522462" w14:textId="77777777">
      <w:pPr>
        <w:pStyle w:val="ListParagraph"/>
        <w:numPr>
          <w:ilvl w:val="0"/>
          <w:numId w:val="27"/>
        </w:numPr>
      </w:pPr>
      <w:r w:rsidRPr="00992B2C">
        <w:t xml:space="preserve">Display control, </w:t>
      </w:r>
      <w:proofErr w:type="gramStart"/>
      <w:r w:rsidRPr="00992B2C">
        <w:t>respect</w:t>
      </w:r>
      <w:proofErr w:type="gramEnd"/>
      <w:r w:rsidRPr="00992B2C">
        <w:t xml:space="preserve"> and professionalism to all involved with the sport. This includes opponents, coaches, officials, administrators, the media, </w:t>
      </w:r>
      <w:proofErr w:type="gramStart"/>
      <w:r w:rsidRPr="00992B2C">
        <w:t>parents</w:t>
      </w:r>
      <w:proofErr w:type="gramEnd"/>
      <w:r w:rsidRPr="00992B2C">
        <w:t xml:space="preserve"> and spectators. Encourage players to do the same.</w:t>
      </w:r>
    </w:p>
    <w:p w:rsidRPr="00992B2C" w:rsidR="006A6936" w:rsidP="006A6936" w:rsidRDefault="006A6936" w14:paraId="7F4A71C1" w14:textId="33966D9F">
      <w:pPr>
        <w:pStyle w:val="ListParagraph"/>
        <w:numPr>
          <w:ilvl w:val="0"/>
          <w:numId w:val="27"/>
        </w:numPr>
        <w:rPr/>
      </w:pPr>
      <w:r w:rsidR="006A6936">
        <w:rPr/>
        <w:t xml:space="preserve">Show concern and caution toward sick and injured players. Follow </w:t>
      </w:r>
      <w:r w:rsidR="066D7E31">
        <w:rPr/>
        <w:t>medical</w:t>
      </w:r>
      <w:r w:rsidR="006A6936">
        <w:rPr/>
        <w:t xml:space="preserve"> advice when </w:t>
      </w:r>
      <w:r w:rsidR="006A6936">
        <w:rPr/>
        <w:t>determining</w:t>
      </w:r>
      <w:r w:rsidR="006A6936">
        <w:rPr/>
        <w:t xml:space="preserve"> whether an injured player is ready to recommence training or competition.</w:t>
      </w:r>
    </w:p>
    <w:p w:rsidRPr="00992B2C" w:rsidR="006A6936" w:rsidP="006A6936" w:rsidRDefault="006A6936" w14:paraId="65FAF51E" w14:textId="77777777">
      <w:pPr>
        <w:pStyle w:val="ListParagraph"/>
        <w:numPr>
          <w:ilvl w:val="0"/>
          <w:numId w:val="27"/>
        </w:numPr>
      </w:pPr>
      <w:r w:rsidRPr="00992B2C">
        <w:t>Obtain appropriate qualifications and keep up to date with the latest coaching practices and the principles of growth and development of all players.</w:t>
      </w:r>
    </w:p>
    <w:p w:rsidRPr="00992B2C" w:rsidR="006A6936" w:rsidP="006A6936" w:rsidRDefault="006A6936" w14:paraId="679A716A" w14:textId="77777777">
      <w:pPr>
        <w:pStyle w:val="ListParagraph"/>
        <w:numPr>
          <w:ilvl w:val="0"/>
          <w:numId w:val="27"/>
        </w:numPr>
      </w:pPr>
      <w:r w:rsidRPr="00992B2C">
        <w:t>Any physical contact with a person should be appropriate to the situation and necessary for the player's skill development.</w:t>
      </w:r>
    </w:p>
    <w:p w:rsidRPr="00F354ED" w:rsidR="006A6936" w:rsidP="006A6936" w:rsidRDefault="006A6936" w14:paraId="2AFDD077" w14:textId="77777777">
      <w:pPr>
        <w:pStyle w:val="ListParagraph"/>
        <w:numPr>
          <w:ilvl w:val="0"/>
          <w:numId w:val="27"/>
        </w:numPr>
      </w:pPr>
      <w:r w:rsidRPr="00992B2C">
        <w:t xml:space="preserve">Respect the rights, dignity and worth of every person regardless of their gender, ability, cultural </w:t>
      </w:r>
      <w:proofErr w:type="gramStart"/>
      <w:r w:rsidRPr="00992B2C">
        <w:t>background</w:t>
      </w:r>
      <w:proofErr w:type="gramEnd"/>
      <w:r w:rsidRPr="00992B2C">
        <w:t xml:space="preserve"> or religion.</w:t>
      </w:r>
    </w:p>
    <w:p w:rsidRPr="00394CB5" w:rsidR="006A6936" w:rsidP="006A6936" w:rsidRDefault="006A6936" w14:paraId="663340B7" w14:textId="77777777">
      <w:pPr>
        <w:pStyle w:val="ListParagraph"/>
        <w:numPr>
          <w:ilvl w:val="0"/>
          <w:numId w:val="27"/>
        </w:numPr>
        <w:rPr/>
      </w:pPr>
      <w:r w:rsidR="006A6936">
        <w:rPr/>
        <w:t xml:space="preserve">Adult players, </w:t>
      </w:r>
      <w:r w:rsidR="006A6936">
        <w:rPr/>
        <w:t>coaches</w:t>
      </w:r>
      <w:r w:rsidR="006A6936">
        <w:rPr/>
        <w:t xml:space="preserve"> and club members are expected to set </w:t>
      </w:r>
      <w:r w:rsidR="006A6936">
        <w:rPr/>
        <w:t>appropriate examples</w:t>
      </w:r>
      <w:r w:rsidR="006A6936">
        <w:rPr/>
        <w:t xml:space="preserve"> and act as role models for junior club members.</w:t>
      </w:r>
    </w:p>
    <w:p w:rsidR="006A6936" w:rsidP="006A6936" w:rsidRDefault="006A6936" w14:paraId="5746A45D" w14:textId="77777777">
      <w:pPr>
        <w:spacing w:after="200"/>
        <w:rPr>
          <w:rFonts w:asciiTheme="majorHAnsi" w:hAnsiTheme="majorHAnsi"/>
          <w:b/>
          <w:bCs w:val="0"/>
          <w:color w:val="00A3E1" w:themeColor="accent1"/>
          <w:sz w:val="40"/>
          <w:szCs w:val="40"/>
        </w:rPr>
      </w:pPr>
      <w:bookmarkStart w:name="_Toc108556846" w:id="42"/>
      <w:bookmarkStart w:name="_Toc108557131" w:id="43"/>
      <w:r>
        <w:br w:type="page"/>
      </w:r>
    </w:p>
    <w:bookmarkStart w:name="_Toc111028878" w:id="44"/>
    <w:p w:rsidR="006A6936" w:rsidP="005E61B5" w:rsidRDefault="006A6936" w14:paraId="4C1C759A" w14:textId="6E1067DC">
      <w:pPr>
        <w:pStyle w:val="Heading2"/>
      </w:pPr>
      <w:r>
        <w:rPr>
          <w:bCs/>
          <w:noProof/>
        </w:rPr>
        <mc:AlternateContent>
          <mc:Choice Requires="wps">
            <w:drawing>
              <wp:anchor distT="0" distB="0" distL="114300" distR="114300" simplePos="0" relativeHeight="251671552" behindDoc="0" locked="0" layoutInCell="1" allowOverlap="1" wp14:anchorId="066D48FA" wp14:editId="101A5697">
                <wp:simplePos x="0" y="0"/>
                <wp:positionH relativeFrom="column">
                  <wp:posOffset>-79514</wp:posOffset>
                </wp:positionH>
                <wp:positionV relativeFrom="paragraph">
                  <wp:posOffset>-1529577</wp:posOffset>
                </wp:positionV>
                <wp:extent cx="2961860" cy="90585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61860" cy="905856"/>
                        </a:xfrm>
                        <a:prstGeom prst="rect">
                          <a:avLst/>
                        </a:prstGeom>
                        <a:noFill/>
                        <a:ln w="6350">
                          <a:noFill/>
                        </a:ln>
                      </wps:spPr>
                      <wps:txbx>
                        <w:txbxContent>
                          <w:p w:rsidR="006A6936" w:rsidP="006A6936" w:rsidRDefault="006A6936" w14:paraId="0F6C89FC" w14:textId="77777777">
                            <w:pPr>
                              <w:rPr>
                                <w:rFonts w:asciiTheme="majorHAnsi" w:hAnsiTheme="majorHAnsi"/>
                                <w:b/>
                                <w:bCs w:val="0"/>
                                <w:sz w:val="48"/>
                                <w:szCs w:val="48"/>
                                <w:lang w:val="en-AU"/>
                              </w:rPr>
                            </w:pPr>
                            <w:r>
                              <w:rPr>
                                <w:rFonts w:asciiTheme="majorHAnsi" w:hAnsiTheme="majorHAnsi"/>
                                <w:b/>
                                <w:bCs w:val="0"/>
                                <w:sz w:val="48"/>
                                <w:szCs w:val="48"/>
                                <w:lang w:val="en-AU"/>
                              </w:rPr>
                              <w:t>THE CARINE</w:t>
                            </w:r>
                          </w:p>
                          <w:p w:rsidRPr="00D63D63" w:rsidR="006A6936" w:rsidP="006A6936" w:rsidRDefault="00200E87" w14:paraId="51F639B3" w14:textId="27D7B339">
                            <w:pPr>
                              <w:rPr>
                                <w:rFonts w:asciiTheme="majorHAnsi" w:hAnsiTheme="majorHAnsi"/>
                                <w:b/>
                                <w:bCs w:val="0"/>
                                <w:sz w:val="48"/>
                                <w:szCs w:val="48"/>
                              </w:rPr>
                            </w:pPr>
                            <w:r>
                              <w:rPr>
                                <w:rFonts w:asciiTheme="majorHAnsi" w:hAnsiTheme="majorHAnsi"/>
                                <w:b/>
                                <w:bCs w:val="0"/>
                                <w:sz w:val="48"/>
                                <w:szCs w:val="48"/>
                                <w:lang w:val="en-AU"/>
                              </w:rPr>
                              <w:t xml:space="preserve">CATS </w:t>
                            </w:r>
                            <w:r w:rsidR="006A6936">
                              <w:rPr>
                                <w:rFonts w:asciiTheme="majorHAnsi" w:hAnsiTheme="majorHAnsi"/>
                                <w:b/>
                                <w:bCs w:val="0"/>
                                <w:sz w:val="48"/>
                                <w:szCs w:val="48"/>
                                <w:lang w:val="en-AU"/>
                              </w:rPr>
                              <w:t>WAY</w:t>
                            </w:r>
                          </w:p>
                          <w:p w:rsidR="00752AA8" w:rsidP="006A6936" w:rsidRDefault="00752AA8" w14:paraId="2683FBB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0F9E0EAA">
              <v:shape id="Text Box 34" style="position:absolute;margin-left:-6.25pt;margin-top:-120.45pt;width:233.2pt;height:7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" w14:anchorId="066D48FA">
                <v:textbox>
                  <w:txbxContent>
                    <w:p w:rsidR="006A6936" w:rsidP="006A6936" w:rsidRDefault="006A6936" w14:paraId="7ECB63F2" w14:textId="77777777">
                      <w:pPr>
                        <w:rPr>
                          <w:rFonts w:asciiTheme="majorHAnsi" w:hAnsiTheme="majorHAnsi"/>
                          <w:b/>
                          <w:bCs w:val="0"/>
                          <w:sz w:val="48"/>
                          <w:szCs w:val="48"/>
                          <w:lang w:val="en-AU"/>
                        </w:rPr>
                      </w:pPr>
                      <w:r>
                        <w:rPr>
                          <w:rFonts w:asciiTheme="majorHAnsi" w:hAnsiTheme="majorHAnsi"/>
                          <w:b/>
                          <w:bCs w:val="0"/>
                          <w:sz w:val="48"/>
                          <w:szCs w:val="48"/>
                          <w:lang w:val="en-AU"/>
                        </w:rPr>
                        <w:t>THE CARINE</w:t>
                      </w:r>
                    </w:p>
                    <w:p w:rsidRPr="00D63D63" w:rsidR="006A6936" w:rsidP="006A6936" w:rsidRDefault="00200E87" w14:paraId="44375818" w14:textId="27D7B339">
                      <w:pPr>
                        <w:rPr>
                          <w:rFonts w:asciiTheme="majorHAnsi" w:hAnsiTheme="majorHAnsi"/>
                          <w:b/>
                          <w:bCs w:val="0"/>
                          <w:sz w:val="48"/>
                          <w:szCs w:val="48"/>
                        </w:rPr>
                      </w:pPr>
                      <w:r>
                        <w:rPr>
                          <w:rFonts w:asciiTheme="majorHAnsi" w:hAnsiTheme="majorHAnsi"/>
                          <w:b/>
                          <w:bCs w:val="0"/>
                          <w:sz w:val="48"/>
                          <w:szCs w:val="48"/>
                          <w:lang w:val="en-AU"/>
                        </w:rPr>
                        <w:t xml:space="preserve">CATS </w:t>
                      </w:r>
                      <w:r w:rsidR="006A6936">
                        <w:rPr>
                          <w:rFonts w:asciiTheme="majorHAnsi" w:hAnsiTheme="majorHAnsi"/>
                          <w:b/>
                          <w:bCs w:val="0"/>
                          <w:sz w:val="48"/>
                          <w:szCs w:val="48"/>
                          <w:lang w:val="en-AU"/>
                        </w:rPr>
                        <w:t>WAY</w:t>
                      </w:r>
                    </w:p>
                    <w:p w:rsidR="00752AA8" w:rsidP="006A6936" w:rsidRDefault="00752AA8" w14:paraId="672A6659" w14:textId="77777777"/>
                  </w:txbxContent>
                </v:textbox>
              </v:shape>
            </w:pict>
          </mc:Fallback>
        </mc:AlternateContent>
      </w:r>
      <w:r>
        <w:t>Manager Code of Conduct</w:t>
      </w:r>
      <w:bookmarkEnd w:id="44"/>
    </w:p>
    <w:p w:rsidRPr="00992B2C" w:rsidR="006A6936" w:rsidP="006A6936" w:rsidRDefault="006A6936" w14:paraId="7AD86B69" w14:textId="77777777">
      <w:pPr>
        <w:pStyle w:val="ListParagraph"/>
        <w:numPr>
          <w:ilvl w:val="0"/>
          <w:numId w:val="26"/>
        </w:numPr>
      </w:pPr>
      <w:r w:rsidRPr="00992B2C">
        <w:t>Remember that players participate for pleasure and winning is only part of the fun.</w:t>
      </w:r>
    </w:p>
    <w:p w:rsidRPr="00992B2C" w:rsidR="006A6936" w:rsidP="006A6936" w:rsidRDefault="006A6936" w14:paraId="5B9D8C82" w14:textId="77777777">
      <w:pPr>
        <w:pStyle w:val="ListParagraph"/>
        <w:numPr>
          <w:ilvl w:val="0"/>
          <w:numId w:val="26"/>
        </w:numPr>
      </w:pPr>
      <w:r w:rsidRPr="00992B2C">
        <w:t>Never ridicule or yell at a player for making a mistake or not coming first.</w:t>
      </w:r>
    </w:p>
    <w:p w:rsidRPr="00992B2C" w:rsidR="006A6936" w:rsidP="006A6936" w:rsidRDefault="006A6936" w14:paraId="462450AF" w14:textId="2D30CEE3">
      <w:pPr>
        <w:pStyle w:val="ListParagraph"/>
        <w:numPr>
          <w:ilvl w:val="0"/>
          <w:numId w:val="26"/>
        </w:numPr>
        <w:rPr/>
      </w:pPr>
      <w:r w:rsidR="006A6936">
        <w:rPr/>
        <w:t xml:space="preserve">Ensure that the time players spend with you is a positive experience. All people </w:t>
      </w:r>
      <w:r w:rsidR="006A6936">
        <w:rPr/>
        <w:t>deserv</w:t>
      </w:r>
      <w:r w:rsidR="3D1EA89E">
        <w:rPr/>
        <w:t>e</w:t>
      </w:r>
      <w:r w:rsidR="006A6936">
        <w:rPr/>
        <w:t xml:space="preserve"> equal attention and opportunities.</w:t>
      </w:r>
    </w:p>
    <w:p w:rsidRPr="00992B2C" w:rsidR="006A6936" w:rsidP="006A6936" w:rsidRDefault="006A6936" w14:paraId="7A383445" w14:textId="58C976F7">
      <w:pPr>
        <w:pStyle w:val="ListParagraph"/>
        <w:numPr>
          <w:ilvl w:val="0"/>
          <w:numId w:val="26"/>
        </w:numPr>
        <w:rPr/>
      </w:pPr>
      <w:r w:rsidR="006A6936">
        <w:rPr/>
        <w:t xml:space="preserve">Remember that young people </w:t>
      </w:r>
      <w:r w:rsidR="006A6936">
        <w:rPr/>
        <w:t>participate</w:t>
      </w:r>
      <w:r w:rsidR="006A6936">
        <w:rPr/>
        <w:t xml:space="preserve"> for their enjoyment and benefit. Do not over</w:t>
      </w:r>
      <w:r w:rsidR="006A6936">
        <w:rPr/>
        <w:t xml:space="preserve"> </w:t>
      </w:r>
      <w:r w:rsidR="1AB925CD">
        <w:rPr/>
        <w:t>emphasis</w:t>
      </w:r>
      <w:r w:rsidR="006A6936">
        <w:rPr/>
        <w:t xml:space="preserve"> awards.</w:t>
      </w:r>
    </w:p>
    <w:p w:rsidRPr="00992B2C" w:rsidR="006A6936" w:rsidP="006A6936" w:rsidRDefault="006A6936" w14:paraId="593A2E15" w14:textId="77777777">
      <w:pPr>
        <w:pStyle w:val="ListParagraph"/>
        <w:numPr>
          <w:ilvl w:val="0"/>
          <w:numId w:val="26"/>
        </w:numPr>
        <w:rPr/>
      </w:pPr>
      <w:r w:rsidR="006A6936">
        <w:rPr/>
        <w:t xml:space="preserve">Ensure that everyone involved in sport </w:t>
      </w:r>
      <w:r w:rsidR="006A6936">
        <w:rPr/>
        <w:t>emphasi</w:t>
      </w:r>
      <w:r w:rsidR="006A6936">
        <w:rPr/>
        <w:t>s</w:t>
      </w:r>
      <w:r w:rsidR="006A6936">
        <w:rPr/>
        <w:t>es</w:t>
      </w:r>
      <w:r w:rsidR="006A6936">
        <w:rPr/>
        <w:t xml:space="preserve"> fair play, and </w:t>
      </w:r>
      <w:bookmarkStart w:name="_Int_sqLrD7A6" w:id="916220289"/>
      <w:r w:rsidR="006A6936">
        <w:rPr/>
        <w:t>not winning</w:t>
      </w:r>
      <w:bookmarkEnd w:id="916220289"/>
      <w:r w:rsidR="006A6936">
        <w:rPr/>
        <w:t xml:space="preserve"> at all costs.</w:t>
      </w:r>
    </w:p>
    <w:p w:rsidRPr="00992B2C" w:rsidR="006A6936" w:rsidP="006A6936" w:rsidRDefault="006A6936" w14:paraId="2806AE94" w14:textId="77777777">
      <w:pPr>
        <w:pStyle w:val="ListParagraph"/>
        <w:numPr>
          <w:ilvl w:val="0"/>
          <w:numId w:val="26"/>
        </w:numPr>
      </w:pPr>
      <w:r w:rsidRPr="00992B2C">
        <w:t xml:space="preserve">Give a code of behavior sheet to spectators, officials, parents, coaches, </w:t>
      </w:r>
      <w:proofErr w:type="gramStart"/>
      <w:r w:rsidRPr="00992B2C">
        <w:t>players</w:t>
      </w:r>
      <w:proofErr w:type="gramEnd"/>
      <w:r w:rsidRPr="00992B2C">
        <w:t xml:space="preserve"> and the media, and encourage them to follow it.</w:t>
      </w:r>
    </w:p>
    <w:p w:rsidRPr="00992B2C" w:rsidR="006A6936" w:rsidP="006A6936" w:rsidRDefault="006A6936" w14:paraId="23641A2A" w14:textId="77777777">
      <w:pPr>
        <w:pStyle w:val="ListParagraph"/>
        <w:numPr>
          <w:ilvl w:val="0"/>
          <w:numId w:val="26"/>
        </w:numPr>
      </w:pPr>
      <w:r w:rsidRPr="00992B2C">
        <w:t>Remember, you set an example. Your behavior and comments should be positive and supportive.</w:t>
      </w:r>
    </w:p>
    <w:p w:rsidRPr="00992B2C" w:rsidR="006A6936" w:rsidP="006A6936" w:rsidRDefault="006A6936" w14:paraId="524C9227" w14:textId="77777777">
      <w:pPr>
        <w:pStyle w:val="ListParagraph"/>
        <w:numPr>
          <w:ilvl w:val="0"/>
          <w:numId w:val="26"/>
        </w:numPr>
      </w:pPr>
      <w:r w:rsidRPr="00992B2C">
        <w:t>Make it clear that abusing people in any way is unacceptable and will result in disciplinary action.</w:t>
      </w:r>
    </w:p>
    <w:p w:rsidRPr="00992B2C" w:rsidR="006A6936" w:rsidP="006A6936" w:rsidRDefault="006A6936" w14:paraId="5E8FB44A" w14:textId="77777777">
      <w:pPr>
        <w:pStyle w:val="ListParagraph"/>
        <w:numPr>
          <w:ilvl w:val="0"/>
          <w:numId w:val="26"/>
        </w:numPr>
      </w:pPr>
      <w:r w:rsidRPr="00992B2C">
        <w:t xml:space="preserve">Display control, </w:t>
      </w:r>
      <w:proofErr w:type="gramStart"/>
      <w:r w:rsidRPr="00992B2C">
        <w:t>respect</w:t>
      </w:r>
      <w:proofErr w:type="gramEnd"/>
      <w:r w:rsidRPr="00992B2C">
        <w:t xml:space="preserve"> and professionalism to all involved with the sport. This includes opponents, coaches, officials, administrators, the media, </w:t>
      </w:r>
      <w:proofErr w:type="gramStart"/>
      <w:r w:rsidRPr="00992B2C">
        <w:t>parents</w:t>
      </w:r>
      <w:proofErr w:type="gramEnd"/>
      <w:r w:rsidRPr="00992B2C">
        <w:t xml:space="preserve"> and spectators. Encourage players to do the same.</w:t>
      </w:r>
    </w:p>
    <w:p w:rsidRPr="00992B2C" w:rsidR="006A6936" w:rsidP="006A6936" w:rsidRDefault="006A6936" w14:paraId="4A0457B8" w14:textId="0ADE3030">
      <w:pPr>
        <w:pStyle w:val="ListParagraph"/>
        <w:numPr>
          <w:ilvl w:val="0"/>
          <w:numId w:val="26"/>
        </w:numPr>
        <w:rPr/>
      </w:pPr>
      <w:r w:rsidR="006A6936">
        <w:rPr/>
        <w:t xml:space="preserve">Show concern and caution toward sick and injured players. Follow </w:t>
      </w:r>
      <w:r w:rsidR="2E6474E6">
        <w:rPr/>
        <w:t>medical</w:t>
      </w:r>
      <w:r w:rsidR="006A6936">
        <w:rPr/>
        <w:t xml:space="preserve"> advice when </w:t>
      </w:r>
      <w:r w:rsidR="006A6936">
        <w:rPr/>
        <w:t>determining</w:t>
      </w:r>
      <w:r w:rsidR="006A6936">
        <w:rPr/>
        <w:t xml:space="preserve"> whether an injured player is ready to recommence training or competition.</w:t>
      </w:r>
    </w:p>
    <w:p w:rsidRPr="00992B2C" w:rsidR="006A6936" w:rsidP="006A6936" w:rsidRDefault="006A6936" w14:paraId="23A609B5" w14:textId="77777777">
      <w:pPr>
        <w:pStyle w:val="ListParagraph"/>
        <w:numPr>
          <w:ilvl w:val="0"/>
          <w:numId w:val="26"/>
        </w:numPr>
      </w:pPr>
      <w:r w:rsidRPr="00992B2C">
        <w:t>Any physical contact with a person should be appropriate to the situation and necessary for the player's skill development.</w:t>
      </w:r>
    </w:p>
    <w:p w:rsidR="006A6936" w:rsidP="006A6936" w:rsidRDefault="006A6936" w14:paraId="33CF32C1" w14:textId="77777777">
      <w:pPr>
        <w:pStyle w:val="ListParagraph"/>
        <w:numPr>
          <w:ilvl w:val="0"/>
          <w:numId w:val="26"/>
        </w:numPr>
      </w:pPr>
      <w:r w:rsidRPr="00992B2C">
        <w:t xml:space="preserve">Respect the rights, dignity and worth of every person regardless of their gender, ability, cultural </w:t>
      </w:r>
      <w:proofErr w:type="gramStart"/>
      <w:r w:rsidRPr="00992B2C">
        <w:t>background</w:t>
      </w:r>
      <w:proofErr w:type="gramEnd"/>
      <w:r w:rsidRPr="00992B2C">
        <w:t xml:space="preserve"> or religion.</w:t>
      </w:r>
    </w:p>
    <w:p w:rsidR="006A6936" w:rsidP="006A6936" w:rsidRDefault="006A6936" w14:paraId="2EDAF353" w14:textId="77777777">
      <w:pPr>
        <w:spacing w:after="200"/>
        <w:rPr>
          <w:rFonts w:asciiTheme="majorHAnsi" w:hAnsiTheme="majorHAnsi"/>
          <w:b/>
          <w:bCs w:val="0"/>
          <w:color w:val="00A3E1" w:themeColor="accent1"/>
          <w:sz w:val="40"/>
          <w:szCs w:val="40"/>
        </w:rPr>
      </w:pPr>
      <w:r>
        <w:br w:type="page"/>
      </w:r>
    </w:p>
    <w:p w:rsidR="006A6936" w:rsidP="401A5717" w:rsidRDefault="006A6936" w14:textId="181E5210" w14:paraId="27EAD103">
      <w:pPr>
        <w:pStyle w:val="Heading2"/>
      </w:pPr>
      <w:r>
        <w:rPr>
          <w:bCs/>
          <w:noProof/>
        </w:rPr>
        <mc:AlternateContent>
          <mc:Choice Requires="wps">
            <w:drawing>
              <wp:anchor distT="0" distB="0" distL="114300" distR="114300" simplePos="0" relativeHeight="251673600" behindDoc="0" locked="0" layoutInCell="1" allowOverlap="1" wp14:anchorId="5E3EF678" wp14:editId="3AFC91D1">
                <wp:simplePos x="0" y="0"/>
                <wp:positionH relativeFrom="column">
                  <wp:posOffset>-59634</wp:posOffset>
                </wp:positionH>
                <wp:positionV relativeFrom="paragraph">
                  <wp:posOffset>-1550504</wp:posOffset>
                </wp:positionV>
                <wp:extent cx="2961860" cy="90585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961860" cy="905856"/>
                        </a:xfrm>
                        <a:prstGeom prst="rect">
                          <a:avLst/>
                        </a:prstGeom>
                        <a:noFill/>
                        <a:ln w="6350">
                          <a:noFill/>
                        </a:ln>
                      </wps:spPr>
                      <wps:txbx>
                        <w:txbxContent>
                          <w:p w:rsidR="006A6936" w:rsidP="006A6936" w:rsidRDefault="006A6936" w14:paraId="5D78891D" w14:textId="77777777">
                            <w:pPr>
                              <w:rPr>
                                <w:rFonts w:asciiTheme="majorHAnsi" w:hAnsiTheme="majorHAnsi"/>
                                <w:b/>
                                <w:bCs w:val="0"/>
                                <w:sz w:val="48"/>
                                <w:szCs w:val="48"/>
                                <w:lang w:val="en-AU"/>
                              </w:rPr>
                            </w:pPr>
                            <w:r>
                              <w:rPr>
                                <w:rFonts w:asciiTheme="majorHAnsi" w:hAnsiTheme="majorHAnsi"/>
                                <w:b/>
                                <w:bCs w:val="0"/>
                                <w:sz w:val="48"/>
                                <w:szCs w:val="48"/>
                                <w:lang w:val="en-AU"/>
                              </w:rPr>
                              <w:t>THE CARINE</w:t>
                            </w:r>
                          </w:p>
                          <w:p w:rsidRPr="00D63D63" w:rsidR="006A6936" w:rsidP="006A6936" w:rsidRDefault="00200E87" w14:paraId="74310874" w14:textId="54648FE8">
                            <w:pPr>
                              <w:rPr>
                                <w:rFonts w:asciiTheme="majorHAnsi" w:hAnsiTheme="majorHAnsi"/>
                                <w:b/>
                                <w:bCs w:val="0"/>
                                <w:sz w:val="48"/>
                                <w:szCs w:val="48"/>
                              </w:rPr>
                            </w:pPr>
                            <w:r>
                              <w:rPr>
                                <w:rFonts w:asciiTheme="majorHAnsi" w:hAnsiTheme="majorHAnsi"/>
                                <w:b/>
                                <w:bCs w:val="0"/>
                                <w:sz w:val="48"/>
                                <w:szCs w:val="48"/>
                                <w:lang w:val="en-AU"/>
                              </w:rPr>
                              <w:t xml:space="preserve">CATS </w:t>
                            </w:r>
                            <w:r w:rsidR="006A6936">
                              <w:rPr>
                                <w:rFonts w:asciiTheme="majorHAnsi" w:hAnsiTheme="majorHAnsi"/>
                                <w:b/>
                                <w:bCs w:val="0"/>
                                <w:sz w:val="48"/>
                                <w:szCs w:val="48"/>
                                <w:lang w:val="en-AU"/>
                              </w:rPr>
                              <w:t>WAY</w:t>
                            </w:r>
                          </w:p>
                          <w:p w:rsidR="00752AA8" w:rsidP="006A6936" w:rsidRDefault="00752AA8" w14:paraId="773781D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39A06B8F">
              <v:shape id="Text Box 35" style="position:absolute;margin-left:-4.7pt;margin-top:-122.1pt;width:233.2pt;height:7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p8HAIAADQ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" w14:anchorId="5E3EF678">
                <v:textbox>
                  <w:txbxContent>
                    <w:p w:rsidR="006A6936" w:rsidP="006A6936" w:rsidRDefault="006A6936" w14:paraId="5336889D" w14:textId="77777777">
                      <w:pPr>
                        <w:rPr>
                          <w:rFonts w:asciiTheme="majorHAnsi" w:hAnsiTheme="majorHAnsi"/>
                          <w:b/>
                          <w:bCs w:val="0"/>
                          <w:sz w:val="48"/>
                          <w:szCs w:val="48"/>
                          <w:lang w:val="en-AU"/>
                        </w:rPr>
                      </w:pPr>
                      <w:r>
                        <w:rPr>
                          <w:rFonts w:asciiTheme="majorHAnsi" w:hAnsiTheme="majorHAnsi"/>
                          <w:b/>
                          <w:bCs w:val="0"/>
                          <w:sz w:val="48"/>
                          <w:szCs w:val="48"/>
                          <w:lang w:val="en-AU"/>
                        </w:rPr>
                        <w:t>THE CARINE</w:t>
                      </w:r>
                    </w:p>
                    <w:p w:rsidRPr="00D63D63" w:rsidR="006A6936" w:rsidP="006A6936" w:rsidRDefault="00200E87" w14:paraId="561D676E" w14:textId="54648FE8">
                      <w:pPr>
                        <w:rPr>
                          <w:rFonts w:asciiTheme="majorHAnsi" w:hAnsiTheme="majorHAnsi"/>
                          <w:b/>
                          <w:bCs w:val="0"/>
                          <w:sz w:val="48"/>
                          <w:szCs w:val="48"/>
                        </w:rPr>
                      </w:pPr>
                      <w:r>
                        <w:rPr>
                          <w:rFonts w:asciiTheme="majorHAnsi" w:hAnsiTheme="majorHAnsi"/>
                          <w:b/>
                          <w:bCs w:val="0"/>
                          <w:sz w:val="48"/>
                          <w:szCs w:val="48"/>
                          <w:lang w:val="en-AU"/>
                        </w:rPr>
                        <w:t xml:space="preserve">CATS </w:t>
                      </w:r>
                      <w:r w:rsidR="006A6936">
                        <w:rPr>
                          <w:rFonts w:asciiTheme="majorHAnsi" w:hAnsiTheme="majorHAnsi"/>
                          <w:b/>
                          <w:bCs w:val="0"/>
                          <w:sz w:val="48"/>
                          <w:szCs w:val="48"/>
                          <w:lang w:val="en-AU"/>
                        </w:rPr>
                        <w:t>WAY</w:t>
                      </w:r>
                    </w:p>
                    <w:p w:rsidR="00752AA8" w:rsidP="006A6936" w:rsidRDefault="00752AA8" w14:paraId="0A37501D" w14:textId="77777777"/>
                  </w:txbxContent>
                </v:textbox>
              </v:shape>
            </w:pict>
          </mc:Fallback>
        </mc:AlternateContent>
      </w:r>
      <w:bookmarkEnd w:id="42"/>
      <w:bookmarkEnd w:id="43"/>
    </w:p>
    <w:p w:rsidR="4CD5A3DD" w:rsidP="65A577BE" w:rsidRDefault="4CD5A3DD" w14:paraId="17F28D20" w14:textId="24EC90B1">
      <w:pPr>
        <w:pStyle w:val="Heading2"/>
      </w:pPr>
      <w:r w:rsidR="4CD5A3DD">
        <w:rPr/>
        <w:t xml:space="preserve">Player Code of </w:t>
      </w:r>
      <w:r w:rsidR="4CD5A3DD">
        <w:rPr/>
        <w:t>Behaviour</w:t>
      </w:r>
    </w:p>
    <w:p w:rsidR="569AAAAD" w:rsidP="569AAAAD" w:rsidRDefault="569AAAAD" w14:paraId="262E97D3" w14:textId="345BDE25">
      <w:pPr>
        <w:pStyle w:val="Normal"/>
      </w:pPr>
    </w:p>
    <w:p w:rsidR="4CD5A3DD" w:rsidP="569AAAAD" w:rsidRDefault="4CD5A3DD" w14:paraId="4E8A8D20" w14:textId="453C0C47">
      <w:pPr>
        <w:pStyle w:val="ListParagraph"/>
        <w:numPr>
          <w:ilvl w:val="0"/>
          <w:numId w:val="23"/>
        </w:numPr>
        <w:rPr/>
      </w:pPr>
      <w:r w:rsidR="4CD5A3DD">
        <w:rPr/>
        <w:t>Show respect always</w:t>
      </w:r>
    </w:p>
    <w:p w:rsidR="4CD5A3DD" w:rsidP="569AAAAD" w:rsidRDefault="4CD5A3DD" w14:paraId="4C8093D7" w14:textId="60AC8AC8">
      <w:pPr>
        <w:pStyle w:val="ListParagraph"/>
        <w:numPr>
          <w:ilvl w:val="1"/>
          <w:numId w:val="23"/>
        </w:numPr>
        <w:rPr>
          <w:color w:val="000000" w:themeColor="text1" w:themeTint="FF" w:themeShade="FF"/>
          <w:sz w:val="28"/>
          <w:szCs w:val="28"/>
        </w:rPr>
      </w:pPr>
      <w:r w:rsidR="4CD5A3DD">
        <w:rPr/>
        <w:t>Never argue with an official. If you disagree, have your captain, coach or manager approach the official during a break or after the competition.</w:t>
      </w:r>
    </w:p>
    <w:p w:rsidR="4CD5A3DD" w:rsidP="569AAAAD" w:rsidRDefault="4CD5A3DD" w14:paraId="4F3EAA13" w14:textId="005F3ED5">
      <w:pPr>
        <w:pStyle w:val="ListParagraph"/>
        <w:numPr>
          <w:ilvl w:val="1"/>
          <w:numId w:val="23"/>
        </w:numPr>
        <w:rPr>
          <w:color w:val="000000" w:themeColor="text1" w:themeTint="FF" w:themeShade="FF"/>
          <w:sz w:val="28"/>
          <w:szCs w:val="28"/>
        </w:rPr>
      </w:pPr>
      <w:r w:rsidR="4CD5A3DD">
        <w:rPr/>
        <w:t xml:space="preserve">Show respectful </w:t>
      </w:r>
      <w:r w:rsidR="4CD5A3DD">
        <w:rPr/>
        <w:t>behaviour</w:t>
      </w:r>
      <w:r w:rsidR="4CD5A3DD">
        <w:rPr/>
        <w:t xml:space="preserve">.  </w:t>
      </w:r>
      <w:r w:rsidR="4CD5A3DD">
        <w:rPr/>
        <w:t xml:space="preserve">Verbal abuse of officials and sledging other players, deliberately </w:t>
      </w:r>
      <w:r w:rsidR="4CD5A3DD">
        <w:rPr/>
        <w:t>distracting</w:t>
      </w:r>
      <w:r w:rsidR="4CD5A3DD">
        <w:rPr/>
        <w:t xml:space="preserve"> or provoking an opponent are not acceptable or </w:t>
      </w:r>
      <w:r w:rsidR="4CD5A3DD">
        <w:rPr/>
        <w:t>permitted</w:t>
      </w:r>
      <w:r w:rsidR="4CD5A3DD">
        <w:rPr/>
        <w:t xml:space="preserve"> </w:t>
      </w:r>
      <w:r w:rsidR="4CD5A3DD">
        <w:rPr/>
        <w:t>behaviours</w:t>
      </w:r>
      <w:r w:rsidR="4CD5A3DD">
        <w:rPr/>
        <w:t xml:space="preserve"> in any sport.</w:t>
      </w:r>
    </w:p>
    <w:p w:rsidR="4CD5A3DD" w:rsidP="569AAAAD" w:rsidRDefault="4CD5A3DD" w14:paraId="66F6B1BC" w14:textId="333422D4">
      <w:pPr>
        <w:pStyle w:val="ListParagraph"/>
        <w:numPr>
          <w:ilvl w:val="1"/>
          <w:numId w:val="23"/>
        </w:numPr>
        <w:rPr>
          <w:color w:val="000000" w:themeColor="text1" w:themeTint="FF" w:themeShade="FF"/>
          <w:sz w:val="28"/>
          <w:szCs w:val="28"/>
        </w:rPr>
      </w:pPr>
      <w:r w:rsidR="4CD5A3DD">
        <w:rPr/>
        <w:t>Treat all participants in your sport as you like to be treated. Do not bully or take unfair advantage of another competitor.</w:t>
      </w:r>
    </w:p>
    <w:p w:rsidR="4CD5A3DD" w:rsidP="569AAAAD" w:rsidRDefault="4CD5A3DD" w14:paraId="541E3B5F" w14:textId="7DD4F946">
      <w:pPr>
        <w:pStyle w:val="ListParagraph"/>
        <w:numPr>
          <w:ilvl w:val="1"/>
          <w:numId w:val="23"/>
        </w:numPr>
        <w:rPr>
          <w:highlight w:val="yellow"/>
        </w:rPr>
      </w:pPr>
      <w:r w:rsidR="4CD5A3DD">
        <w:rPr/>
        <w:t>Respect the rights, dignity and worth of all participants regardless of their gender, ability, cultural background or religion.</w:t>
      </w:r>
    </w:p>
    <w:p w:rsidR="569AAAAD" w:rsidP="569AAAAD" w:rsidRDefault="569AAAAD" w14:paraId="7527D60F" w14:textId="6E67E6F9">
      <w:pPr>
        <w:pStyle w:val="Normal"/>
        <w:ind w:left="0"/>
      </w:pPr>
    </w:p>
    <w:p w:rsidR="4CD5A3DD" w:rsidP="569AAAAD" w:rsidRDefault="4CD5A3DD" w14:paraId="78EA8E44" w14:textId="64E7D779">
      <w:pPr>
        <w:pStyle w:val="ListParagraph"/>
        <w:numPr>
          <w:ilvl w:val="0"/>
          <w:numId w:val="23"/>
        </w:numPr>
        <w:rPr/>
      </w:pPr>
      <w:r w:rsidR="4CD5A3DD">
        <w:rPr/>
        <w:t>Play for your team</w:t>
      </w:r>
      <w:r w:rsidR="668602E9">
        <w:rPr/>
        <w:t xml:space="preserve"> </w:t>
      </w:r>
    </w:p>
    <w:p w:rsidR="4CD5A3DD" w:rsidP="569AAAAD" w:rsidRDefault="4CD5A3DD" w14:paraId="7FB2752E" w14:textId="3CADF9FE">
      <w:pPr>
        <w:pStyle w:val="ListParagraph"/>
        <w:numPr>
          <w:ilvl w:val="1"/>
          <w:numId w:val="23"/>
        </w:numPr>
        <w:rPr>
          <w:color w:val="000000" w:themeColor="text1" w:themeTint="FF" w:themeShade="FF"/>
          <w:sz w:val="28"/>
          <w:szCs w:val="28"/>
        </w:rPr>
      </w:pPr>
      <w:r w:rsidR="4CD5A3DD">
        <w:rPr/>
        <w:t>Work equally hard for yourself and/or your team. Your team's performance will benefit, so will you.</w:t>
      </w:r>
    </w:p>
    <w:p w:rsidR="4CD5A3DD" w:rsidP="569AAAAD" w:rsidRDefault="4CD5A3DD" w14:paraId="33AA61E8" w14:textId="731787EF">
      <w:pPr>
        <w:pStyle w:val="ListParagraph"/>
        <w:numPr>
          <w:ilvl w:val="1"/>
          <w:numId w:val="23"/>
        </w:numPr>
        <w:rPr>
          <w:color w:val="000000" w:themeColor="text1" w:themeTint="FF" w:themeShade="FF"/>
          <w:sz w:val="28"/>
          <w:szCs w:val="28"/>
        </w:rPr>
      </w:pPr>
      <w:r w:rsidR="4CD5A3DD">
        <w:rPr/>
        <w:t xml:space="preserve">Cooperate with your coach, </w:t>
      </w:r>
      <w:r w:rsidR="4CD5A3DD">
        <w:rPr/>
        <w:t>teammates</w:t>
      </w:r>
      <w:r w:rsidR="4CD5A3DD">
        <w:rPr/>
        <w:t xml:space="preserve"> and opponents. Without them there would be no competition.</w:t>
      </w:r>
    </w:p>
    <w:p w:rsidR="569AAAAD" w:rsidP="569AAAAD" w:rsidRDefault="569AAAAD" w14:paraId="0172BE75" w14:textId="006AC807">
      <w:pPr>
        <w:pStyle w:val="ListParagraph"/>
        <w:ind w:left="1440"/>
      </w:pPr>
    </w:p>
    <w:p w:rsidR="2DFC52D0" w:rsidP="569AAAAD" w:rsidRDefault="2DFC52D0" w14:paraId="43249B29" w14:textId="5A736677">
      <w:pPr>
        <w:pStyle w:val="ListParagraph"/>
        <w:numPr>
          <w:ilvl w:val="0"/>
          <w:numId w:val="23"/>
        </w:numPr>
        <w:rPr/>
      </w:pPr>
      <w:r w:rsidR="2DFC52D0">
        <w:rPr/>
        <w:t>Play with fairness</w:t>
      </w:r>
    </w:p>
    <w:p w:rsidR="4CD5A3DD" w:rsidP="569AAAAD" w:rsidRDefault="4CD5A3DD" w14:paraId="67C23AE9" w14:textId="29AED20F">
      <w:pPr>
        <w:pStyle w:val="ListParagraph"/>
        <w:numPr>
          <w:ilvl w:val="1"/>
          <w:numId w:val="23"/>
        </w:numPr>
        <w:rPr/>
      </w:pPr>
      <w:r w:rsidR="4CD5A3DD">
        <w:rPr/>
        <w:t>Play by the rules.</w:t>
      </w:r>
    </w:p>
    <w:p w:rsidR="4CD5A3DD" w:rsidP="569AAAAD" w:rsidRDefault="4CD5A3DD" w14:paraId="6225F248" w14:textId="703C0E5D">
      <w:pPr>
        <w:pStyle w:val="ListParagraph"/>
        <w:numPr>
          <w:ilvl w:val="1"/>
          <w:numId w:val="23"/>
        </w:numPr>
        <w:rPr/>
      </w:pPr>
      <w:r w:rsidR="4CD5A3DD">
        <w:rPr/>
        <w:t>Applaud all good plays whether they are made by your team or the opposition.</w:t>
      </w:r>
    </w:p>
    <w:p w:rsidR="4CD5A3DD" w:rsidP="569AAAAD" w:rsidRDefault="4CD5A3DD" w14:paraId="352A41CA" w14:textId="3CA1058A">
      <w:pPr>
        <w:pStyle w:val="ListParagraph"/>
        <w:numPr>
          <w:ilvl w:val="1"/>
          <w:numId w:val="23"/>
        </w:numPr>
        <w:rPr/>
      </w:pPr>
      <w:r w:rsidR="4CD5A3DD">
        <w:rPr/>
        <w:t xml:space="preserve">Participate for </w:t>
      </w:r>
      <w:r w:rsidR="3AE64A7F">
        <w:rPr/>
        <w:t>fun &amp;</w:t>
      </w:r>
      <w:r w:rsidR="4CD5A3DD">
        <w:rPr/>
        <w:t xml:space="preserve"> enjoyment</w:t>
      </w:r>
    </w:p>
    <w:p w:rsidR="006A6936" w:rsidP="006A6936" w:rsidRDefault="006A6936" w14:paraId="039995D2" w14:textId="39C9778E">
      <w:pPr>
        <w:spacing w:after="200"/>
      </w:pPr>
      <w:bookmarkStart w:name="_Toc108556847" w:id="46"/>
      <w:bookmarkStart w:name="_Toc108557132" w:id="47"/>
      <w:r>
        <w:br w:type="page"/>
      </w:r>
    </w:p>
    <w:bookmarkStart w:name="_Toc111028880" w:id="48"/>
    <w:p w:rsidR="006A6936" w:rsidP="005E61B5" w:rsidRDefault="006A6936" w14:paraId="36154D84" w14:textId="2CCC9917">
      <w:pPr>
        <w:pStyle w:val="Heading2"/>
      </w:pPr>
      <w:r>
        <w:rPr>
          <w:bCs/>
          <w:noProof/>
        </w:rPr>
        <mc:AlternateContent>
          <mc:Choice Requires="wps">
            <w:drawing>
              <wp:anchor distT="0" distB="0" distL="114300" distR="114300" simplePos="0" relativeHeight="251675648" behindDoc="0" locked="0" layoutInCell="1" allowOverlap="1" wp14:anchorId="4019D56E" wp14:editId="74F4ADAD">
                <wp:simplePos x="0" y="0"/>
                <wp:positionH relativeFrom="column">
                  <wp:posOffset>-69574</wp:posOffset>
                </wp:positionH>
                <wp:positionV relativeFrom="paragraph">
                  <wp:posOffset>-1566756</wp:posOffset>
                </wp:positionV>
                <wp:extent cx="2961860" cy="90585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61860" cy="905856"/>
                        </a:xfrm>
                        <a:prstGeom prst="rect">
                          <a:avLst/>
                        </a:prstGeom>
                        <a:noFill/>
                        <a:ln w="6350">
                          <a:noFill/>
                        </a:ln>
                      </wps:spPr>
                      <wps:txbx>
                        <w:txbxContent>
                          <w:p w:rsidR="006A6936" w:rsidP="006A6936" w:rsidRDefault="006A6936" w14:paraId="0672E535" w14:textId="77777777">
                            <w:pPr>
                              <w:rPr>
                                <w:rFonts w:asciiTheme="majorHAnsi" w:hAnsiTheme="majorHAnsi"/>
                                <w:b/>
                                <w:bCs w:val="0"/>
                                <w:sz w:val="48"/>
                                <w:szCs w:val="48"/>
                                <w:lang w:val="en-AU"/>
                              </w:rPr>
                            </w:pPr>
                            <w:r>
                              <w:rPr>
                                <w:rFonts w:asciiTheme="majorHAnsi" w:hAnsiTheme="majorHAnsi"/>
                                <w:b/>
                                <w:bCs w:val="0"/>
                                <w:sz w:val="48"/>
                                <w:szCs w:val="48"/>
                                <w:lang w:val="en-AU"/>
                              </w:rPr>
                              <w:t>THE CARINE</w:t>
                            </w:r>
                          </w:p>
                          <w:p w:rsidRPr="00D63D63" w:rsidR="006A6936" w:rsidP="006A6936" w:rsidRDefault="00200E87" w14:paraId="00CFD369" w14:textId="16278FC7">
                            <w:pPr>
                              <w:rPr>
                                <w:rFonts w:asciiTheme="majorHAnsi" w:hAnsiTheme="majorHAnsi"/>
                                <w:b/>
                                <w:bCs w:val="0"/>
                                <w:sz w:val="48"/>
                                <w:szCs w:val="48"/>
                              </w:rPr>
                            </w:pPr>
                            <w:r>
                              <w:rPr>
                                <w:rFonts w:asciiTheme="majorHAnsi" w:hAnsiTheme="majorHAnsi"/>
                                <w:b/>
                                <w:bCs w:val="0"/>
                                <w:sz w:val="48"/>
                                <w:szCs w:val="48"/>
                                <w:lang w:val="en-AU"/>
                              </w:rPr>
                              <w:t xml:space="preserve">CATS </w:t>
                            </w:r>
                            <w:r w:rsidR="006A6936">
                              <w:rPr>
                                <w:rFonts w:asciiTheme="majorHAnsi" w:hAnsiTheme="majorHAnsi"/>
                                <w:b/>
                                <w:bCs w:val="0"/>
                                <w:sz w:val="48"/>
                                <w:szCs w:val="48"/>
                                <w:lang w:val="en-AU"/>
                              </w:rPr>
                              <w:t>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06231743">
              <v:shape id="Text Box 36" style="position:absolute;margin-left:-5.5pt;margin-top:-123.35pt;width:233.2pt;height:7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WpHAIAADQ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" w14:anchorId="4019D56E">
                <v:textbox>
                  <w:txbxContent>
                    <w:p w:rsidR="006A6936" w:rsidP="006A6936" w:rsidRDefault="006A6936" w14:paraId="2924827B" w14:textId="77777777">
                      <w:pPr>
                        <w:rPr>
                          <w:rFonts w:asciiTheme="majorHAnsi" w:hAnsiTheme="majorHAnsi"/>
                          <w:b/>
                          <w:bCs w:val="0"/>
                          <w:sz w:val="48"/>
                          <w:szCs w:val="48"/>
                          <w:lang w:val="en-AU"/>
                        </w:rPr>
                      </w:pPr>
                      <w:r>
                        <w:rPr>
                          <w:rFonts w:asciiTheme="majorHAnsi" w:hAnsiTheme="majorHAnsi"/>
                          <w:b/>
                          <w:bCs w:val="0"/>
                          <w:sz w:val="48"/>
                          <w:szCs w:val="48"/>
                          <w:lang w:val="en-AU"/>
                        </w:rPr>
                        <w:t>THE CARINE</w:t>
                      </w:r>
                    </w:p>
                    <w:p w:rsidRPr="00D63D63" w:rsidR="006A6936" w:rsidP="006A6936" w:rsidRDefault="00200E87" w14:paraId="1A1F294E" w14:textId="16278FC7">
                      <w:pPr>
                        <w:rPr>
                          <w:rFonts w:asciiTheme="majorHAnsi" w:hAnsiTheme="majorHAnsi"/>
                          <w:b/>
                          <w:bCs w:val="0"/>
                          <w:sz w:val="48"/>
                          <w:szCs w:val="48"/>
                        </w:rPr>
                      </w:pPr>
                      <w:r>
                        <w:rPr>
                          <w:rFonts w:asciiTheme="majorHAnsi" w:hAnsiTheme="majorHAnsi"/>
                          <w:b/>
                          <w:bCs w:val="0"/>
                          <w:sz w:val="48"/>
                          <w:szCs w:val="48"/>
                          <w:lang w:val="en-AU"/>
                        </w:rPr>
                        <w:t xml:space="preserve">CATS </w:t>
                      </w:r>
                      <w:r w:rsidR="006A6936">
                        <w:rPr>
                          <w:rFonts w:asciiTheme="majorHAnsi" w:hAnsiTheme="majorHAnsi"/>
                          <w:b/>
                          <w:bCs w:val="0"/>
                          <w:sz w:val="48"/>
                          <w:szCs w:val="48"/>
                          <w:lang w:val="en-AU"/>
                        </w:rPr>
                        <w:t>WAY</w:t>
                      </w:r>
                    </w:p>
                  </w:txbxContent>
                </v:textbox>
              </v:shape>
            </w:pict>
          </mc:Fallback>
        </mc:AlternateContent>
      </w:r>
      <w:r>
        <w:t xml:space="preserve">Parent and Supporter Code of </w:t>
      </w:r>
      <w:proofErr w:type="spellStart"/>
      <w:r>
        <w:t>Behaviour</w:t>
      </w:r>
      <w:bookmarkEnd w:id="46"/>
      <w:bookmarkEnd w:id="47"/>
      <w:bookmarkEnd w:id="48"/>
      <w:proofErr w:type="spellEnd"/>
    </w:p>
    <w:p w:rsidRPr="00992B2C" w:rsidR="006A6936" w:rsidP="006A6936" w:rsidRDefault="006A6936" w14:paraId="6A4B8B94" w14:textId="77777777">
      <w:pPr>
        <w:pStyle w:val="ListParagraph"/>
        <w:numPr>
          <w:ilvl w:val="0"/>
          <w:numId w:val="29"/>
        </w:numPr>
      </w:pPr>
      <w:r w:rsidRPr="00992B2C">
        <w:t>Remember that children participate in sport for their enjoyment, not yours.</w:t>
      </w:r>
    </w:p>
    <w:p w:rsidRPr="00992B2C" w:rsidR="006A6936" w:rsidP="006A6936" w:rsidRDefault="006A6936" w14:paraId="6F36A9AB" w14:textId="77777777">
      <w:pPr>
        <w:pStyle w:val="ListParagraph"/>
        <w:numPr>
          <w:ilvl w:val="0"/>
          <w:numId w:val="29"/>
        </w:numPr>
      </w:pPr>
      <w:r w:rsidRPr="00992B2C">
        <w:t>Encourage children to participate, do not force them.</w:t>
      </w:r>
    </w:p>
    <w:p w:rsidRPr="00992B2C" w:rsidR="006A6936" w:rsidP="006A6936" w:rsidRDefault="006A6936" w14:paraId="1F17FD75" w14:textId="77777777">
      <w:pPr>
        <w:pStyle w:val="ListParagraph"/>
        <w:numPr>
          <w:ilvl w:val="0"/>
          <w:numId w:val="29"/>
        </w:numPr>
      </w:pPr>
      <w:r w:rsidRPr="00992B2C">
        <w:t>Focus on the child's efforts and performance rather than winning or losing.</w:t>
      </w:r>
    </w:p>
    <w:p w:rsidRPr="00992B2C" w:rsidR="006A6936" w:rsidP="006A6936" w:rsidRDefault="006A6936" w14:paraId="7663408D" w14:textId="77777777">
      <w:pPr>
        <w:pStyle w:val="ListParagraph"/>
        <w:numPr>
          <w:ilvl w:val="0"/>
          <w:numId w:val="29"/>
        </w:numPr>
      </w:pPr>
      <w:r w:rsidRPr="00992B2C">
        <w:t>Encourage children always to play according to the rules and to settle disagreements without resorting to hostility or violence.</w:t>
      </w:r>
    </w:p>
    <w:p w:rsidRPr="00992B2C" w:rsidR="006A6936" w:rsidP="006A6936" w:rsidRDefault="006A6936" w14:paraId="58B05343" w14:textId="77777777">
      <w:pPr>
        <w:pStyle w:val="ListParagraph"/>
        <w:numPr>
          <w:ilvl w:val="0"/>
          <w:numId w:val="29"/>
        </w:numPr>
      </w:pPr>
      <w:r w:rsidRPr="00992B2C">
        <w:t>Never ridicule or scold a young player for making a mistake. Positive comments are motivational.</w:t>
      </w:r>
    </w:p>
    <w:p w:rsidRPr="00992B2C" w:rsidR="006A6936" w:rsidP="006A6936" w:rsidRDefault="006A6936" w14:paraId="7F771CDC" w14:textId="77777777">
      <w:pPr>
        <w:pStyle w:val="ListParagraph"/>
        <w:numPr>
          <w:ilvl w:val="0"/>
          <w:numId w:val="29"/>
        </w:numPr>
        <w:rPr/>
      </w:pPr>
      <w:r w:rsidR="006A6936">
        <w:rPr/>
        <w:t xml:space="preserve">Remember that children learn best by example. </w:t>
      </w:r>
      <w:bookmarkStart w:name="_Int_fXGK1GQS" w:id="1803012574"/>
      <w:r w:rsidR="006A6936">
        <w:rPr/>
        <w:t>Appreciate</w:t>
      </w:r>
      <w:bookmarkEnd w:id="1803012574"/>
      <w:r w:rsidR="006A6936">
        <w:rPr/>
        <w:t xml:space="preserve"> good performances and skil</w:t>
      </w:r>
      <w:r w:rsidR="006A6936">
        <w:rPr/>
        <w:t>l</w:t>
      </w:r>
      <w:r w:rsidR="006A6936">
        <w:rPr/>
        <w:t>ful plays by all participants.</w:t>
      </w:r>
    </w:p>
    <w:p w:rsidRPr="00992B2C" w:rsidR="006A6936" w:rsidP="006A6936" w:rsidRDefault="006A6936" w14:paraId="179B16DD" w14:textId="77777777">
      <w:pPr>
        <w:pStyle w:val="ListParagraph"/>
        <w:numPr>
          <w:ilvl w:val="0"/>
          <w:numId w:val="29"/>
        </w:numPr>
      </w:pPr>
      <w:r w:rsidRPr="00992B2C">
        <w:t>Support all efforts to remove verbal and physical abuse from sporting activities.</w:t>
      </w:r>
    </w:p>
    <w:p w:rsidRPr="00992B2C" w:rsidR="006A6936" w:rsidP="006A6936" w:rsidRDefault="006A6936" w14:paraId="33C8E857" w14:textId="77777777">
      <w:pPr>
        <w:pStyle w:val="ListParagraph"/>
        <w:numPr>
          <w:ilvl w:val="0"/>
          <w:numId w:val="29"/>
        </w:numPr>
      </w:pPr>
      <w:r w:rsidRPr="00992B2C">
        <w:t>Respect officials' decisions and teach children to do likewise.</w:t>
      </w:r>
    </w:p>
    <w:p w:rsidRPr="00992B2C" w:rsidR="006A6936" w:rsidP="006A6936" w:rsidRDefault="006A6936" w14:paraId="3D861318" w14:textId="77777777">
      <w:pPr>
        <w:pStyle w:val="ListParagraph"/>
        <w:numPr>
          <w:ilvl w:val="0"/>
          <w:numId w:val="29"/>
        </w:numPr>
      </w:pPr>
      <w:r w:rsidRPr="00992B2C">
        <w:t xml:space="preserve">Show appreciation for volunteer coaches, </w:t>
      </w:r>
      <w:proofErr w:type="gramStart"/>
      <w:r w:rsidRPr="00992B2C">
        <w:t>officials</w:t>
      </w:r>
      <w:proofErr w:type="gramEnd"/>
      <w:r w:rsidRPr="00992B2C">
        <w:t xml:space="preserve"> and administrators. Without them, your child could not participate.</w:t>
      </w:r>
    </w:p>
    <w:p w:rsidRPr="00992B2C" w:rsidR="006A6936" w:rsidP="006A6936" w:rsidRDefault="006A6936" w14:paraId="5B97501E" w14:textId="77777777">
      <w:pPr>
        <w:pStyle w:val="ListParagraph"/>
        <w:numPr>
          <w:ilvl w:val="0"/>
          <w:numId w:val="29"/>
        </w:numPr>
      </w:pPr>
      <w:r w:rsidRPr="00992B2C">
        <w:t>Applaud good performance and efforts from all individuals and teams. Congratulate all participants on their performance regardless of the game's outcome.</w:t>
      </w:r>
    </w:p>
    <w:p w:rsidRPr="00992B2C" w:rsidR="006A6936" w:rsidP="006A6936" w:rsidRDefault="006A6936" w14:paraId="56E964EA" w14:textId="77777777">
      <w:pPr>
        <w:pStyle w:val="ListParagraph"/>
        <w:numPr>
          <w:ilvl w:val="0"/>
          <w:numId w:val="29"/>
        </w:numPr>
      </w:pPr>
      <w:r w:rsidRPr="00992B2C">
        <w:t xml:space="preserve">Condemn the use of violence in any form, whether it is by spectators, coaches, </w:t>
      </w:r>
      <w:proofErr w:type="gramStart"/>
      <w:r w:rsidRPr="00992B2C">
        <w:t>officials</w:t>
      </w:r>
      <w:proofErr w:type="gramEnd"/>
      <w:r w:rsidRPr="00992B2C">
        <w:t xml:space="preserve"> or players.</w:t>
      </w:r>
    </w:p>
    <w:p w:rsidRPr="00992B2C" w:rsidR="006A6936" w:rsidP="006A6936" w:rsidRDefault="006A6936" w14:paraId="52D152ED" w14:textId="77777777">
      <w:pPr>
        <w:pStyle w:val="ListParagraph"/>
        <w:numPr>
          <w:ilvl w:val="0"/>
          <w:numId w:val="29"/>
        </w:numPr>
      </w:pPr>
      <w:r w:rsidRPr="00992B2C">
        <w:t>Show respect for your team's opponents. Without them there would be no game.</w:t>
      </w:r>
    </w:p>
    <w:p w:rsidRPr="00992B2C" w:rsidR="006A6936" w:rsidP="006A6936" w:rsidRDefault="006A6936" w14:paraId="436739D8" w14:textId="77777777">
      <w:pPr>
        <w:pStyle w:val="ListParagraph"/>
        <w:numPr>
          <w:ilvl w:val="0"/>
          <w:numId w:val="29"/>
        </w:numPr>
      </w:pPr>
      <w:r w:rsidRPr="00992B2C">
        <w:t>Encourage players to follow the rules and the officials' decisions.</w:t>
      </w:r>
    </w:p>
    <w:p w:rsidRPr="00992B2C" w:rsidR="006A6936" w:rsidP="006A6936" w:rsidRDefault="006A6936" w14:paraId="6A22F4F3" w14:textId="77777777">
      <w:pPr>
        <w:pStyle w:val="ListParagraph"/>
        <w:numPr>
          <w:ilvl w:val="0"/>
          <w:numId w:val="29"/>
        </w:numPr>
      </w:pPr>
      <w:r w:rsidRPr="00992B2C">
        <w:t xml:space="preserve">Do not use foul language, </w:t>
      </w:r>
      <w:proofErr w:type="gramStart"/>
      <w:r w:rsidRPr="00992B2C">
        <w:t>sledge</w:t>
      </w:r>
      <w:proofErr w:type="gramEnd"/>
      <w:r w:rsidRPr="00992B2C">
        <w:t xml:space="preserve"> or harass players, coaches or officials.</w:t>
      </w:r>
    </w:p>
    <w:p w:rsidR="006A6936" w:rsidP="006A6936" w:rsidRDefault="006A6936" w14:paraId="5A1BF42E" w14:textId="77777777">
      <w:pPr>
        <w:pStyle w:val="ListParagraph"/>
        <w:numPr>
          <w:ilvl w:val="0"/>
          <w:numId w:val="29"/>
        </w:numPr>
      </w:pPr>
      <w:r w:rsidRPr="00992B2C">
        <w:t xml:space="preserve">Respect the rights, dignity and worth of every young person regardless of their gender, ability, cultural </w:t>
      </w:r>
      <w:proofErr w:type="gramStart"/>
      <w:r w:rsidRPr="00992B2C">
        <w:t>background</w:t>
      </w:r>
      <w:proofErr w:type="gramEnd"/>
      <w:r w:rsidRPr="00992B2C">
        <w:t xml:space="preserve"> or religion.</w:t>
      </w:r>
    </w:p>
    <w:p w:rsidRPr="00A84B0F" w:rsidR="00837B54" w:rsidP="006A6936" w:rsidRDefault="00837B54" w14:paraId="355C3CD5" w14:textId="7F4E5B73"/>
    <w:sectPr w:rsidRPr="00A84B0F" w:rsidR="00837B54" w:rsidSect="00F0533D">
      <w:type w:val="continuous"/>
      <w:pgSz w:w="12240" w:h="15840" w:orient="portrait" w:code="1"/>
      <w:pgMar w:top="1152" w:right="1152" w:bottom="720" w:left="1152" w:header="0" w:footer="0" w:gutter="0"/>
      <w:pgNumType w:start="3"/>
      <w:cols w:space="720"/>
      <w:titlePg/>
      <w:docGrid w:linePitch="382"/>
      <w:headerReference w:type="first" r:id="Rbec7e28f5894403e"/>
      <w:footerReference w:type="default" r:id="R7f2fb3f18a8e4bd8"/>
      <w:footerReference w:type="first" r:id="Rcf3094c61fc241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C7747" w:rsidP="00F30D41" w:rsidRDefault="008C7747" w14:paraId="0FAA5452" w14:textId="77777777">
      <w:r>
        <w:separator/>
      </w:r>
    </w:p>
    <w:p w:rsidR="008C7747" w:rsidP="00F30D41" w:rsidRDefault="008C7747" w14:paraId="14719400" w14:textId="77777777"/>
  </w:endnote>
  <w:endnote w:type="continuationSeparator" w:id="0">
    <w:p w:rsidR="008C7747" w:rsidP="00F30D41" w:rsidRDefault="008C7747" w14:paraId="25E1A7EF" w14:textId="77777777">
      <w:r>
        <w:continuationSeparator/>
      </w:r>
    </w:p>
    <w:p w:rsidR="008C7747" w:rsidP="00F30D41" w:rsidRDefault="008C7747" w14:paraId="5CF4349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euzeitGro">
    <w:altName w:val="Cambria"/>
    <w:panose1 w:val="000000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6006" w:rsidP="00F30D41" w:rsidRDefault="00374105" w14:paraId="27E1D566" w14:textId="77777777">
    <w:pPr>
      <w:pStyle w:val="Footer"/>
    </w:pPr>
    <w:sdt>
      <w:sdtPr>
        <w:rPr>
          <w:rFonts w:asciiTheme="majorHAnsi" w:hAnsiTheme="majorHAnsi" w:eastAsiaTheme="majorEastAsia" w:cstheme="majorBidi"/>
        </w:rPr>
        <w:id w:val="306900621"/>
        <w:placeholder>
          <w:docPart w:val="639AE0472CE3E2419EC923AEDB2B2C2A"/>
        </w:placeholder>
        <w:temporary/>
        <w:showingPlcHdr/>
      </w:sdtPr>
      <w:sdtEndPr/>
      <w:sdtContent>
        <w:r w:rsidR="00F45884">
          <w:t>Title</w:t>
        </w:r>
      </w:sdtContent>
    </w:sdt>
    <w:r w:rsidR="0049185C">
      <w:rPr>
        <w:rFonts w:asciiTheme="majorHAnsi" w:hAnsiTheme="majorHAnsi" w:eastAsiaTheme="majorEastAsia" w:cstheme="majorBidi"/>
      </w:rPr>
      <w:ptab w:alignment="right" w:relativeTo="margin" w:leader="none"/>
    </w:r>
    <w:r w:rsidR="0049185C">
      <w:rPr>
        <w:rFonts w:asciiTheme="majorHAnsi" w:hAnsiTheme="majorHAnsi" w:eastAsiaTheme="majorEastAsia"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hAnsiTheme="majorHAnsi" w:eastAsiaTheme="majorEastAsia" w:cstheme="majorBidi"/>
        <w:noProof/>
      </w:rPr>
      <w:t>4</w:t>
    </w:r>
    <w:r w:rsidR="0049185C">
      <w:rPr>
        <w:rFonts w:asciiTheme="majorHAnsi" w:hAnsiTheme="majorHAnsi" w:eastAsiaTheme="majorEastAsia" w:cstheme="majorBidi"/>
        <w:noProof/>
      </w:rPr>
      <w:fldChar w:fldCharType="end"/>
    </w:r>
  </w:p>
  <w:p w:rsidR="00752AA8" w:rsidP="00F30D41" w:rsidRDefault="00752AA8" w14:paraId="50707574" w14:textId="77777777"/>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7639533F">
      <w:trPr>
        <w:trHeight w:val="300"/>
      </w:trPr>
      <w:tc>
        <w:tcPr>
          <w:tcW w:w="3310" w:type="dxa"/>
          <w:tcMar/>
        </w:tcPr>
        <w:p w:rsidR="1B0C6856" w:rsidP="1B0C6856" w:rsidRDefault="1B0C6856" w14:paraId="1E0579FE" w14:textId="682D80AE">
          <w:pPr>
            <w:pStyle w:val="Header"/>
            <w:bidi w:val="0"/>
            <w:ind w:left="-115"/>
            <w:jc w:val="left"/>
          </w:pPr>
        </w:p>
      </w:tc>
      <w:tc>
        <w:tcPr>
          <w:tcW w:w="3310" w:type="dxa"/>
          <w:tcMar/>
        </w:tcPr>
        <w:p w:rsidR="1B0C6856" w:rsidP="1B0C6856" w:rsidRDefault="1B0C6856" w14:paraId="3A022FE0" w14:textId="5E9B480D">
          <w:pPr>
            <w:pStyle w:val="Header"/>
            <w:bidi w:val="0"/>
            <w:jc w:val="center"/>
          </w:pPr>
        </w:p>
      </w:tc>
      <w:tc>
        <w:tcPr>
          <w:tcW w:w="3310" w:type="dxa"/>
          <w:tcMar/>
        </w:tcPr>
        <w:p w:rsidR="1B0C6856" w:rsidP="1B0C6856" w:rsidRDefault="1B0C6856" w14:paraId="3811C39B" w14:textId="308CB379">
          <w:pPr>
            <w:pStyle w:val="Header"/>
            <w:bidi w:val="0"/>
            <w:ind w:right="-115"/>
            <w:jc w:val="right"/>
          </w:pPr>
        </w:p>
      </w:tc>
    </w:tr>
  </w:tbl>
  <w:p w:rsidR="1B0C6856" w:rsidP="1B0C6856" w:rsidRDefault="1B0C6856" w14:paraId="0E276965" w14:textId="018854BC">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4094915D">
      <w:trPr>
        <w:trHeight w:val="300"/>
      </w:trPr>
      <w:tc>
        <w:tcPr>
          <w:tcW w:w="3310" w:type="dxa"/>
          <w:tcMar/>
        </w:tcPr>
        <w:p w:rsidR="1B0C6856" w:rsidP="1B0C6856" w:rsidRDefault="1B0C6856" w14:paraId="7F9702B7" w14:textId="10994D3F">
          <w:pPr>
            <w:pStyle w:val="Header"/>
            <w:bidi w:val="0"/>
            <w:ind w:left="-115"/>
            <w:jc w:val="left"/>
          </w:pPr>
        </w:p>
      </w:tc>
      <w:tc>
        <w:tcPr>
          <w:tcW w:w="3310" w:type="dxa"/>
          <w:tcMar/>
        </w:tcPr>
        <w:p w:rsidR="1B0C6856" w:rsidP="1B0C6856" w:rsidRDefault="1B0C6856" w14:paraId="6743F12D" w14:textId="20015FD7">
          <w:pPr>
            <w:pStyle w:val="Header"/>
            <w:bidi w:val="0"/>
            <w:jc w:val="center"/>
          </w:pPr>
        </w:p>
      </w:tc>
      <w:tc>
        <w:tcPr>
          <w:tcW w:w="3310" w:type="dxa"/>
          <w:tcMar/>
        </w:tcPr>
        <w:p w:rsidR="1B0C6856" w:rsidP="1B0C6856" w:rsidRDefault="1B0C6856" w14:paraId="0E54A10B" w14:textId="4EAB5955">
          <w:pPr>
            <w:pStyle w:val="Header"/>
            <w:bidi w:val="0"/>
            <w:ind w:right="-115"/>
            <w:jc w:val="right"/>
          </w:pPr>
        </w:p>
      </w:tc>
    </w:tr>
  </w:tbl>
  <w:p w:rsidR="1B0C6856" w:rsidP="1B0C6856" w:rsidRDefault="1B0C6856" w14:paraId="53851195" w14:textId="2F6A78B8">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78C33B84">
      <w:trPr>
        <w:trHeight w:val="300"/>
      </w:trPr>
      <w:tc>
        <w:tcPr>
          <w:tcW w:w="3310" w:type="dxa"/>
          <w:tcMar/>
        </w:tcPr>
        <w:p w:rsidR="1B0C6856" w:rsidP="1B0C6856" w:rsidRDefault="1B0C6856" w14:paraId="44167793" w14:textId="0BBCB91F">
          <w:pPr>
            <w:pStyle w:val="Header"/>
            <w:bidi w:val="0"/>
            <w:ind w:left="-115"/>
            <w:jc w:val="left"/>
          </w:pPr>
        </w:p>
      </w:tc>
      <w:tc>
        <w:tcPr>
          <w:tcW w:w="3310" w:type="dxa"/>
          <w:tcMar/>
        </w:tcPr>
        <w:p w:rsidR="1B0C6856" w:rsidP="1B0C6856" w:rsidRDefault="1B0C6856" w14:paraId="7C84E328" w14:textId="59F70D6F">
          <w:pPr>
            <w:pStyle w:val="Header"/>
            <w:bidi w:val="0"/>
            <w:jc w:val="center"/>
          </w:pPr>
        </w:p>
      </w:tc>
      <w:tc>
        <w:tcPr>
          <w:tcW w:w="3310" w:type="dxa"/>
          <w:tcMar/>
        </w:tcPr>
        <w:p w:rsidR="1B0C6856" w:rsidP="1B0C6856" w:rsidRDefault="1B0C6856" w14:paraId="2704B577" w14:textId="0906B04B">
          <w:pPr>
            <w:pStyle w:val="Header"/>
            <w:bidi w:val="0"/>
            <w:ind w:right="-115"/>
            <w:jc w:val="right"/>
          </w:pPr>
        </w:p>
      </w:tc>
    </w:tr>
  </w:tbl>
  <w:p w:rsidR="1B0C6856" w:rsidP="1B0C6856" w:rsidRDefault="1B0C6856" w14:paraId="1A42553D" w14:textId="6A1A7451">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129C4D4F">
      <w:trPr>
        <w:trHeight w:val="300"/>
      </w:trPr>
      <w:tc>
        <w:tcPr>
          <w:tcW w:w="3310" w:type="dxa"/>
          <w:tcMar/>
        </w:tcPr>
        <w:p w:rsidR="1B0C6856" w:rsidP="1B0C6856" w:rsidRDefault="1B0C6856" w14:paraId="2345C892" w14:textId="341221B3">
          <w:pPr>
            <w:pStyle w:val="Header"/>
            <w:bidi w:val="0"/>
            <w:ind w:left="-115"/>
            <w:jc w:val="left"/>
          </w:pPr>
        </w:p>
      </w:tc>
      <w:tc>
        <w:tcPr>
          <w:tcW w:w="3310" w:type="dxa"/>
          <w:tcMar/>
        </w:tcPr>
        <w:p w:rsidR="1B0C6856" w:rsidP="1B0C6856" w:rsidRDefault="1B0C6856" w14:paraId="69E40B8A" w14:textId="2938D0B5">
          <w:pPr>
            <w:pStyle w:val="Header"/>
            <w:bidi w:val="0"/>
            <w:jc w:val="center"/>
          </w:pPr>
        </w:p>
      </w:tc>
      <w:tc>
        <w:tcPr>
          <w:tcW w:w="3310" w:type="dxa"/>
          <w:tcMar/>
        </w:tcPr>
        <w:p w:rsidR="1B0C6856" w:rsidP="1B0C6856" w:rsidRDefault="1B0C6856" w14:paraId="02943568" w14:textId="496D811C">
          <w:pPr>
            <w:pStyle w:val="Header"/>
            <w:bidi w:val="0"/>
            <w:ind w:right="-115"/>
            <w:jc w:val="right"/>
          </w:pPr>
        </w:p>
      </w:tc>
    </w:tr>
  </w:tbl>
  <w:p w:rsidR="1B0C6856" w:rsidP="1B0C6856" w:rsidRDefault="1B0C6856" w14:paraId="2D159C66" w14:textId="4280853E">
    <w:pPr>
      <w:pStyle w:val="Footer"/>
      <w:bidi w:val="0"/>
    </w:pPr>
  </w:p>
</w:ftr>
</file>

<file path=word/footer6.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641DA545">
      <w:trPr>
        <w:trHeight w:val="300"/>
      </w:trPr>
      <w:tc>
        <w:tcPr>
          <w:tcW w:w="3310" w:type="dxa"/>
          <w:tcMar/>
        </w:tcPr>
        <w:p w:rsidR="1B0C6856" w:rsidP="1B0C6856" w:rsidRDefault="1B0C6856" w14:paraId="0AB92C43" w14:textId="717EF8FD">
          <w:pPr>
            <w:pStyle w:val="Header"/>
            <w:bidi w:val="0"/>
            <w:ind w:left="-115"/>
            <w:jc w:val="left"/>
          </w:pPr>
        </w:p>
      </w:tc>
      <w:tc>
        <w:tcPr>
          <w:tcW w:w="3310" w:type="dxa"/>
          <w:tcMar/>
        </w:tcPr>
        <w:p w:rsidR="1B0C6856" w:rsidP="1B0C6856" w:rsidRDefault="1B0C6856" w14:paraId="51F6D3A2" w14:textId="7480BF9C">
          <w:pPr>
            <w:pStyle w:val="Header"/>
            <w:bidi w:val="0"/>
            <w:jc w:val="center"/>
          </w:pPr>
        </w:p>
      </w:tc>
      <w:tc>
        <w:tcPr>
          <w:tcW w:w="3310" w:type="dxa"/>
          <w:tcMar/>
        </w:tcPr>
        <w:p w:rsidR="1B0C6856" w:rsidP="1B0C6856" w:rsidRDefault="1B0C6856" w14:paraId="554B873B" w14:textId="367F52DF">
          <w:pPr>
            <w:pStyle w:val="Header"/>
            <w:bidi w:val="0"/>
            <w:ind w:right="-115"/>
            <w:jc w:val="right"/>
          </w:pPr>
        </w:p>
      </w:tc>
    </w:tr>
  </w:tbl>
  <w:p w:rsidR="1B0C6856" w:rsidP="1B0C6856" w:rsidRDefault="1B0C6856" w14:paraId="1CBBB3E6" w14:textId="6759A976">
    <w:pPr>
      <w:pStyle w:val="Footer"/>
      <w:bidi w:val="0"/>
    </w:pPr>
  </w:p>
</w:ftr>
</file>

<file path=word/footer7.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5EFCC2A5">
      <w:trPr>
        <w:trHeight w:val="300"/>
      </w:trPr>
      <w:tc>
        <w:tcPr>
          <w:tcW w:w="3310" w:type="dxa"/>
          <w:tcMar/>
        </w:tcPr>
        <w:p w:rsidR="1B0C6856" w:rsidP="1B0C6856" w:rsidRDefault="1B0C6856" w14:paraId="2D6CA7E4" w14:textId="20742512">
          <w:pPr>
            <w:pStyle w:val="Header"/>
            <w:bidi w:val="0"/>
            <w:ind w:left="-115"/>
            <w:jc w:val="left"/>
          </w:pPr>
        </w:p>
      </w:tc>
      <w:tc>
        <w:tcPr>
          <w:tcW w:w="3310" w:type="dxa"/>
          <w:tcMar/>
        </w:tcPr>
        <w:p w:rsidR="1B0C6856" w:rsidP="1B0C6856" w:rsidRDefault="1B0C6856" w14:paraId="165F0DA6" w14:textId="18CE060B">
          <w:pPr>
            <w:pStyle w:val="Header"/>
            <w:bidi w:val="0"/>
            <w:jc w:val="center"/>
          </w:pPr>
        </w:p>
      </w:tc>
      <w:tc>
        <w:tcPr>
          <w:tcW w:w="3310" w:type="dxa"/>
          <w:tcMar/>
        </w:tcPr>
        <w:p w:rsidR="1B0C6856" w:rsidP="1B0C6856" w:rsidRDefault="1B0C6856" w14:paraId="6886E56F" w14:textId="7D216202">
          <w:pPr>
            <w:pStyle w:val="Header"/>
            <w:bidi w:val="0"/>
            <w:ind w:right="-115"/>
            <w:jc w:val="right"/>
          </w:pPr>
        </w:p>
      </w:tc>
    </w:tr>
  </w:tbl>
  <w:p w:rsidR="1B0C6856" w:rsidP="1B0C6856" w:rsidRDefault="1B0C6856" w14:paraId="0038EFBE" w14:textId="56724E1F">
    <w:pPr>
      <w:pStyle w:val="Footer"/>
      <w:bidi w:val="0"/>
    </w:pPr>
  </w:p>
</w:ftr>
</file>

<file path=word/footer8.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482346E2">
      <w:trPr>
        <w:trHeight w:val="300"/>
      </w:trPr>
      <w:tc>
        <w:tcPr>
          <w:tcW w:w="3310" w:type="dxa"/>
          <w:tcMar/>
        </w:tcPr>
        <w:p w:rsidR="1B0C6856" w:rsidP="1B0C6856" w:rsidRDefault="1B0C6856" w14:paraId="783EC8FA" w14:textId="1F7C9BB0">
          <w:pPr>
            <w:pStyle w:val="Header"/>
            <w:bidi w:val="0"/>
            <w:ind w:left="-115"/>
            <w:jc w:val="left"/>
          </w:pPr>
        </w:p>
      </w:tc>
      <w:tc>
        <w:tcPr>
          <w:tcW w:w="3310" w:type="dxa"/>
          <w:tcMar/>
        </w:tcPr>
        <w:p w:rsidR="1B0C6856" w:rsidP="1B0C6856" w:rsidRDefault="1B0C6856" w14:paraId="55C5BF65" w14:textId="360ADBB9">
          <w:pPr>
            <w:pStyle w:val="Header"/>
            <w:bidi w:val="0"/>
            <w:jc w:val="center"/>
          </w:pPr>
        </w:p>
      </w:tc>
      <w:tc>
        <w:tcPr>
          <w:tcW w:w="3310" w:type="dxa"/>
          <w:tcMar/>
        </w:tcPr>
        <w:p w:rsidR="1B0C6856" w:rsidP="1B0C6856" w:rsidRDefault="1B0C6856" w14:paraId="1D53DA7D" w14:textId="53B37480">
          <w:pPr>
            <w:pStyle w:val="Header"/>
            <w:bidi w:val="0"/>
            <w:ind w:right="-115"/>
            <w:jc w:val="right"/>
          </w:pPr>
        </w:p>
      </w:tc>
    </w:tr>
  </w:tbl>
  <w:p w:rsidR="1B0C6856" w:rsidP="1B0C6856" w:rsidRDefault="1B0C6856" w14:paraId="630BA8FD" w14:textId="7DDAA5FB">
    <w:pPr>
      <w:pStyle w:val="Footer"/>
      <w:bidi w:val="0"/>
    </w:pPr>
  </w:p>
</w:ftr>
</file>

<file path=word/footer9.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14BAEB45">
      <w:trPr>
        <w:trHeight w:val="300"/>
      </w:trPr>
      <w:tc>
        <w:tcPr>
          <w:tcW w:w="3310" w:type="dxa"/>
          <w:tcMar/>
        </w:tcPr>
        <w:p w:rsidR="1B0C6856" w:rsidP="1B0C6856" w:rsidRDefault="1B0C6856" w14:paraId="5904F745" w14:textId="163A582F">
          <w:pPr>
            <w:pStyle w:val="Header"/>
            <w:bidi w:val="0"/>
            <w:ind w:left="-115"/>
            <w:jc w:val="left"/>
          </w:pPr>
        </w:p>
      </w:tc>
      <w:tc>
        <w:tcPr>
          <w:tcW w:w="3310" w:type="dxa"/>
          <w:tcMar/>
        </w:tcPr>
        <w:p w:rsidR="1B0C6856" w:rsidP="1B0C6856" w:rsidRDefault="1B0C6856" w14:paraId="61ECEF65" w14:textId="5D905C67">
          <w:pPr>
            <w:pStyle w:val="Header"/>
            <w:bidi w:val="0"/>
            <w:jc w:val="center"/>
          </w:pPr>
        </w:p>
      </w:tc>
      <w:tc>
        <w:tcPr>
          <w:tcW w:w="3310" w:type="dxa"/>
          <w:tcMar/>
        </w:tcPr>
        <w:p w:rsidR="1B0C6856" w:rsidP="1B0C6856" w:rsidRDefault="1B0C6856" w14:paraId="5EB5C02B" w14:textId="4A87089A">
          <w:pPr>
            <w:pStyle w:val="Header"/>
            <w:bidi w:val="0"/>
            <w:ind w:right="-115"/>
            <w:jc w:val="right"/>
          </w:pPr>
        </w:p>
      </w:tc>
    </w:tr>
  </w:tbl>
  <w:p w:rsidR="1B0C6856" w:rsidP="1B0C6856" w:rsidRDefault="1B0C6856" w14:paraId="267F3CF4" w14:textId="230962C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C7747" w:rsidP="00F30D41" w:rsidRDefault="008C7747" w14:paraId="1DAB90C2" w14:textId="77777777">
      <w:r>
        <w:separator/>
      </w:r>
    </w:p>
    <w:p w:rsidR="008C7747" w:rsidP="00F30D41" w:rsidRDefault="008C7747" w14:paraId="59DD28D5" w14:textId="77777777"/>
  </w:footnote>
  <w:footnote w:type="continuationSeparator" w:id="0">
    <w:p w:rsidR="008C7747" w:rsidP="00F30D41" w:rsidRDefault="008C7747" w14:paraId="4FFC29E6" w14:textId="77777777">
      <w:r>
        <w:continuationSeparator/>
      </w:r>
    </w:p>
    <w:p w:rsidR="008C7747" w:rsidP="00F30D41" w:rsidRDefault="008C7747" w14:paraId="17E03C7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6006" w:rsidP="00F30D41" w:rsidRDefault="0049185C" w14:paraId="162C86FE" w14:textId="77777777">
    <w:pPr>
      <w:pStyle w:val="Header"/>
    </w:pPr>
    <w:r>
      <w:t>Adventure Works Marketing Plan</w:t>
    </w:r>
  </w:p>
  <w:p w:rsidR="00136006" w:rsidP="00F30D41" w:rsidRDefault="00136006" w14:paraId="45436AA2" w14:textId="77777777">
    <w:pPr>
      <w:pStyle w:val="Header"/>
    </w:pPr>
  </w:p>
  <w:p w:rsidR="00752AA8" w:rsidP="00F30D41" w:rsidRDefault="00752AA8" w14:paraId="66D5FBB2"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du wp14">
  <w:tbl>
    <w:tblPr>
      <w:tblW w:w="12660" w:type="dxa"/>
      <w:tblInd w:w="-1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2" w:type="dxa"/>
        <w:left w:w="0" w:type="dxa"/>
        <w:right w:w="0" w:type="dxa"/>
      </w:tblCellMar>
      <w:tblLook w:val="0000" w:firstRow="0" w:lastRow="0" w:firstColumn="0" w:lastColumn="0" w:noHBand="0" w:noVBand="0"/>
    </w:tblPr>
    <w:tblGrid>
      <w:gridCol w:w="12660"/>
    </w:tblGrid>
    <w:tr w:rsidR="007057F4" w:rsidTr="00DC5CA3" w14:paraId="694AB116" w14:textId="77777777">
      <w:trPr>
        <w:trHeight w:val="1712"/>
      </w:trPr>
      <w:tc>
        <w:tcPr>
          <w:tcW w:w="12660" w:type="dxa"/>
          <w:tcBorders>
            <w:top w:val="nil"/>
            <w:left w:val="nil"/>
            <w:bottom w:val="nil"/>
            <w:right w:val="nil"/>
          </w:tcBorders>
        </w:tcPr>
        <w:p w:rsidR="007057F4" w:rsidP="00F30D41" w:rsidRDefault="0020706E" w14:paraId="34E25103" w14:textId="67664DC9">
          <w:pPr>
            <w:pStyle w:val="Header"/>
          </w:pPr>
          <w:r>
            <w:rPr>
              <w:noProof/>
            </w:rPr>
            <mc:AlternateContent>
              <mc:Choice Requires="wpg">
                <w:drawing>
                  <wp:anchor distT="0" distB="0" distL="114300" distR="114300" simplePos="0" relativeHeight="251669504" behindDoc="0" locked="0" layoutInCell="1" allowOverlap="1" wp14:anchorId="5AC30FE7" wp14:editId="74A6D4C9">
                    <wp:simplePos x="0" y="0"/>
                    <wp:positionH relativeFrom="column">
                      <wp:posOffset>4836241</wp:posOffset>
                    </wp:positionH>
                    <wp:positionV relativeFrom="paragraph">
                      <wp:posOffset>-25994</wp:posOffset>
                    </wp:positionV>
                    <wp:extent cx="1756788" cy="874887"/>
                    <wp:effectExtent l="25400" t="63500" r="0" b="90805"/>
                    <wp:wrapNone/>
                    <wp:docPr id="26" name="Group 26"/>
                    <wp:cNvGraphicFramePr/>
                    <a:graphic xmlns:a="http://schemas.openxmlformats.org/drawingml/2006/main">
                      <a:graphicData uri="http://schemas.microsoft.com/office/word/2010/wordprocessingGroup">
                        <wpg:wgp>
                          <wpg:cNvGrpSpPr/>
                          <wpg:grpSpPr>
                            <a:xfrm>
                              <a:off x="0" y="0"/>
                              <a:ext cx="1756788" cy="874887"/>
                              <a:chOff x="0" y="0"/>
                              <a:chExt cx="1756788" cy="874887"/>
                            </a:xfrm>
                          </wpg:grpSpPr>
                          <pic:pic xmlns:pic="http://schemas.openxmlformats.org/drawingml/2006/picture">
                            <pic:nvPicPr>
                              <pic:cNvPr id="17" name="Picture 17"/>
                              <pic:cNvPicPr>
                                <a:picLocks noChangeAspect="1"/>
                              </pic:cNvPicPr>
                            </pic:nvPicPr>
                            <pic:blipFill>
                              <a:blip r:embed="rId1"/>
                              <a:stretch>
                                <a:fillRect/>
                              </a:stretch>
                            </pic:blipFill>
                            <pic:spPr>
                              <a:xfrm>
                                <a:off x="175638" y="24048"/>
                                <a:ext cx="1581150" cy="827405"/>
                              </a:xfrm>
                              <a:prstGeom prst="rect">
                                <a:avLst/>
                              </a:prstGeom>
                            </pic:spPr>
                          </pic:pic>
                          <wps:wsp>
                            <wps:cNvPr id="18" name="Rectangle 18"/>
                            <wps:cNvSpPr/>
                            <wps:spPr>
                              <a:xfrm rot="20431490" flipH="1">
                                <a:off x="447472" y="0"/>
                                <a:ext cx="325877" cy="120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2022456" flipH="1">
                                <a:off x="0" y="716063"/>
                                <a:ext cx="325877" cy="1588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svg="http://schemas.microsoft.com/office/drawing/2016/SVG/main" xmlns:pic="http://schemas.openxmlformats.org/drawingml/2006/picture" xmlns:a="http://schemas.openxmlformats.org/drawingml/2006/main">
                <w:pict w14:anchorId="7FB23F92">
                  <v:group id="Group 26" style="position:absolute;margin-left:380.8pt;margin-top:-2.05pt;width:138.35pt;height:68.9pt;z-index:251669504" coordsize="17567,8748" o:spid="_x0000_s1026" w14:anchorId="269A4A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left:1756;top:240;width:15811;height:82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">
                      <v:imagedata o:title="" r:id="rId2"/>
                    </v:shape>
                    <v:rect id="Rectangle 18" style="position:absolute;left:4474;width:3259;height:1202;rotation:1276325fd;flip:x;visibility:visible;mso-wrap-style:square;v-text-anchor:middle" o:spid="_x0000_s1028"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"/>
                    <v:rect id="Rectangle 23" style="position:absolute;top:7160;width:3258;height:1588;rotation:-2209061fd;flip:x;visibility:visible;mso-wrap-style:square;v-text-anchor:middle" o:spid="_x0000_s1029"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"/>
                  </v:group>
                </w:pict>
              </mc:Fallback>
            </mc:AlternateContent>
          </w:r>
          <w:r w:rsidR="004F2231">
            <w:rPr>
              <w:noProof/>
            </w:rPr>
            <mc:AlternateContent>
              <mc:Choice Requires="wps">
                <w:drawing>
                  <wp:anchor distT="0" distB="0" distL="114300" distR="114300" simplePos="0" relativeHeight="251664384" behindDoc="0" locked="0" layoutInCell="1" allowOverlap="1" wp14:anchorId="33924E77" wp14:editId="7B8E0626">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rsidRPr="004F2231" w:rsidR="004F2231" w:rsidP="00F30D41" w:rsidRDefault="004F2231" w14:paraId="34A6164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pic="http://schemas.openxmlformats.org/drawingml/2006/picture" xmlns:a="http://schemas.openxmlformats.org/drawingml/2006/main">
                <w:pict w14:anchorId="2140EB28">
                  <v:shapetype id="_x0000_t202" coordsize="21600,21600" o:spt="202" path="m,l,21600r21600,l21600,xe" w14:anchorId="33924E77">
                    <v:stroke joinstyle="miter"/>
                    <v:path gradientshapeok="t" o:connecttype="rect"/>
                  </v:shapetype>
                  <v:shape id="Text Box 21" style="position:absolute;left:0;text-align:left;margin-left:560.5pt;margin-top:19.1pt;width:61.3pt;height:23.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">
                    <v:textbox>
                      <w:txbxContent>
                        <w:p w:rsidRPr="004F2231" w:rsidR="004F2231" w:rsidP="00F30D41" w:rsidRDefault="004F2231" w14:paraId="02EB378F" w14:textId="77777777"/>
                      </w:txbxContent>
                    </v:textbox>
                  </v:shape>
                </w:pict>
              </mc:Fallback>
            </mc:AlternateContent>
          </w:r>
          <w:r w:rsidR="007057F4">
            <w:rPr>
              <w:noProof/>
            </w:rPr>
            <mc:AlternateContent>
              <mc:Choice Requires="wpg">
                <w:drawing>
                  <wp:inline distT="0" distB="0" distL="0" distR="0" wp14:anchorId="363CD9DE" wp14:editId="128ECD34">
                    <wp:extent cx="8034655" cy="1540990"/>
                    <wp:effectExtent l="0" t="0" r="4445" b="0"/>
                    <wp:docPr id="20" name="Group 20" descr="colored rectangle header"/>
                    <wp:cNvGraphicFramePr/>
                    <a:graphic xmlns:a="http://schemas.openxmlformats.org/drawingml/2006/main">
                      <a:graphicData uri="http://schemas.microsoft.com/office/word/2010/wordprocessingGroup">
                        <wpg:wgp>
                          <wpg:cNvGrpSpPr/>
                          <wpg:grpSpPr>
                            <a:xfrm>
                              <a:off x="0" y="0"/>
                              <a:ext cx="8034655" cy="1540990"/>
                              <a:chOff x="0" y="0"/>
                              <a:chExt cx="7884451" cy="1512570"/>
                            </a:xfrm>
                          </wpg:grpSpPr>
                          <pic:pic xmlns:pic="http://schemas.openxmlformats.org/drawingml/2006/picture">
                            <pic:nvPicPr>
                              <pic:cNvPr id="14" name="Graphic 14"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red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4847943" y="0"/>
                                <a:ext cx="3036508" cy="802640"/>
                              </a:xfrm>
                              <a:prstGeom prst="rect">
                                <a:avLst/>
                              </a:prstGeom>
                            </pic:spPr>
                          </pic:pic>
                        </wpg:wgp>
                      </a:graphicData>
                    </a:graphic>
                  </wp:inline>
                </w:drawing>
              </mc:Choice>
              <mc:Fallback xmlns:asvg="http://schemas.microsoft.com/office/drawing/2016/SVG/main" xmlns:pic="http://schemas.openxmlformats.org/drawingml/2006/picture" xmlns:a="http://schemas.openxmlformats.org/drawingml/2006/main">
                <w:pict w14:anchorId="07561A65">
                  <v:group id="Group 20" style="width:632.65pt;height:121.35pt;mso-position-horizontal-relative:char;mso-position-vertical-relative:line" alt="colored rectangle header" coordsize="78844,15125" o:spid="_x0000_s1026" w14:anchorId="56CEC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">
                    <v:shape id="Graphic 14" style="position:absolute;top:1977;width:42506;height:9747;visibility:visible;mso-wrap-style:square" alt="colored rectangl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">
                      <v:imagedata o:title="colored rectangle" r:id="rId9"/>
                    </v:shape>
                    <v:shape id="Graphic 16" style="position:absolute;left:34598;width:10503;height:15125;visibility:visible;mso-wrap-style:square" alt="colored rectangl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">
                      <v:imagedata o:title="colored rectangle" r:id="rId10"/>
                    </v:shape>
                    <v:shape id="Graphic 19" style="position:absolute;left:48479;width:30365;height:8026;visibility:visible;mso-wrap-style:square" alt="gray rectangl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">
                      <v:imagedata o:title="gray rectangle" r:id="rId11"/>
                    </v:shape>
                    <w10:anchorlock/>
                  </v:group>
                </w:pict>
              </mc:Fallback>
            </mc:AlternateContent>
          </w:r>
        </w:p>
      </w:tc>
    </w:tr>
  </w:tbl>
  <w:p w:rsidR="00752AA8" w:rsidP="00F30D41" w:rsidRDefault="00752AA8" w14:paraId="2E64B54D"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du wp14">
  <w:tbl>
    <w:tblPr>
      <w:tblW w:w="12660" w:type="dxa"/>
      <w:tblInd w:w="-1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2" w:type="dxa"/>
        <w:left w:w="0" w:type="dxa"/>
        <w:right w:w="0" w:type="dxa"/>
      </w:tblCellMar>
      <w:tblLook w:val="0000" w:firstRow="0" w:lastRow="0" w:firstColumn="0" w:lastColumn="0" w:noHBand="0" w:noVBand="0"/>
    </w:tblPr>
    <w:tblGrid>
      <w:gridCol w:w="12660"/>
    </w:tblGrid>
    <w:tr w:rsidR="00F0533D" w:rsidTr="23FE2F1B" w14:paraId="3C2E2497" w14:textId="77777777">
      <w:trPr>
        <w:trHeight w:val="1712"/>
      </w:trPr>
      <w:tc>
        <w:tcPr>
          <w:tcW w:w="12660" w:type="dxa"/>
          <w:tcBorders>
            <w:top w:val="nil"/>
            <w:left w:val="nil"/>
            <w:bottom w:val="nil"/>
            <w:right w:val="nil"/>
          </w:tcBorders>
          <w:tcMar/>
        </w:tcPr>
        <w:p w:rsidR="00F0533D" w:rsidP="00F30D41" w:rsidRDefault="00F0533D" w14:paraId="2042C28B" w14:textId="77777777">
          <w:pPr>
            <w:pStyle w:val="Header"/>
          </w:pPr>
          <w:r>
            <w:rPr>
              <w:noProof/>
            </w:rPr>
            <mc:AlternateContent>
              <mc:Choice Requires="wpg">
                <w:drawing>
                  <wp:anchor distT="0" distB="0" distL="114300" distR="114300" simplePos="0" relativeHeight="251672576" behindDoc="0" locked="0" layoutInCell="1" allowOverlap="1" wp14:anchorId="664307DD" wp14:editId="34918B24">
                    <wp:simplePos x="0" y="0"/>
                    <wp:positionH relativeFrom="column">
                      <wp:posOffset>4836241</wp:posOffset>
                    </wp:positionH>
                    <wp:positionV relativeFrom="paragraph">
                      <wp:posOffset>-25994</wp:posOffset>
                    </wp:positionV>
                    <wp:extent cx="1756788" cy="874887"/>
                    <wp:effectExtent l="25400" t="63500" r="0" b="90805"/>
                    <wp:wrapNone/>
                    <wp:docPr id="25" name="Group 25"/>
                    <wp:cNvGraphicFramePr/>
                    <a:graphic xmlns:a="http://schemas.openxmlformats.org/drawingml/2006/main">
                      <a:graphicData uri="http://schemas.microsoft.com/office/word/2010/wordprocessingGroup">
                        <wpg:wgp>
                          <wpg:cNvGrpSpPr/>
                          <wpg:grpSpPr>
                            <a:xfrm>
                              <a:off x="0" y="0"/>
                              <a:ext cx="1756788" cy="874887"/>
                              <a:chOff x="0" y="0"/>
                              <a:chExt cx="1756788" cy="874887"/>
                            </a:xfrm>
                          </wpg:grpSpPr>
                          <pic:pic xmlns:pic="http://schemas.openxmlformats.org/drawingml/2006/picture">
                            <pic:nvPicPr>
                              <pic:cNvPr id="27" name="Picture 27"/>
                              <pic:cNvPicPr>
                                <a:picLocks noChangeAspect="1"/>
                              </pic:cNvPicPr>
                            </pic:nvPicPr>
                            <pic:blipFill>
                              <a:blip r:embed="rId1"/>
                              <a:stretch>
                                <a:fillRect/>
                              </a:stretch>
                            </pic:blipFill>
                            <pic:spPr>
                              <a:xfrm>
                                <a:off x="175638" y="24048"/>
                                <a:ext cx="1581150" cy="827405"/>
                              </a:xfrm>
                              <a:prstGeom prst="rect">
                                <a:avLst/>
                              </a:prstGeom>
                            </pic:spPr>
                          </pic:pic>
                          <wps:wsp>
                            <wps:cNvPr id="28" name="Rectangle 28"/>
                            <wps:cNvSpPr/>
                            <wps:spPr>
                              <a:xfrm rot="20431490" flipH="1">
                                <a:off x="447472" y="0"/>
                                <a:ext cx="325877" cy="120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2022456" flipH="1">
                                <a:off x="0" y="716063"/>
                                <a:ext cx="325877" cy="1588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svg="http://schemas.microsoft.com/office/drawing/2016/SVG/main" xmlns:pic="http://schemas.openxmlformats.org/drawingml/2006/picture" xmlns:a="http://schemas.openxmlformats.org/drawingml/2006/main">
                <w:pict w14:anchorId="6F9D6267">
                  <v:group id="Group 25" style="position:absolute;margin-left:380.8pt;margin-top:-2.05pt;width:138.35pt;height:68.9pt;z-index:251672576" coordsize="17567,8748" o:spid="_x0000_s1026" w14:anchorId="7A8E06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 style="position:absolute;left:1756;top:240;width:15811;height:82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">
                      <v:imagedata o:title="" r:id="rId2"/>
                    </v:shape>
                    <v:rect id="Rectangle 28" style="position:absolute;left:4474;width:3259;height:1202;rotation:1276325fd;flip:x;visibility:visible;mso-wrap-style:square;v-text-anchor:middle" o:spid="_x0000_s1028"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"/>
                    <v:rect id="Rectangle 29" style="position:absolute;top:7160;width:3258;height:1588;rotation:-2209061fd;flip:x;visibility:visible;mso-wrap-style:square;v-text-anchor:middle" o:spid="_x0000_s1029"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"/>
                  </v:group>
                </w:pict>
              </mc:Fallback>
            </mc:AlternateContent>
          </w:r>
          <w:r>
            <w:rPr>
              <w:noProof/>
            </w:rPr>
            <mc:AlternateContent>
              <mc:Choice Requires="wpg">
                <w:drawing>
                  <wp:inline distT="0" distB="0" distL="0" distR="0" wp14:anchorId="7FBB50EB" wp14:editId="501C404E">
                    <wp:extent cx="8034655" cy="1540990"/>
                    <wp:effectExtent l="0" t="0" r="4445" b="0"/>
                    <wp:docPr id="42" name="Group 42" descr="colored rectangle header"/>
                    <wp:cNvGraphicFramePr/>
                    <a:graphic xmlns:a="http://schemas.openxmlformats.org/drawingml/2006/main">
                      <a:graphicData uri="http://schemas.microsoft.com/office/word/2010/wordprocessingGroup">
                        <wpg:wgp>
                          <wpg:cNvGrpSpPr/>
                          <wpg:grpSpPr>
                            <a:xfrm>
                              <a:off x="0" y="0"/>
                              <a:ext cx="8034655" cy="1540990"/>
                              <a:chOff x="0" y="0"/>
                              <a:chExt cx="7884451" cy="1512570"/>
                            </a:xfrm>
                          </wpg:grpSpPr>
                          <pic:pic xmlns:pic="http://schemas.openxmlformats.org/drawingml/2006/picture">
                            <pic:nvPicPr>
                              <pic:cNvPr id="43" name="Graphic 43"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197708"/>
                                <a:ext cx="4250690" cy="974725"/>
                              </a:xfrm>
                              <a:prstGeom prst="rect">
                                <a:avLst/>
                              </a:prstGeom>
                            </pic:spPr>
                          </pic:pic>
                          <pic:pic xmlns:pic="http://schemas.openxmlformats.org/drawingml/2006/picture">
                            <pic:nvPicPr>
                              <pic:cNvPr id="44" name="Graphic 44" descr="colored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3459891" y="0"/>
                                <a:ext cx="1050290" cy="1512570"/>
                              </a:xfrm>
                              <a:prstGeom prst="rect">
                                <a:avLst/>
                              </a:prstGeom>
                            </pic:spPr>
                          </pic:pic>
                          <pic:pic xmlns:pic="http://schemas.openxmlformats.org/drawingml/2006/picture">
                            <pic:nvPicPr>
                              <pic:cNvPr id="45" name="Graphic 45" descr="gray rectangle"/>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4847943" y="0"/>
                                <a:ext cx="3036508" cy="802640"/>
                              </a:xfrm>
                              <a:prstGeom prst="rect">
                                <a:avLst/>
                              </a:prstGeom>
                            </pic:spPr>
                          </pic:pic>
                        </wpg:wgp>
                      </a:graphicData>
                    </a:graphic>
                  </wp:inline>
                </w:drawing>
              </mc:Choice>
              <mc:Fallback xmlns:asvg="http://schemas.microsoft.com/office/drawing/2016/SVG/main" xmlns:pic="http://schemas.openxmlformats.org/drawingml/2006/picture" xmlns:a="http://schemas.openxmlformats.org/drawingml/2006/main">
                <w:pict w14:anchorId="4F424FEB">
                  <v:group id="Group 42" style="width:632.65pt;height:121.35pt;mso-position-horizontal-relative:char;mso-position-vertical-relative:line" alt="colored rectangle header" coordsize="78844,15125" o:spid="_x0000_s1026" w14:anchorId="057FC5E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">
                    <v:shape id="Graphic 43" style="position:absolute;top:1977;width:42506;height:9747;visibility:visible;mso-wrap-style:square" alt="colored rectangl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">
                      <v:imagedata o:title="colored rectangle" r:id="rId9"/>
                    </v:shape>
                    <v:shape id="Graphic 44" style="position:absolute;left:34598;width:10503;height:15125;visibility:visible;mso-wrap-style:square" alt="colored rectangl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">
                      <v:imagedata o:title="colored rectangle" r:id="rId10"/>
                    </v:shape>
                    <v:shape id="Graphic 45" style="position:absolute;left:48479;width:30365;height:8026;visibility:visible;mso-wrap-style:square" alt="gray rectangl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">
                      <v:imagedata o:title="gray rectangle" r:id="rId11"/>
                    </v:shape>
                    <w10:anchorlock/>
                  </v:group>
                </w:pict>
              </mc:Fallback>
            </mc:AlternateContent>
          </w:r>
        </w:p>
      </w:tc>
    </w:tr>
  </w:tbl>
  <w:p w:rsidR="00F0533D" w:rsidP="00F30D41" w:rsidRDefault="00F0533D" w14:paraId="513E8361" w14:textId="77777777"/>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4B411548">
      <w:trPr>
        <w:trHeight w:val="300"/>
      </w:trPr>
      <w:tc>
        <w:tcPr>
          <w:tcW w:w="3310" w:type="dxa"/>
          <w:tcMar/>
        </w:tcPr>
        <w:p w:rsidR="1B0C6856" w:rsidP="1B0C6856" w:rsidRDefault="1B0C6856" w14:paraId="020EEDE7" w14:textId="7B1F7D4F">
          <w:pPr>
            <w:pStyle w:val="Header"/>
            <w:bidi w:val="0"/>
            <w:ind w:left="-115"/>
            <w:jc w:val="left"/>
          </w:pPr>
        </w:p>
      </w:tc>
      <w:tc>
        <w:tcPr>
          <w:tcW w:w="3310" w:type="dxa"/>
          <w:tcMar/>
        </w:tcPr>
        <w:p w:rsidR="1B0C6856" w:rsidP="1B0C6856" w:rsidRDefault="1B0C6856" w14:paraId="2612395F" w14:textId="4591B3A1">
          <w:pPr>
            <w:pStyle w:val="Header"/>
            <w:bidi w:val="0"/>
            <w:jc w:val="center"/>
          </w:pPr>
        </w:p>
      </w:tc>
      <w:tc>
        <w:tcPr>
          <w:tcW w:w="3310" w:type="dxa"/>
          <w:tcMar/>
        </w:tcPr>
        <w:p w:rsidR="1B0C6856" w:rsidP="1B0C6856" w:rsidRDefault="1B0C6856" w14:paraId="5A544D82" w14:textId="4D2AFD60">
          <w:pPr>
            <w:pStyle w:val="Header"/>
            <w:bidi w:val="0"/>
            <w:ind w:right="-115"/>
            <w:jc w:val="right"/>
          </w:pPr>
        </w:p>
      </w:tc>
    </w:tr>
  </w:tbl>
  <w:p w:rsidR="1B0C6856" w:rsidP="1B0C6856" w:rsidRDefault="1B0C6856" w14:paraId="566E7359" w14:textId="06E7D313">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1C745535">
      <w:trPr>
        <w:trHeight w:val="300"/>
      </w:trPr>
      <w:tc>
        <w:tcPr>
          <w:tcW w:w="3310" w:type="dxa"/>
          <w:tcMar/>
        </w:tcPr>
        <w:p w:rsidR="1B0C6856" w:rsidP="1B0C6856" w:rsidRDefault="1B0C6856" w14:paraId="574F705E" w14:textId="556C36FA">
          <w:pPr>
            <w:pStyle w:val="Header"/>
            <w:bidi w:val="0"/>
            <w:ind w:left="-115"/>
            <w:jc w:val="left"/>
          </w:pPr>
        </w:p>
      </w:tc>
      <w:tc>
        <w:tcPr>
          <w:tcW w:w="3310" w:type="dxa"/>
          <w:tcMar/>
        </w:tcPr>
        <w:p w:rsidR="1B0C6856" w:rsidP="1B0C6856" w:rsidRDefault="1B0C6856" w14:paraId="286A2A77" w14:textId="0AAFDBF0">
          <w:pPr>
            <w:pStyle w:val="Header"/>
            <w:bidi w:val="0"/>
            <w:jc w:val="center"/>
          </w:pPr>
        </w:p>
      </w:tc>
      <w:tc>
        <w:tcPr>
          <w:tcW w:w="3310" w:type="dxa"/>
          <w:tcMar/>
        </w:tcPr>
        <w:p w:rsidR="1B0C6856" w:rsidP="1B0C6856" w:rsidRDefault="1B0C6856" w14:paraId="19C19438" w14:textId="79B1C52A">
          <w:pPr>
            <w:pStyle w:val="Header"/>
            <w:bidi w:val="0"/>
            <w:ind w:right="-115"/>
            <w:jc w:val="right"/>
          </w:pPr>
        </w:p>
      </w:tc>
    </w:tr>
  </w:tbl>
  <w:p w:rsidR="1B0C6856" w:rsidP="1B0C6856" w:rsidRDefault="1B0C6856" w14:paraId="5F767963" w14:textId="7C902128">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1BB548CE">
      <w:trPr>
        <w:trHeight w:val="300"/>
      </w:trPr>
      <w:tc>
        <w:tcPr>
          <w:tcW w:w="3310" w:type="dxa"/>
          <w:tcMar/>
        </w:tcPr>
        <w:p w:rsidR="1B0C6856" w:rsidP="1B0C6856" w:rsidRDefault="1B0C6856" w14:paraId="322E5A21" w14:textId="7992BB7F">
          <w:pPr>
            <w:pStyle w:val="Header"/>
            <w:bidi w:val="0"/>
            <w:ind w:left="-115"/>
            <w:jc w:val="left"/>
          </w:pPr>
        </w:p>
      </w:tc>
      <w:tc>
        <w:tcPr>
          <w:tcW w:w="3310" w:type="dxa"/>
          <w:tcMar/>
        </w:tcPr>
        <w:p w:rsidR="1B0C6856" w:rsidP="1B0C6856" w:rsidRDefault="1B0C6856" w14:paraId="24D1F0D9" w14:textId="4B75CDCF">
          <w:pPr>
            <w:pStyle w:val="Header"/>
            <w:bidi w:val="0"/>
            <w:jc w:val="center"/>
          </w:pPr>
        </w:p>
      </w:tc>
      <w:tc>
        <w:tcPr>
          <w:tcW w:w="3310" w:type="dxa"/>
          <w:tcMar/>
        </w:tcPr>
        <w:p w:rsidR="1B0C6856" w:rsidP="1B0C6856" w:rsidRDefault="1B0C6856" w14:paraId="7F44A815" w14:textId="5BF151B3">
          <w:pPr>
            <w:pStyle w:val="Header"/>
            <w:bidi w:val="0"/>
            <w:ind w:right="-115"/>
            <w:jc w:val="right"/>
          </w:pPr>
        </w:p>
      </w:tc>
    </w:tr>
  </w:tbl>
  <w:p w:rsidR="1B0C6856" w:rsidP="1B0C6856" w:rsidRDefault="1B0C6856" w14:paraId="5E9DFDC9" w14:textId="6CA5FA60">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456C9E13">
      <w:trPr>
        <w:trHeight w:val="300"/>
      </w:trPr>
      <w:tc>
        <w:tcPr>
          <w:tcW w:w="3310" w:type="dxa"/>
          <w:tcMar/>
        </w:tcPr>
        <w:p w:rsidR="1B0C6856" w:rsidP="1B0C6856" w:rsidRDefault="1B0C6856" w14:paraId="1AB8BED8" w14:textId="6383E824">
          <w:pPr>
            <w:pStyle w:val="Header"/>
            <w:bidi w:val="0"/>
            <w:ind w:left="-115"/>
            <w:jc w:val="left"/>
          </w:pPr>
        </w:p>
      </w:tc>
      <w:tc>
        <w:tcPr>
          <w:tcW w:w="3310" w:type="dxa"/>
          <w:tcMar/>
        </w:tcPr>
        <w:p w:rsidR="1B0C6856" w:rsidP="1B0C6856" w:rsidRDefault="1B0C6856" w14:paraId="115EB2E1" w14:textId="415D82A4">
          <w:pPr>
            <w:pStyle w:val="Header"/>
            <w:bidi w:val="0"/>
            <w:jc w:val="center"/>
          </w:pPr>
        </w:p>
      </w:tc>
      <w:tc>
        <w:tcPr>
          <w:tcW w:w="3310" w:type="dxa"/>
          <w:tcMar/>
        </w:tcPr>
        <w:p w:rsidR="1B0C6856" w:rsidP="1B0C6856" w:rsidRDefault="1B0C6856" w14:paraId="0F3BC690" w14:textId="7FB06AA3">
          <w:pPr>
            <w:pStyle w:val="Header"/>
            <w:bidi w:val="0"/>
            <w:ind w:right="-115"/>
            <w:jc w:val="right"/>
          </w:pPr>
        </w:p>
      </w:tc>
    </w:tr>
  </w:tbl>
  <w:p w:rsidR="1B0C6856" w:rsidP="1B0C6856" w:rsidRDefault="1B0C6856" w14:paraId="46CCAAE1" w14:textId="658F8631">
    <w:pPr>
      <w:pStyle w:val="Header"/>
      <w:bidi w:val="0"/>
    </w:pPr>
  </w:p>
</w:hdr>
</file>

<file path=word/header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1B0C6856" w:rsidTr="1B0C6856" w14:paraId="18163336">
      <w:trPr>
        <w:trHeight w:val="300"/>
      </w:trPr>
      <w:tc>
        <w:tcPr>
          <w:tcW w:w="3310" w:type="dxa"/>
          <w:tcMar/>
        </w:tcPr>
        <w:p w:rsidR="1B0C6856" w:rsidP="1B0C6856" w:rsidRDefault="1B0C6856" w14:paraId="1DEE42EF" w14:textId="7FE0E0EA">
          <w:pPr>
            <w:pStyle w:val="Header"/>
            <w:bidi w:val="0"/>
            <w:ind w:left="-115"/>
            <w:jc w:val="left"/>
          </w:pPr>
        </w:p>
      </w:tc>
      <w:tc>
        <w:tcPr>
          <w:tcW w:w="3310" w:type="dxa"/>
          <w:tcMar/>
        </w:tcPr>
        <w:p w:rsidR="1B0C6856" w:rsidP="1B0C6856" w:rsidRDefault="1B0C6856" w14:paraId="142A748F" w14:textId="0730E671">
          <w:pPr>
            <w:pStyle w:val="Header"/>
            <w:bidi w:val="0"/>
            <w:jc w:val="center"/>
          </w:pPr>
        </w:p>
      </w:tc>
      <w:tc>
        <w:tcPr>
          <w:tcW w:w="3310" w:type="dxa"/>
          <w:tcMar/>
        </w:tcPr>
        <w:p w:rsidR="1B0C6856" w:rsidP="1B0C6856" w:rsidRDefault="1B0C6856" w14:paraId="0F31DC82" w14:textId="16E4D1F3">
          <w:pPr>
            <w:pStyle w:val="Header"/>
            <w:bidi w:val="0"/>
            <w:ind w:right="-115"/>
            <w:jc w:val="right"/>
          </w:pPr>
        </w:p>
      </w:tc>
    </w:tr>
  </w:tbl>
  <w:p w:rsidR="1B0C6856" w:rsidP="1B0C6856" w:rsidRDefault="1B0C6856" w14:paraId="2718E490" w14:textId="2F43F3A7">
    <w:pPr>
      <w:pStyle w:val="Header"/>
      <w:bidi w:val="0"/>
    </w:pPr>
  </w:p>
</w:hdr>
</file>

<file path=word/intelligence2.xml><?xml version="1.0" encoding="utf-8"?>
<int2:intelligence xmlns:int2="http://schemas.microsoft.com/office/intelligence/2020/intelligence">
  <int2:observations>
    <int2:textHash int2:hashCode="nRSox3TdiEm2GZ" int2:id="eW0VY5E3">
      <int2:state int2:type="spell" int2:value="Rejected"/>
    </int2:textHash>
    <int2:textHash int2:hashCode="Yg3CBKTc0LJQUy" int2:id="qI8jZ8XB">
      <int2:state int2:type="spell" int2:value="Rejected"/>
    </int2:textHash>
    <int2:textHash int2:hashCode="WO76xX/UQmPrbv" int2:id="yBgAW2fi">
      <int2:state int2:type="spell" int2:value="Rejected"/>
    </int2:textHash>
    <int2:textHash int2:hashCode="7rIETs8gqGYr/f" int2:id="7unkBgtV">
      <int2:state int2:type="spell" int2:value="Rejected"/>
    </int2:textHash>
    <int2:textHash int2:hashCode="NT12h6See3qwhk" int2:id="8GAkP0tH">
      <int2:state int2:type="spell" int2:value="Rejected"/>
    </int2:textHash>
    <int2:textHash int2:hashCode="XSUiEPxXFZ9tOg" int2:id="9iMdyIux">
      <int2:state int2:type="spell" int2:value="Rejected"/>
    </int2:textHash>
    <int2:textHash int2:hashCode="v3jXqOAVqWKVSe" int2:id="2hVlcIMw">
      <int2:state int2:type="spell" int2:value="Rejected"/>
    </int2:textHash>
    <int2:bookmark int2:bookmarkName="_Int_kFnzmxJj" int2:invalidationBookmarkName="" int2:hashCode="iJxoU6EXrKg++d" int2:id="ldqzYp2L">
      <int2:state int2:type="gram" int2:value="Rejected"/>
    </int2:bookmark>
    <int2:bookmark int2:bookmarkName="_Int_2o55lrOC" int2:invalidationBookmarkName="" int2:hashCode="bml1IRwuxd+H7K" int2:id="8N9rzCuT">
      <int2:state int2:type="gram" int2:value="Rejected"/>
    </int2:bookmark>
    <int2:bookmark int2:bookmarkName="_Int_hT4XIiod" int2:invalidationBookmarkName="" int2:hashCode="KiaLibg/jLOOpI" int2:id="qclLv0Te">
      <int2:state int2:type="gram" int2:value="Rejected"/>
    </int2:bookmark>
    <int2:bookmark int2:bookmarkName="_Int_Ng3BFAqW" int2:invalidationBookmarkName="" int2:hashCode="nPj/BKNNEwJlnx" int2:id="EwPozFuj">
      <int2:state int2:type="gram" int2:value="Rejected"/>
    </int2:bookmark>
    <int2:bookmark int2:bookmarkName="_Int_ZvlPR49h" int2:invalidationBookmarkName="" int2:hashCode="9D26Vnff1ePmeT" int2:id="CZMuDKE1">
      <int2:state int2:type="gram" int2:value="Rejected"/>
    </int2:bookmark>
    <int2:bookmark int2:bookmarkName="_Int_TFOurqx4" int2:invalidationBookmarkName="" int2:hashCode="ajijjwPk/1g5uk" int2:id="eMtVksfX">
      <int2:state int2:type="gram" int2:value="Rejected"/>
    </int2:bookmark>
    <int2:bookmark int2:bookmarkName="_Int_mAT91sLS" int2:invalidationBookmarkName="" int2:hashCode="awN6iInO8QKLfn" int2:id="JDIN2nLH">
      <int2:state int2:type="gram" int2:value="Rejected"/>
    </int2:bookmark>
    <int2:bookmark int2:bookmarkName="_Int_Uw0OsltY" int2:invalidationBookmarkName="" int2:hashCode="EjNJqMl0Q7Mxaa" int2:id="MXz4uOw4">
      <int2:state int2:type="gram" int2:value="Rejected"/>
    </int2:bookmark>
    <int2:bookmark int2:bookmarkName="_Int_3QtGIhGz" int2:invalidationBookmarkName="" int2:hashCode="N2u0LmPWZDaesf" int2:id="kf9cVAMC">
      <int2:state int2:type="gram" int2:value="Rejected"/>
    </int2:bookmark>
    <int2:bookmark int2:bookmarkName="_Int_sqLrD7A6" int2:invalidationBookmarkName="" int2:hashCode="N2u0LmPWZDaesf" int2:id="TKjxMiIl">
      <int2:state int2:type="gram" int2:value="Rejected"/>
    </int2:bookmark>
    <int2:bookmark int2:bookmarkName="_Int_fXGK1GQS" int2:invalidationBookmarkName="" int2:hashCode="FTDLkCIdhafVX/" int2:id="zYPl6fFX">
      <int2:state int2:type="gram" int2:value="Rejected"/>
    </int2:bookmark>
    <int2:bookmark int2:bookmarkName="_Int_iy5Z2B7H" int2:invalidationBookmarkName="" int2:hashCode="rejxlvurHleRaW" int2:id="gYlEDIeN">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04EE4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E10C9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86F8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2CC6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E025710"/>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930A81FE"/>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7B74B132"/>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431A8A32"/>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036734F8"/>
    <w:multiLevelType w:val="hybridMultilevel"/>
    <w:tmpl w:val="BD20FA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7881473"/>
    <w:multiLevelType w:val="hybridMultilevel"/>
    <w:tmpl w:val="584029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B990BF8"/>
    <w:multiLevelType w:val="hybridMultilevel"/>
    <w:tmpl w:val="B674F9E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0C32B4B"/>
    <w:multiLevelType w:val="hybridMultilevel"/>
    <w:tmpl w:val="14069A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4262A0D"/>
    <w:multiLevelType w:val="hybridMultilevel"/>
    <w:tmpl w:val="BF98B8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6CF4207"/>
    <w:multiLevelType w:val="hybridMultilevel"/>
    <w:tmpl w:val="B4D01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79A31AC"/>
    <w:multiLevelType w:val="hybridMultilevel"/>
    <w:tmpl w:val="898673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B693ADD"/>
    <w:multiLevelType w:val="hybridMultilevel"/>
    <w:tmpl w:val="59989C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24A61DA7"/>
    <w:multiLevelType w:val="hybridMultilevel"/>
    <w:tmpl w:val="852ECD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4BB5AEF"/>
    <w:multiLevelType w:val="hybridMultilevel"/>
    <w:tmpl w:val="B7E42A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CC83301"/>
    <w:multiLevelType w:val="hybridMultilevel"/>
    <w:tmpl w:val="D9948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CB6FC5"/>
    <w:multiLevelType w:val="hybridMultilevel"/>
    <w:tmpl w:val="615214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61F0001"/>
    <w:multiLevelType w:val="hybridMultilevel"/>
    <w:tmpl w:val="4FD286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69E0078"/>
    <w:multiLevelType w:val="hybridMultilevel"/>
    <w:tmpl w:val="5BA6790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3" w15:restartNumberingAfterBreak="0">
    <w:nsid w:val="3A1C710A"/>
    <w:multiLevelType w:val="hybridMultilevel"/>
    <w:tmpl w:val="63AC482A"/>
    <w:lvl w:ilvl="0" w:tplc="88C686DE">
      <w:start w:val="1"/>
      <w:numFmt w:val="bullet"/>
      <w:lvlText w:val=""/>
      <w:lvlJc w:val="left"/>
      <w:pPr>
        <w:tabs>
          <w:tab w:val="num" w:pos="360"/>
        </w:tabs>
        <w:ind w:left="360" w:hanging="360"/>
      </w:pPr>
      <w:rPr>
        <w:rFonts w:hint="default" w:ascii="Symbol" w:hAnsi="Symbol"/>
      </w:rPr>
    </w:lvl>
    <w:lvl w:ilvl="1" w:tplc="A17A6BE8" w:tentative="1">
      <w:start w:val="1"/>
      <w:numFmt w:val="bullet"/>
      <w:lvlText w:val="o"/>
      <w:lvlJc w:val="left"/>
      <w:pPr>
        <w:ind w:left="1440" w:hanging="360"/>
      </w:pPr>
      <w:rPr>
        <w:rFonts w:hint="default" w:ascii="Courier New" w:hAnsi="Courier New" w:cs="Courier New"/>
      </w:rPr>
    </w:lvl>
    <w:lvl w:ilvl="2" w:tplc="07E2D3D8" w:tentative="1">
      <w:start w:val="1"/>
      <w:numFmt w:val="bullet"/>
      <w:lvlText w:val=""/>
      <w:lvlJc w:val="left"/>
      <w:pPr>
        <w:ind w:left="2160" w:hanging="360"/>
      </w:pPr>
      <w:rPr>
        <w:rFonts w:hint="default" w:ascii="Wingdings" w:hAnsi="Wingdings"/>
      </w:rPr>
    </w:lvl>
    <w:lvl w:ilvl="3" w:tplc="82E04E5E" w:tentative="1">
      <w:start w:val="1"/>
      <w:numFmt w:val="bullet"/>
      <w:lvlText w:val=""/>
      <w:lvlJc w:val="left"/>
      <w:pPr>
        <w:ind w:left="2880" w:hanging="360"/>
      </w:pPr>
      <w:rPr>
        <w:rFonts w:hint="default" w:ascii="Symbol" w:hAnsi="Symbol"/>
      </w:rPr>
    </w:lvl>
    <w:lvl w:ilvl="4" w:tplc="F68CD96A" w:tentative="1">
      <w:start w:val="1"/>
      <w:numFmt w:val="bullet"/>
      <w:lvlText w:val="o"/>
      <w:lvlJc w:val="left"/>
      <w:pPr>
        <w:ind w:left="3600" w:hanging="360"/>
      </w:pPr>
      <w:rPr>
        <w:rFonts w:hint="default" w:ascii="Courier New" w:hAnsi="Courier New" w:cs="Courier New"/>
      </w:rPr>
    </w:lvl>
    <w:lvl w:ilvl="5" w:tplc="6652AD84" w:tentative="1">
      <w:start w:val="1"/>
      <w:numFmt w:val="bullet"/>
      <w:lvlText w:val=""/>
      <w:lvlJc w:val="left"/>
      <w:pPr>
        <w:ind w:left="4320" w:hanging="360"/>
      </w:pPr>
      <w:rPr>
        <w:rFonts w:hint="default" w:ascii="Wingdings" w:hAnsi="Wingdings"/>
      </w:rPr>
    </w:lvl>
    <w:lvl w:ilvl="6" w:tplc="3AA2CBD6" w:tentative="1">
      <w:start w:val="1"/>
      <w:numFmt w:val="bullet"/>
      <w:lvlText w:val=""/>
      <w:lvlJc w:val="left"/>
      <w:pPr>
        <w:ind w:left="5040" w:hanging="360"/>
      </w:pPr>
      <w:rPr>
        <w:rFonts w:hint="default" w:ascii="Symbol" w:hAnsi="Symbol"/>
      </w:rPr>
    </w:lvl>
    <w:lvl w:ilvl="7" w:tplc="8032906E" w:tentative="1">
      <w:start w:val="1"/>
      <w:numFmt w:val="bullet"/>
      <w:lvlText w:val="o"/>
      <w:lvlJc w:val="left"/>
      <w:pPr>
        <w:ind w:left="5760" w:hanging="360"/>
      </w:pPr>
      <w:rPr>
        <w:rFonts w:hint="default" w:ascii="Courier New" w:hAnsi="Courier New" w:cs="Courier New"/>
      </w:rPr>
    </w:lvl>
    <w:lvl w:ilvl="8" w:tplc="64348220" w:tentative="1">
      <w:start w:val="1"/>
      <w:numFmt w:val="bullet"/>
      <w:lvlText w:val=""/>
      <w:lvlJc w:val="left"/>
      <w:pPr>
        <w:ind w:left="6480" w:hanging="360"/>
      </w:pPr>
      <w:rPr>
        <w:rFonts w:hint="default" w:ascii="Wingdings" w:hAnsi="Wingdings"/>
      </w:rPr>
    </w:lvl>
  </w:abstractNum>
  <w:abstractNum w:abstractNumId="24" w15:restartNumberingAfterBreak="0">
    <w:nsid w:val="3DE8301B"/>
    <w:multiLevelType w:val="hybridMultilevel"/>
    <w:tmpl w:val="83745D42"/>
    <w:lvl w:ilvl="0" w:tplc="0C090001">
      <w:start w:val="1"/>
      <w:numFmt w:val="bullet"/>
      <w:lvlText w:val=""/>
      <w:lvlJc w:val="left"/>
      <w:pPr>
        <w:tabs>
          <w:tab w:val="num" w:pos="360"/>
        </w:tabs>
        <w:ind w:left="360" w:hanging="360"/>
      </w:pPr>
      <w:rPr>
        <w:rFonts w:hint="default" w:ascii="Symbol" w:hAnsi="Symbol"/>
      </w:rPr>
    </w:lvl>
    <w:lvl w:ilvl="1" w:tplc="0C090003" w:tentative="1">
      <w:start w:val="1"/>
      <w:numFmt w:val="bullet"/>
      <w:lvlText w:val="o"/>
      <w:lvlJc w:val="left"/>
      <w:pPr>
        <w:tabs>
          <w:tab w:val="num" w:pos="1080"/>
        </w:tabs>
        <w:ind w:left="1080" w:hanging="360"/>
      </w:pPr>
      <w:rPr>
        <w:rFonts w:hint="default" w:ascii="Courier New" w:hAnsi="Courier New" w:cs="Courier New"/>
      </w:rPr>
    </w:lvl>
    <w:lvl w:ilvl="2" w:tplc="0C090005" w:tentative="1">
      <w:start w:val="1"/>
      <w:numFmt w:val="bullet"/>
      <w:lvlText w:val=""/>
      <w:lvlJc w:val="left"/>
      <w:pPr>
        <w:tabs>
          <w:tab w:val="num" w:pos="1800"/>
        </w:tabs>
        <w:ind w:left="1800" w:hanging="360"/>
      </w:pPr>
      <w:rPr>
        <w:rFonts w:hint="default" w:ascii="Wingdings" w:hAnsi="Wingdings"/>
      </w:rPr>
    </w:lvl>
    <w:lvl w:ilvl="3" w:tplc="0C090001" w:tentative="1">
      <w:start w:val="1"/>
      <w:numFmt w:val="bullet"/>
      <w:lvlText w:val=""/>
      <w:lvlJc w:val="left"/>
      <w:pPr>
        <w:tabs>
          <w:tab w:val="num" w:pos="2520"/>
        </w:tabs>
        <w:ind w:left="2520" w:hanging="360"/>
      </w:pPr>
      <w:rPr>
        <w:rFonts w:hint="default" w:ascii="Symbol" w:hAnsi="Symbol"/>
      </w:rPr>
    </w:lvl>
    <w:lvl w:ilvl="4" w:tplc="0C090003" w:tentative="1">
      <w:start w:val="1"/>
      <w:numFmt w:val="bullet"/>
      <w:lvlText w:val="o"/>
      <w:lvlJc w:val="left"/>
      <w:pPr>
        <w:tabs>
          <w:tab w:val="num" w:pos="3240"/>
        </w:tabs>
        <w:ind w:left="3240" w:hanging="360"/>
      </w:pPr>
      <w:rPr>
        <w:rFonts w:hint="default" w:ascii="Courier New" w:hAnsi="Courier New" w:cs="Courier New"/>
      </w:rPr>
    </w:lvl>
    <w:lvl w:ilvl="5" w:tplc="0C090005" w:tentative="1">
      <w:start w:val="1"/>
      <w:numFmt w:val="bullet"/>
      <w:lvlText w:val=""/>
      <w:lvlJc w:val="left"/>
      <w:pPr>
        <w:tabs>
          <w:tab w:val="num" w:pos="3960"/>
        </w:tabs>
        <w:ind w:left="3960" w:hanging="360"/>
      </w:pPr>
      <w:rPr>
        <w:rFonts w:hint="default" w:ascii="Wingdings" w:hAnsi="Wingdings"/>
      </w:rPr>
    </w:lvl>
    <w:lvl w:ilvl="6" w:tplc="0C090001" w:tentative="1">
      <w:start w:val="1"/>
      <w:numFmt w:val="bullet"/>
      <w:lvlText w:val=""/>
      <w:lvlJc w:val="left"/>
      <w:pPr>
        <w:tabs>
          <w:tab w:val="num" w:pos="4680"/>
        </w:tabs>
        <w:ind w:left="4680" w:hanging="360"/>
      </w:pPr>
      <w:rPr>
        <w:rFonts w:hint="default" w:ascii="Symbol" w:hAnsi="Symbol"/>
      </w:rPr>
    </w:lvl>
    <w:lvl w:ilvl="7" w:tplc="0C090003" w:tentative="1">
      <w:start w:val="1"/>
      <w:numFmt w:val="bullet"/>
      <w:lvlText w:val="o"/>
      <w:lvlJc w:val="left"/>
      <w:pPr>
        <w:tabs>
          <w:tab w:val="num" w:pos="5400"/>
        </w:tabs>
        <w:ind w:left="5400" w:hanging="360"/>
      </w:pPr>
      <w:rPr>
        <w:rFonts w:hint="default" w:ascii="Courier New" w:hAnsi="Courier New" w:cs="Courier New"/>
      </w:rPr>
    </w:lvl>
    <w:lvl w:ilvl="8" w:tplc="0C090005" w:tentative="1">
      <w:start w:val="1"/>
      <w:numFmt w:val="bullet"/>
      <w:lvlText w:val=""/>
      <w:lvlJc w:val="left"/>
      <w:pPr>
        <w:tabs>
          <w:tab w:val="num" w:pos="6120"/>
        </w:tabs>
        <w:ind w:left="6120" w:hanging="360"/>
      </w:pPr>
      <w:rPr>
        <w:rFonts w:hint="default" w:ascii="Wingdings" w:hAnsi="Wingdings"/>
      </w:rPr>
    </w:lvl>
  </w:abstractNum>
  <w:abstractNum w:abstractNumId="25" w15:restartNumberingAfterBreak="0">
    <w:nsid w:val="444978C0"/>
    <w:multiLevelType w:val="hybridMultilevel"/>
    <w:tmpl w:val="3DE61B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B3A398F"/>
    <w:multiLevelType w:val="hybridMultilevel"/>
    <w:tmpl w:val="E57C77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26240E5"/>
    <w:multiLevelType w:val="hybridMultilevel"/>
    <w:tmpl w:val="DCFEADB2"/>
    <w:lvl w:ilvl="0" w:tplc="21E6E29E">
      <w:start w:val="1"/>
      <w:numFmt w:val="bullet"/>
      <w:pStyle w:val="List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5F936598"/>
    <w:multiLevelType w:val="hybridMultilevel"/>
    <w:tmpl w:val="E48EB1CA"/>
    <w:lvl w:ilvl="0" w:tplc="AE14A238">
      <w:numFmt w:val="bullet"/>
      <w:lvlText w:val="•"/>
      <w:lvlJc w:val="left"/>
      <w:pPr>
        <w:ind w:left="1080" w:hanging="720"/>
      </w:pPr>
      <w:rPr>
        <w:rFonts w:hint="default" w:ascii="Calibri" w:hAnsi="Calibri" w:cs="Calibr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4D85391"/>
    <w:multiLevelType w:val="multilevel"/>
    <w:tmpl w:val="A2F88B8E"/>
    <w:lvl w:ilvl="0">
      <w:start w:val="1"/>
      <w:numFmt w:val="bullet"/>
      <w:lvlText w:val=""/>
      <w:lvlJc w:val="left"/>
      <w:pPr>
        <w:tabs>
          <w:tab w:val="num" w:pos="360"/>
        </w:tabs>
        <w:ind w:left="360" w:hanging="360"/>
      </w:pPr>
      <w:rPr>
        <w:rFonts w:hint="default" w:ascii="Symbol" w:hAnsi="Symbol"/>
      </w:rPr>
    </w:lvl>
    <w:lvl w:ilvl="1">
      <w:start w:val="1"/>
      <w:numFmt w:val="bullet"/>
      <w:lvlText w:val="o"/>
      <w:lvlJc w:val="left"/>
      <w:pPr>
        <w:tabs>
          <w:tab w:val="num" w:pos="720"/>
        </w:tabs>
        <w:ind w:left="720" w:hanging="360"/>
      </w:pPr>
      <w:rPr>
        <w:rFonts w:hint="default" w:ascii="Courier New" w:hAnsi="Courier New"/>
      </w:rPr>
    </w:lvl>
    <w:lvl w:ilvl="2">
      <w:start w:val="1"/>
      <w:numFmt w:val="bullet"/>
      <w:lvlText w:val=""/>
      <w:lvlJc w:val="left"/>
      <w:pPr>
        <w:tabs>
          <w:tab w:val="num" w:pos="1080"/>
        </w:tabs>
        <w:ind w:left="1080" w:hanging="360"/>
      </w:pPr>
      <w:rPr>
        <w:rFonts w:hint="default" w:ascii="Wingdings" w:hAnsi="Wingdings"/>
      </w:rPr>
    </w:lvl>
    <w:lvl w:ilvl="3">
      <w:start w:val="1"/>
      <w:numFmt w:val="bullet"/>
      <w:lvlText w:val=""/>
      <w:lvlJc w:val="left"/>
      <w:pPr>
        <w:tabs>
          <w:tab w:val="num" w:pos="1440"/>
        </w:tabs>
        <w:ind w:left="1440" w:hanging="360"/>
      </w:pPr>
      <w:rPr>
        <w:rFonts w:hint="default" w:ascii="Symbol" w:hAnsi="Symbol"/>
      </w:rPr>
    </w:lvl>
    <w:lvl w:ilvl="4">
      <w:start w:val="1"/>
      <w:numFmt w:val="bullet"/>
      <w:lvlText w:val="o"/>
      <w:lvlJc w:val="left"/>
      <w:pPr>
        <w:tabs>
          <w:tab w:val="num" w:pos="1800"/>
        </w:tabs>
        <w:ind w:left="1800" w:hanging="360"/>
      </w:pPr>
      <w:rPr>
        <w:rFonts w:hint="default" w:ascii="Courier New" w:hAnsi="Courier New"/>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Symbol" w:hAnsi="Symbol"/>
      </w:rPr>
    </w:lvl>
    <w:lvl w:ilvl="7">
      <w:start w:val="1"/>
      <w:numFmt w:val="bullet"/>
      <w:lvlText w:val="o"/>
      <w:lvlJc w:val="left"/>
      <w:pPr>
        <w:tabs>
          <w:tab w:val="num" w:pos="2880"/>
        </w:tabs>
        <w:ind w:left="2880" w:hanging="360"/>
      </w:pPr>
      <w:rPr>
        <w:rFonts w:hint="default" w:ascii="Courier New" w:hAnsi="Courier New"/>
      </w:rPr>
    </w:lvl>
    <w:lvl w:ilvl="8">
      <w:start w:val="1"/>
      <w:numFmt w:val="bullet"/>
      <w:lvlText w:val=""/>
      <w:lvlJc w:val="left"/>
      <w:pPr>
        <w:tabs>
          <w:tab w:val="num" w:pos="3240"/>
        </w:tabs>
        <w:ind w:left="3240" w:hanging="360"/>
      </w:pPr>
      <w:rPr>
        <w:rFonts w:hint="default" w:ascii="Wingdings" w:hAnsi="Wingdings"/>
      </w:rPr>
    </w:lvl>
  </w:abstractNum>
  <w:abstractNum w:abstractNumId="30" w15:restartNumberingAfterBreak="0">
    <w:nsid w:val="78686DAB"/>
    <w:multiLevelType w:val="hybridMultilevel"/>
    <w:tmpl w:val="1CBE0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32" w15:restartNumberingAfterBreak="0">
    <w:nsid w:val="7B6E7B62"/>
    <w:multiLevelType w:val="hybridMultilevel"/>
    <w:tmpl w:val="0F5EF7E0"/>
    <w:lvl w:ilvl="0" w:tplc="FC54D81C">
      <w:start w:val="1"/>
      <w:numFmt w:val="bullet"/>
      <w:lvlText w:val=""/>
      <w:lvlJc w:val="left"/>
      <w:pPr>
        <w:tabs>
          <w:tab w:val="num" w:pos="360"/>
        </w:tabs>
        <w:ind w:left="360" w:hanging="360"/>
      </w:pPr>
      <w:rPr>
        <w:rFonts w:hint="default" w:ascii="Symbol" w:hAnsi="Symbol"/>
      </w:rPr>
    </w:lvl>
    <w:lvl w:ilvl="1" w:tplc="57E2115E" w:tentative="1">
      <w:start w:val="1"/>
      <w:numFmt w:val="bullet"/>
      <w:lvlText w:val="o"/>
      <w:lvlJc w:val="left"/>
      <w:pPr>
        <w:ind w:left="1440" w:hanging="360"/>
      </w:pPr>
      <w:rPr>
        <w:rFonts w:hint="default" w:ascii="Courier New" w:hAnsi="Courier New" w:cs="Courier New"/>
      </w:rPr>
    </w:lvl>
    <w:lvl w:ilvl="2" w:tplc="9934F6DE" w:tentative="1">
      <w:start w:val="1"/>
      <w:numFmt w:val="bullet"/>
      <w:lvlText w:val=""/>
      <w:lvlJc w:val="left"/>
      <w:pPr>
        <w:ind w:left="2160" w:hanging="360"/>
      </w:pPr>
      <w:rPr>
        <w:rFonts w:hint="default" w:ascii="Wingdings" w:hAnsi="Wingdings"/>
      </w:rPr>
    </w:lvl>
    <w:lvl w:ilvl="3" w:tplc="37B44804" w:tentative="1">
      <w:start w:val="1"/>
      <w:numFmt w:val="bullet"/>
      <w:lvlText w:val=""/>
      <w:lvlJc w:val="left"/>
      <w:pPr>
        <w:ind w:left="2880" w:hanging="360"/>
      </w:pPr>
      <w:rPr>
        <w:rFonts w:hint="default" w:ascii="Symbol" w:hAnsi="Symbol"/>
      </w:rPr>
    </w:lvl>
    <w:lvl w:ilvl="4" w:tplc="4A24DAAA" w:tentative="1">
      <w:start w:val="1"/>
      <w:numFmt w:val="bullet"/>
      <w:lvlText w:val="o"/>
      <w:lvlJc w:val="left"/>
      <w:pPr>
        <w:ind w:left="3600" w:hanging="360"/>
      </w:pPr>
      <w:rPr>
        <w:rFonts w:hint="default" w:ascii="Courier New" w:hAnsi="Courier New" w:cs="Courier New"/>
      </w:rPr>
    </w:lvl>
    <w:lvl w:ilvl="5" w:tplc="5F8AC916" w:tentative="1">
      <w:start w:val="1"/>
      <w:numFmt w:val="bullet"/>
      <w:lvlText w:val=""/>
      <w:lvlJc w:val="left"/>
      <w:pPr>
        <w:ind w:left="4320" w:hanging="360"/>
      </w:pPr>
      <w:rPr>
        <w:rFonts w:hint="default" w:ascii="Wingdings" w:hAnsi="Wingdings"/>
      </w:rPr>
    </w:lvl>
    <w:lvl w:ilvl="6" w:tplc="0982FD0E" w:tentative="1">
      <w:start w:val="1"/>
      <w:numFmt w:val="bullet"/>
      <w:lvlText w:val=""/>
      <w:lvlJc w:val="left"/>
      <w:pPr>
        <w:ind w:left="5040" w:hanging="360"/>
      </w:pPr>
      <w:rPr>
        <w:rFonts w:hint="default" w:ascii="Symbol" w:hAnsi="Symbol"/>
      </w:rPr>
    </w:lvl>
    <w:lvl w:ilvl="7" w:tplc="AED6D322" w:tentative="1">
      <w:start w:val="1"/>
      <w:numFmt w:val="bullet"/>
      <w:lvlText w:val="o"/>
      <w:lvlJc w:val="left"/>
      <w:pPr>
        <w:ind w:left="5760" w:hanging="360"/>
      </w:pPr>
      <w:rPr>
        <w:rFonts w:hint="default" w:ascii="Courier New" w:hAnsi="Courier New" w:cs="Courier New"/>
      </w:rPr>
    </w:lvl>
    <w:lvl w:ilvl="8" w:tplc="38D6BF00" w:tentative="1">
      <w:start w:val="1"/>
      <w:numFmt w:val="bullet"/>
      <w:lvlText w:val=""/>
      <w:lvlJc w:val="left"/>
      <w:pPr>
        <w:ind w:left="6480" w:hanging="360"/>
      </w:pPr>
      <w:rPr>
        <w:rFonts w:hint="default" w:ascii="Wingdings" w:hAnsi="Wingdings"/>
      </w:rPr>
    </w:lvl>
  </w:abstractNum>
  <w:abstractNum w:abstractNumId="33" w15:restartNumberingAfterBreak="0">
    <w:nsid w:val="7F867F8E"/>
    <w:multiLevelType w:val="hybridMultilevel"/>
    <w:tmpl w:val="80A49A54"/>
    <w:lvl w:ilvl="0" w:tplc="10D64394">
      <w:start w:val="1"/>
      <w:numFmt w:val="bullet"/>
      <w:lvlText w:val=""/>
      <w:lvlJc w:val="left"/>
      <w:pPr>
        <w:tabs>
          <w:tab w:val="num" w:pos="317"/>
        </w:tabs>
        <w:ind w:left="317" w:hanging="317"/>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FA81DFF"/>
    <w:multiLevelType w:val="hybridMultilevel"/>
    <w:tmpl w:val="073E3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7500291">
    <w:abstractNumId w:val="8"/>
  </w:num>
  <w:num w:numId="2" w16cid:durableId="1315910205">
    <w:abstractNumId w:val="31"/>
  </w:num>
  <w:num w:numId="3" w16cid:durableId="710811796">
    <w:abstractNumId w:val="32"/>
  </w:num>
  <w:num w:numId="4" w16cid:durableId="590117413">
    <w:abstractNumId w:val="33"/>
  </w:num>
  <w:num w:numId="5" w16cid:durableId="9890143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1944593">
    <w:abstractNumId w:val="23"/>
  </w:num>
  <w:num w:numId="7" w16cid:durableId="58327367">
    <w:abstractNumId w:val="29"/>
  </w:num>
  <w:num w:numId="8" w16cid:durableId="1423457278">
    <w:abstractNumId w:val="7"/>
  </w:num>
  <w:num w:numId="9" w16cid:durableId="2033143907">
    <w:abstractNumId w:val="6"/>
  </w:num>
  <w:num w:numId="10" w16cid:durableId="1298607677">
    <w:abstractNumId w:val="5"/>
  </w:num>
  <w:num w:numId="11" w16cid:durableId="695620836">
    <w:abstractNumId w:val="4"/>
  </w:num>
  <w:num w:numId="12" w16cid:durableId="2142917938">
    <w:abstractNumId w:val="3"/>
  </w:num>
  <w:num w:numId="13" w16cid:durableId="355664014">
    <w:abstractNumId w:val="2"/>
  </w:num>
  <w:num w:numId="14" w16cid:durableId="1124345129">
    <w:abstractNumId w:val="1"/>
  </w:num>
  <w:num w:numId="15" w16cid:durableId="509100201">
    <w:abstractNumId w:val="0"/>
  </w:num>
  <w:num w:numId="16" w16cid:durableId="1626615065">
    <w:abstractNumId w:val="25"/>
  </w:num>
  <w:num w:numId="17" w16cid:durableId="1875076524">
    <w:abstractNumId w:val="27"/>
  </w:num>
  <w:num w:numId="18" w16cid:durableId="1006640794">
    <w:abstractNumId w:val="18"/>
  </w:num>
  <w:num w:numId="19" w16cid:durableId="1593582001">
    <w:abstractNumId w:val="26"/>
  </w:num>
  <w:num w:numId="20" w16cid:durableId="1753698641">
    <w:abstractNumId w:val="28"/>
  </w:num>
  <w:num w:numId="21" w16cid:durableId="1245142519">
    <w:abstractNumId w:val="12"/>
  </w:num>
  <w:num w:numId="22" w16cid:durableId="305621823">
    <w:abstractNumId w:val="16"/>
  </w:num>
  <w:num w:numId="23" w16cid:durableId="833183449">
    <w:abstractNumId w:val="10"/>
  </w:num>
  <w:num w:numId="24" w16cid:durableId="200023820">
    <w:abstractNumId w:val="24"/>
  </w:num>
  <w:num w:numId="25" w16cid:durableId="1655061677">
    <w:abstractNumId w:val="11"/>
  </w:num>
  <w:num w:numId="26" w16cid:durableId="1579941921">
    <w:abstractNumId w:val="13"/>
  </w:num>
  <w:num w:numId="27" w16cid:durableId="14767259">
    <w:abstractNumId w:val="9"/>
  </w:num>
  <w:num w:numId="28" w16cid:durableId="1566523880">
    <w:abstractNumId w:val="20"/>
  </w:num>
  <w:num w:numId="29" w16cid:durableId="1156605408">
    <w:abstractNumId w:val="15"/>
  </w:num>
  <w:num w:numId="30" w16cid:durableId="1774860595">
    <w:abstractNumId w:val="14"/>
  </w:num>
  <w:num w:numId="31" w16cid:durableId="1409771576">
    <w:abstractNumId w:val="30"/>
  </w:num>
  <w:num w:numId="32" w16cid:durableId="1974366586">
    <w:abstractNumId w:val="21"/>
  </w:num>
  <w:num w:numId="33" w16cid:durableId="431516595">
    <w:abstractNumId w:val="22"/>
  </w:num>
  <w:num w:numId="34" w16cid:durableId="2029022284">
    <w:abstractNumId w:val="34"/>
  </w:num>
  <w:num w:numId="35" w16cid:durableId="1713917948">
    <w:abstractNumId w:val="19"/>
  </w:num>
  <w:num w:numId="36" w16cid:durableId="632567081">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651"/>
    <w:rsid w:val="00013E61"/>
    <w:rsid w:val="000174F2"/>
    <w:rsid w:val="0004478D"/>
    <w:rsid w:val="00046A88"/>
    <w:rsid w:val="00067C92"/>
    <w:rsid w:val="00085A01"/>
    <w:rsid w:val="000A01EA"/>
    <w:rsid w:val="000D5530"/>
    <w:rsid w:val="000E4E37"/>
    <w:rsid w:val="00104D49"/>
    <w:rsid w:val="00135231"/>
    <w:rsid w:val="00136006"/>
    <w:rsid w:val="001449EC"/>
    <w:rsid w:val="00146CD2"/>
    <w:rsid w:val="001670A7"/>
    <w:rsid w:val="00175009"/>
    <w:rsid w:val="00176DBA"/>
    <w:rsid w:val="001B2B36"/>
    <w:rsid w:val="001B361F"/>
    <w:rsid w:val="001E3FBB"/>
    <w:rsid w:val="001E6A9E"/>
    <w:rsid w:val="001F0AF0"/>
    <w:rsid w:val="00200E87"/>
    <w:rsid w:val="0020706E"/>
    <w:rsid w:val="002178B9"/>
    <w:rsid w:val="00234C2C"/>
    <w:rsid w:val="002373B6"/>
    <w:rsid w:val="00243023"/>
    <w:rsid w:val="00247ACA"/>
    <w:rsid w:val="00285FB6"/>
    <w:rsid w:val="002869BB"/>
    <w:rsid w:val="00291712"/>
    <w:rsid w:val="002B1026"/>
    <w:rsid w:val="002B1DF2"/>
    <w:rsid w:val="002C19A9"/>
    <w:rsid w:val="002E0194"/>
    <w:rsid w:val="002E53A2"/>
    <w:rsid w:val="002E7B8D"/>
    <w:rsid w:val="00303EF8"/>
    <w:rsid w:val="003212F1"/>
    <w:rsid w:val="0034072B"/>
    <w:rsid w:val="003620E2"/>
    <w:rsid w:val="0037369F"/>
    <w:rsid w:val="00373F95"/>
    <w:rsid w:val="00394CB5"/>
    <w:rsid w:val="003C1971"/>
    <w:rsid w:val="003F5051"/>
    <w:rsid w:val="004118E5"/>
    <w:rsid w:val="004121B6"/>
    <w:rsid w:val="00420DF5"/>
    <w:rsid w:val="00425121"/>
    <w:rsid w:val="004371B6"/>
    <w:rsid w:val="00444C7B"/>
    <w:rsid w:val="0045246C"/>
    <w:rsid w:val="0048718B"/>
    <w:rsid w:val="0049185C"/>
    <w:rsid w:val="00497208"/>
    <w:rsid w:val="004F2231"/>
    <w:rsid w:val="004F4D61"/>
    <w:rsid w:val="004F5180"/>
    <w:rsid w:val="004F652F"/>
    <w:rsid w:val="005112D1"/>
    <w:rsid w:val="0055035B"/>
    <w:rsid w:val="005679BC"/>
    <w:rsid w:val="005C3643"/>
    <w:rsid w:val="005E61B5"/>
    <w:rsid w:val="005F117A"/>
    <w:rsid w:val="005F3AE1"/>
    <w:rsid w:val="00617D72"/>
    <w:rsid w:val="00627A20"/>
    <w:rsid w:val="00630FD4"/>
    <w:rsid w:val="0068500D"/>
    <w:rsid w:val="006A26EA"/>
    <w:rsid w:val="006A6936"/>
    <w:rsid w:val="00702DD9"/>
    <w:rsid w:val="007057F4"/>
    <w:rsid w:val="007118BE"/>
    <w:rsid w:val="007417B3"/>
    <w:rsid w:val="00742102"/>
    <w:rsid w:val="00750AC4"/>
    <w:rsid w:val="00752AA8"/>
    <w:rsid w:val="00773B66"/>
    <w:rsid w:val="007967D7"/>
    <w:rsid w:val="007A5703"/>
    <w:rsid w:val="007B6AA2"/>
    <w:rsid w:val="007C7473"/>
    <w:rsid w:val="007D26F1"/>
    <w:rsid w:val="007D4C3F"/>
    <w:rsid w:val="007D6516"/>
    <w:rsid w:val="007E5499"/>
    <w:rsid w:val="00821E2D"/>
    <w:rsid w:val="00824F6F"/>
    <w:rsid w:val="008253A5"/>
    <w:rsid w:val="00837B54"/>
    <w:rsid w:val="0083ADAD"/>
    <w:rsid w:val="008417CE"/>
    <w:rsid w:val="0084277E"/>
    <w:rsid w:val="00847878"/>
    <w:rsid w:val="00884600"/>
    <w:rsid w:val="008A0874"/>
    <w:rsid w:val="008A3C95"/>
    <w:rsid w:val="008B326F"/>
    <w:rsid w:val="008B6180"/>
    <w:rsid w:val="008C386D"/>
    <w:rsid w:val="008C5106"/>
    <w:rsid w:val="008C7747"/>
    <w:rsid w:val="008D5829"/>
    <w:rsid w:val="00946F55"/>
    <w:rsid w:val="00951125"/>
    <w:rsid w:val="00965BD5"/>
    <w:rsid w:val="009875C8"/>
    <w:rsid w:val="00991D08"/>
    <w:rsid w:val="009966ED"/>
    <w:rsid w:val="00996BF2"/>
    <w:rsid w:val="009CD5AA"/>
    <w:rsid w:val="009F77BF"/>
    <w:rsid w:val="00A31FD7"/>
    <w:rsid w:val="00A56DDE"/>
    <w:rsid w:val="00A63DE6"/>
    <w:rsid w:val="00A76547"/>
    <w:rsid w:val="00A84B0F"/>
    <w:rsid w:val="00A84B8B"/>
    <w:rsid w:val="00A87745"/>
    <w:rsid w:val="00A954F6"/>
    <w:rsid w:val="00AC5ED9"/>
    <w:rsid w:val="00B00CF7"/>
    <w:rsid w:val="00B0688D"/>
    <w:rsid w:val="00B323FC"/>
    <w:rsid w:val="00B40525"/>
    <w:rsid w:val="00B41D82"/>
    <w:rsid w:val="00B662E7"/>
    <w:rsid w:val="00B90346"/>
    <w:rsid w:val="00BB6CAC"/>
    <w:rsid w:val="00BC3617"/>
    <w:rsid w:val="00BE7253"/>
    <w:rsid w:val="00C0747F"/>
    <w:rsid w:val="00C308DB"/>
    <w:rsid w:val="00C66125"/>
    <w:rsid w:val="00C704A4"/>
    <w:rsid w:val="00CA16E0"/>
    <w:rsid w:val="00CA4A81"/>
    <w:rsid w:val="00CB4BEB"/>
    <w:rsid w:val="00CC6705"/>
    <w:rsid w:val="00CD2558"/>
    <w:rsid w:val="00CE0BC9"/>
    <w:rsid w:val="00D03651"/>
    <w:rsid w:val="00D16CCB"/>
    <w:rsid w:val="00D2045C"/>
    <w:rsid w:val="00D2771C"/>
    <w:rsid w:val="00D540AF"/>
    <w:rsid w:val="00D6093C"/>
    <w:rsid w:val="00D638C1"/>
    <w:rsid w:val="00D63D63"/>
    <w:rsid w:val="00D73D44"/>
    <w:rsid w:val="00D94832"/>
    <w:rsid w:val="00D95815"/>
    <w:rsid w:val="00D967AC"/>
    <w:rsid w:val="00DC0DCB"/>
    <w:rsid w:val="00DC5CA3"/>
    <w:rsid w:val="00DD0DDA"/>
    <w:rsid w:val="00DF0FD1"/>
    <w:rsid w:val="00E50A4D"/>
    <w:rsid w:val="00E758BC"/>
    <w:rsid w:val="00E95AFE"/>
    <w:rsid w:val="00ED3756"/>
    <w:rsid w:val="00F0533D"/>
    <w:rsid w:val="00F21282"/>
    <w:rsid w:val="00F22B58"/>
    <w:rsid w:val="00F2608C"/>
    <w:rsid w:val="00F30D41"/>
    <w:rsid w:val="00F43A02"/>
    <w:rsid w:val="00F45884"/>
    <w:rsid w:val="00F553FE"/>
    <w:rsid w:val="00F63939"/>
    <w:rsid w:val="00F85C22"/>
    <w:rsid w:val="00F91AD0"/>
    <w:rsid w:val="00FB05E4"/>
    <w:rsid w:val="00FC4062"/>
    <w:rsid w:val="00FE274F"/>
    <w:rsid w:val="00FF0B06"/>
    <w:rsid w:val="010998E9"/>
    <w:rsid w:val="01156191"/>
    <w:rsid w:val="01526719"/>
    <w:rsid w:val="01AF72C2"/>
    <w:rsid w:val="01BEB25C"/>
    <w:rsid w:val="01CDA631"/>
    <w:rsid w:val="01E74BDF"/>
    <w:rsid w:val="023C8D91"/>
    <w:rsid w:val="02783B83"/>
    <w:rsid w:val="02838DAE"/>
    <w:rsid w:val="02A87793"/>
    <w:rsid w:val="02BC0B16"/>
    <w:rsid w:val="02E7158F"/>
    <w:rsid w:val="02E9696C"/>
    <w:rsid w:val="035979C8"/>
    <w:rsid w:val="03AD0191"/>
    <w:rsid w:val="041C28E7"/>
    <w:rsid w:val="047B4BD9"/>
    <w:rsid w:val="0543597F"/>
    <w:rsid w:val="05512C45"/>
    <w:rsid w:val="055BA660"/>
    <w:rsid w:val="057F3623"/>
    <w:rsid w:val="05C0CDCF"/>
    <w:rsid w:val="05CC69B6"/>
    <w:rsid w:val="05EEAF93"/>
    <w:rsid w:val="05F66BD7"/>
    <w:rsid w:val="062A067B"/>
    <w:rsid w:val="064AAA04"/>
    <w:rsid w:val="0658A0DC"/>
    <w:rsid w:val="066D7E31"/>
    <w:rsid w:val="06B19512"/>
    <w:rsid w:val="06E3D0A9"/>
    <w:rsid w:val="070766DF"/>
    <w:rsid w:val="07A18247"/>
    <w:rsid w:val="07A6970E"/>
    <w:rsid w:val="07B6E582"/>
    <w:rsid w:val="07BDBB9E"/>
    <w:rsid w:val="07BF692A"/>
    <w:rsid w:val="07D9BE8B"/>
    <w:rsid w:val="07E94722"/>
    <w:rsid w:val="07F7C865"/>
    <w:rsid w:val="081CF9A0"/>
    <w:rsid w:val="0825C304"/>
    <w:rsid w:val="0838226C"/>
    <w:rsid w:val="087AA5F9"/>
    <w:rsid w:val="08C60697"/>
    <w:rsid w:val="08CAFF3B"/>
    <w:rsid w:val="08DE6632"/>
    <w:rsid w:val="09767910"/>
    <w:rsid w:val="0A02E6B2"/>
    <w:rsid w:val="0A61EBE2"/>
    <w:rsid w:val="0A64A4AA"/>
    <w:rsid w:val="0A6B2002"/>
    <w:rsid w:val="0A842804"/>
    <w:rsid w:val="0A842804"/>
    <w:rsid w:val="0A8A5D09"/>
    <w:rsid w:val="0A8AF5A5"/>
    <w:rsid w:val="0A96BEA9"/>
    <w:rsid w:val="0AD0F616"/>
    <w:rsid w:val="0AD90DFB"/>
    <w:rsid w:val="0B1AC1AB"/>
    <w:rsid w:val="0B216D69"/>
    <w:rsid w:val="0B389897"/>
    <w:rsid w:val="0B5EA1DF"/>
    <w:rsid w:val="0B7A7643"/>
    <w:rsid w:val="0B7DE6EE"/>
    <w:rsid w:val="0C4C7EF5"/>
    <w:rsid w:val="0C9A75CE"/>
    <w:rsid w:val="0CE61596"/>
    <w:rsid w:val="0D1A98B6"/>
    <w:rsid w:val="0D5CDC7D"/>
    <w:rsid w:val="0D91563D"/>
    <w:rsid w:val="0DA3DC0F"/>
    <w:rsid w:val="0DBB188B"/>
    <w:rsid w:val="0DDD3E40"/>
    <w:rsid w:val="0E4C29B3"/>
    <w:rsid w:val="0EFB0BE5"/>
    <w:rsid w:val="0F27BFBF"/>
    <w:rsid w:val="0F40A6E1"/>
    <w:rsid w:val="0F4758CA"/>
    <w:rsid w:val="0F4A3303"/>
    <w:rsid w:val="0F5E6657"/>
    <w:rsid w:val="0FAE644C"/>
    <w:rsid w:val="0FBA01BE"/>
    <w:rsid w:val="0FD27D77"/>
    <w:rsid w:val="100A1FFC"/>
    <w:rsid w:val="103C3431"/>
    <w:rsid w:val="10BD95AB"/>
    <w:rsid w:val="10DDC36B"/>
    <w:rsid w:val="113CF221"/>
    <w:rsid w:val="11769356"/>
    <w:rsid w:val="11CE0734"/>
    <w:rsid w:val="125A22F4"/>
    <w:rsid w:val="127BBFBE"/>
    <w:rsid w:val="1310159B"/>
    <w:rsid w:val="1316BA04"/>
    <w:rsid w:val="13609777"/>
    <w:rsid w:val="13BEABF5"/>
    <w:rsid w:val="13FBDA2E"/>
    <w:rsid w:val="1437C691"/>
    <w:rsid w:val="1437CA89"/>
    <w:rsid w:val="147C1596"/>
    <w:rsid w:val="14BBDCE9"/>
    <w:rsid w:val="14DB1899"/>
    <w:rsid w:val="1513C751"/>
    <w:rsid w:val="151D54E2"/>
    <w:rsid w:val="1520578B"/>
    <w:rsid w:val="1551AC3A"/>
    <w:rsid w:val="15644447"/>
    <w:rsid w:val="15749306"/>
    <w:rsid w:val="1577CA5B"/>
    <w:rsid w:val="15914187"/>
    <w:rsid w:val="15942903"/>
    <w:rsid w:val="15953B66"/>
    <w:rsid w:val="15C45576"/>
    <w:rsid w:val="15C956C4"/>
    <w:rsid w:val="161E2310"/>
    <w:rsid w:val="1652A93A"/>
    <w:rsid w:val="16AA8D67"/>
    <w:rsid w:val="16BD4F51"/>
    <w:rsid w:val="16F7A9A9"/>
    <w:rsid w:val="17118C6E"/>
    <w:rsid w:val="175E14F8"/>
    <w:rsid w:val="175FED10"/>
    <w:rsid w:val="177CC013"/>
    <w:rsid w:val="184AB694"/>
    <w:rsid w:val="1932D086"/>
    <w:rsid w:val="19349B1C"/>
    <w:rsid w:val="1953FB5E"/>
    <w:rsid w:val="1980C79F"/>
    <w:rsid w:val="19FB39C0"/>
    <w:rsid w:val="1A5217FE"/>
    <w:rsid w:val="1AB925CD"/>
    <w:rsid w:val="1AC8DD67"/>
    <w:rsid w:val="1AF67BEC"/>
    <w:rsid w:val="1B0C6856"/>
    <w:rsid w:val="1BC1D06B"/>
    <w:rsid w:val="1BF44ED4"/>
    <w:rsid w:val="1C0D63A6"/>
    <w:rsid w:val="1C4A530E"/>
    <w:rsid w:val="1CD6CA6C"/>
    <w:rsid w:val="1D3E4C5C"/>
    <w:rsid w:val="1D4598FF"/>
    <w:rsid w:val="1D4DFA14"/>
    <w:rsid w:val="1D5AF196"/>
    <w:rsid w:val="1D80F376"/>
    <w:rsid w:val="1DB38418"/>
    <w:rsid w:val="1DD166CE"/>
    <w:rsid w:val="1DFDF27E"/>
    <w:rsid w:val="1E91BDB3"/>
    <w:rsid w:val="1ED5AB61"/>
    <w:rsid w:val="1EED633C"/>
    <w:rsid w:val="1EF2FADA"/>
    <w:rsid w:val="1F3C03F6"/>
    <w:rsid w:val="1F4D1EA4"/>
    <w:rsid w:val="1F59ECBC"/>
    <w:rsid w:val="1F89FD6A"/>
    <w:rsid w:val="1FC5DAC0"/>
    <w:rsid w:val="1FD8E3F3"/>
    <w:rsid w:val="203D0333"/>
    <w:rsid w:val="209F7FA5"/>
    <w:rsid w:val="20BC34F4"/>
    <w:rsid w:val="20D5FBBC"/>
    <w:rsid w:val="20EBD11D"/>
    <w:rsid w:val="214AD6C3"/>
    <w:rsid w:val="2162CBBC"/>
    <w:rsid w:val="217E1DE1"/>
    <w:rsid w:val="21AE569B"/>
    <w:rsid w:val="21D2AC47"/>
    <w:rsid w:val="2292889F"/>
    <w:rsid w:val="22A095C6"/>
    <w:rsid w:val="22D5B2F9"/>
    <w:rsid w:val="22E2B5B6"/>
    <w:rsid w:val="23463B70"/>
    <w:rsid w:val="235F7824"/>
    <w:rsid w:val="236C75CD"/>
    <w:rsid w:val="236D2EE7"/>
    <w:rsid w:val="2383DA69"/>
    <w:rsid w:val="239B78A3"/>
    <w:rsid w:val="23CE13B4"/>
    <w:rsid w:val="23FE2F1B"/>
    <w:rsid w:val="2411BD18"/>
    <w:rsid w:val="24347EE5"/>
    <w:rsid w:val="248437AB"/>
    <w:rsid w:val="249EF0CA"/>
    <w:rsid w:val="24A58BDC"/>
    <w:rsid w:val="24E167E2"/>
    <w:rsid w:val="24ECF4E1"/>
    <w:rsid w:val="25212DF5"/>
    <w:rsid w:val="258B98DE"/>
    <w:rsid w:val="25E0573B"/>
    <w:rsid w:val="265FFE1C"/>
    <w:rsid w:val="2672C42D"/>
    <w:rsid w:val="26D124CC"/>
    <w:rsid w:val="27F5FBB7"/>
    <w:rsid w:val="28083DDD"/>
    <w:rsid w:val="28154183"/>
    <w:rsid w:val="282C1CDC"/>
    <w:rsid w:val="28677B9B"/>
    <w:rsid w:val="28CC0FA4"/>
    <w:rsid w:val="2936B4D9"/>
    <w:rsid w:val="2964F494"/>
    <w:rsid w:val="296927A1"/>
    <w:rsid w:val="29D0F5F4"/>
    <w:rsid w:val="29D522B6"/>
    <w:rsid w:val="2A13AAA2"/>
    <w:rsid w:val="2A238E9A"/>
    <w:rsid w:val="2A35C0FC"/>
    <w:rsid w:val="2A5A1909"/>
    <w:rsid w:val="2A74A8E4"/>
    <w:rsid w:val="2A82131A"/>
    <w:rsid w:val="2AA9ADA6"/>
    <w:rsid w:val="2B0112A4"/>
    <w:rsid w:val="2B26B0C0"/>
    <w:rsid w:val="2B2AEF7F"/>
    <w:rsid w:val="2B89A45F"/>
    <w:rsid w:val="2C390751"/>
    <w:rsid w:val="2C5E4172"/>
    <w:rsid w:val="2CBFF6A3"/>
    <w:rsid w:val="2D30F14F"/>
    <w:rsid w:val="2D4235BA"/>
    <w:rsid w:val="2D434DFC"/>
    <w:rsid w:val="2D87ED08"/>
    <w:rsid w:val="2DA78F23"/>
    <w:rsid w:val="2DB6F549"/>
    <w:rsid w:val="2DFC52D0"/>
    <w:rsid w:val="2E6474E6"/>
    <w:rsid w:val="2E909355"/>
    <w:rsid w:val="2E9BEADF"/>
    <w:rsid w:val="2F5B8E7D"/>
    <w:rsid w:val="2F610C23"/>
    <w:rsid w:val="2F6CFE42"/>
    <w:rsid w:val="2F72BED1"/>
    <w:rsid w:val="2F87FA9F"/>
    <w:rsid w:val="2F9D5EA6"/>
    <w:rsid w:val="304A0FBE"/>
    <w:rsid w:val="30ABE3FB"/>
    <w:rsid w:val="30B172E8"/>
    <w:rsid w:val="30B172E8"/>
    <w:rsid w:val="30C2156B"/>
    <w:rsid w:val="30FB85DA"/>
    <w:rsid w:val="316B3C06"/>
    <w:rsid w:val="319B05D1"/>
    <w:rsid w:val="31D846E3"/>
    <w:rsid w:val="31DBF605"/>
    <w:rsid w:val="3276D05E"/>
    <w:rsid w:val="32E32CD8"/>
    <w:rsid w:val="331EBCB6"/>
    <w:rsid w:val="33371922"/>
    <w:rsid w:val="334912D2"/>
    <w:rsid w:val="33687C47"/>
    <w:rsid w:val="33B1D3FA"/>
    <w:rsid w:val="33DC3A8D"/>
    <w:rsid w:val="33DEFF69"/>
    <w:rsid w:val="3414F58A"/>
    <w:rsid w:val="3459F895"/>
    <w:rsid w:val="346951FD"/>
    <w:rsid w:val="353A4671"/>
    <w:rsid w:val="355886B8"/>
    <w:rsid w:val="356C0569"/>
    <w:rsid w:val="357CD731"/>
    <w:rsid w:val="3588C2BC"/>
    <w:rsid w:val="35A64887"/>
    <w:rsid w:val="35E320A4"/>
    <w:rsid w:val="3672405F"/>
    <w:rsid w:val="367ADA51"/>
    <w:rsid w:val="36D59041"/>
    <w:rsid w:val="3727B137"/>
    <w:rsid w:val="3768FBAA"/>
    <w:rsid w:val="37758E1E"/>
    <w:rsid w:val="3776AFBB"/>
    <w:rsid w:val="381FC2A6"/>
    <w:rsid w:val="38422B81"/>
    <w:rsid w:val="38B217B4"/>
    <w:rsid w:val="38CA46C2"/>
    <w:rsid w:val="38E08357"/>
    <w:rsid w:val="39460E26"/>
    <w:rsid w:val="3952E688"/>
    <w:rsid w:val="39A2B8E1"/>
    <w:rsid w:val="39AFC2A9"/>
    <w:rsid w:val="39D4E6A8"/>
    <w:rsid w:val="39DB0FFD"/>
    <w:rsid w:val="3A0E835C"/>
    <w:rsid w:val="3A3266FE"/>
    <w:rsid w:val="3A3C7A7C"/>
    <w:rsid w:val="3AE64A7F"/>
    <w:rsid w:val="3B1DF2E5"/>
    <w:rsid w:val="3B30E770"/>
    <w:rsid w:val="3B5F420D"/>
    <w:rsid w:val="3B7E489A"/>
    <w:rsid w:val="3BF9003E"/>
    <w:rsid w:val="3C1380F3"/>
    <w:rsid w:val="3C13F538"/>
    <w:rsid w:val="3C29C854"/>
    <w:rsid w:val="3C39CF05"/>
    <w:rsid w:val="3CB4CD0E"/>
    <w:rsid w:val="3CEB0E44"/>
    <w:rsid w:val="3CF9C1ED"/>
    <w:rsid w:val="3D04B2CA"/>
    <w:rsid w:val="3D1EA89E"/>
    <w:rsid w:val="3D212ECC"/>
    <w:rsid w:val="3D39A487"/>
    <w:rsid w:val="3D6A73DE"/>
    <w:rsid w:val="3D7D8E7B"/>
    <w:rsid w:val="3DB7549F"/>
    <w:rsid w:val="3DC05B14"/>
    <w:rsid w:val="3DDF7105"/>
    <w:rsid w:val="3E0CA718"/>
    <w:rsid w:val="3E607999"/>
    <w:rsid w:val="3E64D643"/>
    <w:rsid w:val="3E786334"/>
    <w:rsid w:val="3E85702E"/>
    <w:rsid w:val="3F1175B8"/>
    <w:rsid w:val="3F2BA06C"/>
    <w:rsid w:val="3F5F37C2"/>
    <w:rsid w:val="3F957D1B"/>
    <w:rsid w:val="3FBE076F"/>
    <w:rsid w:val="400FE6D2"/>
    <w:rsid w:val="401A5717"/>
    <w:rsid w:val="40786824"/>
    <w:rsid w:val="40832AEF"/>
    <w:rsid w:val="40838241"/>
    <w:rsid w:val="409710BF"/>
    <w:rsid w:val="409AF07B"/>
    <w:rsid w:val="40C2673F"/>
    <w:rsid w:val="41420728"/>
    <w:rsid w:val="415F85A9"/>
    <w:rsid w:val="41BA40A7"/>
    <w:rsid w:val="41F8C09D"/>
    <w:rsid w:val="429F67D4"/>
    <w:rsid w:val="42C209AD"/>
    <w:rsid w:val="433F5EB8"/>
    <w:rsid w:val="43515425"/>
    <w:rsid w:val="43626361"/>
    <w:rsid w:val="43721F49"/>
    <w:rsid w:val="4452F58F"/>
    <w:rsid w:val="44802782"/>
    <w:rsid w:val="44917EC9"/>
    <w:rsid w:val="44C66F72"/>
    <w:rsid w:val="44D6D3FC"/>
    <w:rsid w:val="45310B0E"/>
    <w:rsid w:val="4563E46F"/>
    <w:rsid w:val="458ED5F3"/>
    <w:rsid w:val="45A0870E"/>
    <w:rsid w:val="46094CA2"/>
    <w:rsid w:val="46100B83"/>
    <w:rsid w:val="468A41DA"/>
    <w:rsid w:val="4697686F"/>
    <w:rsid w:val="46A79FE3"/>
    <w:rsid w:val="46B02A96"/>
    <w:rsid w:val="46F8765B"/>
    <w:rsid w:val="4734C869"/>
    <w:rsid w:val="47566094"/>
    <w:rsid w:val="47ABCE60"/>
    <w:rsid w:val="47E2EA8C"/>
    <w:rsid w:val="47ECA9ED"/>
    <w:rsid w:val="483E5B78"/>
    <w:rsid w:val="485A49CF"/>
    <w:rsid w:val="485E51E8"/>
    <w:rsid w:val="486DD0F1"/>
    <w:rsid w:val="48760DDA"/>
    <w:rsid w:val="48E95AA2"/>
    <w:rsid w:val="48F9F03C"/>
    <w:rsid w:val="49A09E77"/>
    <w:rsid w:val="49C38213"/>
    <w:rsid w:val="4A2F86A0"/>
    <w:rsid w:val="4A3F9A8A"/>
    <w:rsid w:val="4A82DEEC"/>
    <w:rsid w:val="4B399A37"/>
    <w:rsid w:val="4B88E81F"/>
    <w:rsid w:val="4BA7A099"/>
    <w:rsid w:val="4BE0DCA9"/>
    <w:rsid w:val="4C1FE140"/>
    <w:rsid w:val="4C27D0AB"/>
    <w:rsid w:val="4CD5A3DD"/>
    <w:rsid w:val="4D056403"/>
    <w:rsid w:val="4D33E1B8"/>
    <w:rsid w:val="4D6E74C9"/>
    <w:rsid w:val="4E264F83"/>
    <w:rsid w:val="4E66F280"/>
    <w:rsid w:val="4EFA510B"/>
    <w:rsid w:val="4F577935"/>
    <w:rsid w:val="4F6CA282"/>
    <w:rsid w:val="4F919A50"/>
    <w:rsid w:val="4FF4782F"/>
    <w:rsid w:val="501C75AA"/>
    <w:rsid w:val="501F5885"/>
    <w:rsid w:val="50298E9B"/>
    <w:rsid w:val="5083DBC2"/>
    <w:rsid w:val="50C613D8"/>
    <w:rsid w:val="51D68712"/>
    <w:rsid w:val="525A170C"/>
    <w:rsid w:val="52648507"/>
    <w:rsid w:val="526CFEF0"/>
    <w:rsid w:val="5276BE60"/>
    <w:rsid w:val="52B25FD7"/>
    <w:rsid w:val="5336FAED"/>
    <w:rsid w:val="539F7BB0"/>
    <w:rsid w:val="53A76F38"/>
    <w:rsid w:val="53D2DC34"/>
    <w:rsid w:val="53EA2D17"/>
    <w:rsid w:val="54B8F35B"/>
    <w:rsid w:val="55736764"/>
    <w:rsid w:val="55884DB8"/>
    <w:rsid w:val="55E73298"/>
    <w:rsid w:val="562443EC"/>
    <w:rsid w:val="565C6DC3"/>
    <w:rsid w:val="5675EF6F"/>
    <w:rsid w:val="569A60EC"/>
    <w:rsid w:val="569AAAAD"/>
    <w:rsid w:val="5736B445"/>
    <w:rsid w:val="579D4145"/>
    <w:rsid w:val="57C8CD42"/>
    <w:rsid w:val="5831A685"/>
    <w:rsid w:val="586088CE"/>
    <w:rsid w:val="5871637C"/>
    <w:rsid w:val="590E4D83"/>
    <w:rsid w:val="59408BC1"/>
    <w:rsid w:val="5982C111"/>
    <w:rsid w:val="59A99594"/>
    <w:rsid w:val="59D31F46"/>
    <w:rsid w:val="59F06E5B"/>
    <w:rsid w:val="5A91A3CF"/>
    <w:rsid w:val="5A944F09"/>
    <w:rsid w:val="5AB2B619"/>
    <w:rsid w:val="5AD1E344"/>
    <w:rsid w:val="5AF756A2"/>
    <w:rsid w:val="5BF2D58F"/>
    <w:rsid w:val="5BF82089"/>
    <w:rsid w:val="5C21E879"/>
    <w:rsid w:val="5C780382"/>
    <w:rsid w:val="5CC841E3"/>
    <w:rsid w:val="5D0466DF"/>
    <w:rsid w:val="5D9E726E"/>
    <w:rsid w:val="5F3C8943"/>
    <w:rsid w:val="5F413521"/>
    <w:rsid w:val="5F605B17"/>
    <w:rsid w:val="5FA168D0"/>
    <w:rsid w:val="5FE1BA26"/>
    <w:rsid w:val="5FEF73DB"/>
    <w:rsid w:val="604A8444"/>
    <w:rsid w:val="606F5222"/>
    <w:rsid w:val="60BE364B"/>
    <w:rsid w:val="60DE7DD2"/>
    <w:rsid w:val="60FBE56E"/>
    <w:rsid w:val="6158C783"/>
    <w:rsid w:val="6186E6BC"/>
    <w:rsid w:val="61EE56F6"/>
    <w:rsid w:val="62504B14"/>
    <w:rsid w:val="62A7296E"/>
    <w:rsid w:val="630023A5"/>
    <w:rsid w:val="632B89FC"/>
    <w:rsid w:val="63B2529C"/>
    <w:rsid w:val="63CFB278"/>
    <w:rsid w:val="63E30982"/>
    <w:rsid w:val="641110D0"/>
    <w:rsid w:val="6476D686"/>
    <w:rsid w:val="6498482A"/>
    <w:rsid w:val="64B049ED"/>
    <w:rsid w:val="65142C33"/>
    <w:rsid w:val="652A9F33"/>
    <w:rsid w:val="6535842F"/>
    <w:rsid w:val="65A577BE"/>
    <w:rsid w:val="65BCDCA0"/>
    <w:rsid w:val="65D58D6D"/>
    <w:rsid w:val="65FD768D"/>
    <w:rsid w:val="6626961D"/>
    <w:rsid w:val="668602E9"/>
    <w:rsid w:val="66BA23DB"/>
    <w:rsid w:val="66D47575"/>
    <w:rsid w:val="67742281"/>
    <w:rsid w:val="679515B6"/>
    <w:rsid w:val="67B9862F"/>
    <w:rsid w:val="6868A0B7"/>
    <w:rsid w:val="687E8645"/>
    <w:rsid w:val="6888154F"/>
    <w:rsid w:val="68BB8FAF"/>
    <w:rsid w:val="68BD780A"/>
    <w:rsid w:val="68C0E5EF"/>
    <w:rsid w:val="68F346F4"/>
    <w:rsid w:val="691AD342"/>
    <w:rsid w:val="69A052BD"/>
    <w:rsid w:val="69C3EF0C"/>
    <w:rsid w:val="69E5CF97"/>
    <w:rsid w:val="69FB82B6"/>
    <w:rsid w:val="6A4C4499"/>
    <w:rsid w:val="6AD0C425"/>
    <w:rsid w:val="6AE53728"/>
    <w:rsid w:val="6B548262"/>
    <w:rsid w:val="6B7C1CA0"/>
    <w:rsid w:val="6B82DDA8"/>
    <w:rsid w:val="6B9BF0F5"/>
    <w:rsid w:val="6BEF67AB"/>
    <w:rsid w:val="6BF0A008"/>
    <w:rsid w:val="6C3A6B30"/>
    <w:rsid w:val="6C8542E8"/>
    <w:rsid w:val="6CAB976F"/>
    <w:rsid w:val="6CD0F1B6"/>
    <w:rsid w:val="6D2E0B1C"/>
    <w:rsid w:val="6DF97557"/>
    <w:rsid w:val="6DFB47BD"/>
    <w:rsid w:val="6F496C64"/>
    <w:rsid w:val="6FC89896"/>
    <w:rsid w:val="6FC89896"/>
    <w:rsid w:val="6FCF7D26"/>
    <w:rsid w:val="6FDD8FB1"/>
    <w:rsid w:val="7015D621"/>
    <w:rsid w:val="7062A261"/>
    <w:rsid w:val="7135E5F9"/>
    <w:rsid w:val="7139293F"/>
    <w:rsid w:val="7142C3E0"/>
    <w:rsid w:val="71710768"/>
    <w:rsid w:val="71EB6C28"/>
    <w:rsid w:val="722F24AC"/>
    <w:rsid w:val="725CE929"/>
    <w:rsid w:val="72F3F487"/>
    <w:rsid w:val="7346EEC4"/>
    <w:rsid w:val="736D418C"/>
    <w:rsid w:val="740D9101"/>
    <w:rsid w:val="7439C181"/>
    <w:rsid w:val="7513B1D1"/>
    <w:rsid w:val="7523611F"/>
    <w:rsid w:val="7612F02A"/>
    <w:rsid w:val="76494EE9"/>
    <w:rsid w:val="76678867"/>
    <w:rsid w:val="769BBE5F"/>
    <w:rsid w:val="76BA5CFD"/>
    <w:rsid w:val="77E138BE"/>
    <w:rsid w:val="77F8192E"/>
    <w:rsid w:val="77FABE17"/>
    <w:rsid w:val="78D2F261"/>
    <w:rsid w:val="79221ECA"/>
    <w:rsid w:val="7943599E"/>
    <w:rsid w:val="79A02709"/>
    <w:rsid w:val="79CDAC56"/>
    <w:rsid w:val="79F7A816"/>
    <w:rsid w:val="7A0F7E38"/>
    <w:rsid w:val="7A4A6C35"/>
    <w:rsid w:val="7A6BBAFD"/>
    <w:rsid w:val="7A6DB86C"/>
    <w:rsid w:val="7A7B527D"/>
    <w:rsid w:val="7A877717"/>
    <w:rsid w:val="7AAB31C4"/>
    <w:rsid w:val="7AD66F3A"/>
    <w:rsid w:val="7AE11F35"/>
    <w:rsid w:val="7AF13D10"/>
    <w:rsid w:val="7B07C373"/>
    <w:rsid w:val="7B4CEBAB"/>
    <w:rsid w:val="7B4E6491"/>
    <w:rsid w:val="7BB9B3B0"/>
    <w:rsid w:val="7C5C3EDE"/>
    <w:rsid w:val="7C6ECB4F"/>
    <w:rsid w:val="7CCE43C7"/>
    <w:rsid w:val="7D1AE978"/>
    <w:rsid w:val="7D41AF91"/>
    <w:rsid w:val="7D5F53E3"/>
    <w:rsid w:val="7DB8D0F3"/>
    <w:rsid w:val="7DC6FC85"/>
    <w:rsid w:val="7E87E239"/>
    <w:rsid w:val="7EC573DE"/>
    <w:rsid w:val="7ECAECEA"/>
    <w:rsid w:val="7ED3B078"/>
    <w:rsid w:val="7EE1D5BA"/>
    <w:rsid w:val="7F5410F9"/>
    <w:rsid w:val="7F550369"/>
    <w:rsid w:val="7F64B9B5"/>
    <w:rsid w:val="7F9DD783"/>
    <w:rsid w:val="7FEBD7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4E979"/>
  <w15:chartTrackingRefBased/>
  <w15:docId w15:val="{57C17C84-A5A0-5A48-8B5B-7C03E4B2F4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0D41"/>
    <w:pPr>
      <w:spacing w:after="0"/>
    </w:pPr>
    <w:rPr>
      <w:bCs/>
      <w:color w:val="000000" w:themeColor="text1"/>
      <w:sz w:val="28"/>
      <w:lang w:eastAsia="en-US"/>
    </w:rPr>
  </w:style>
  <w:style w:type="paragraph" w:styleId="Heading1">
    <w:name w:val="heading 1"/>
    <w:basedOn w:val="Normal"/>
    <w:next w:val="Normal"/>
    <w:link w:val="Heading1Char"/>
    <w:uiPriority w:val="9"/>
    <w:qFormat/>
    <w:rsid w:val="00D63D63"/>
    <w:pPr>
      <w:keepNext/>
      <w:keepLines/>
      <w:framePr w:hSpace="180" w:wrap="around" w:hAnchor="margin" w:vAnchor="page" w:y="877"/>
      <w:contextualSpacing/>
      <w:outlineLvl w:val="0"/>
    </w:pPr>
    <w:rPr>
      <w:rFonts w:asciiTheme="majorHAnsi" w:hAnsiTheme="majorHAnsi" w:eastAsiaTheme="majorEastAsia" w:cstheme="majorBidi"/>
      <w:b/>
      <w:sz w:val="48"/>
      <w:szCs w:val="28"/>
    </w:rPr>
  </w:style>
  <w:style w:type="paragraph" w:styleId="Heading2">
    <w:name w:val="heading 2"/>
    <w:basedOn w:val="Normal"/>
    <w:next w:val="Normal"/>
    <w:link w:val="Heading2Char"/>
    <w:uiPriority w:val="9"/>
    <w:unhideWhenUsed/>
    <w:qFormat/>
    <w:rsid w:val="005E61B5"/>
    <w:pPr>
      <w:spacing w:before="200"/>
      <w:outlineLvl w:val="1"/>
    </w:pPr>
    <w:rPr>
      <w:rFonts w:asciiTheme="majorHAnsi" w:hAnsiTheme="majorHAnsi"/>
      <w:b/>
      <w:bCs w:val="0"/>
      <w:color w:val="00A3E1" w:themeColor="accent1"/>
      <w:sz w:val="32"/>
      <w:szCs w:val="32"/>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hAnsiTheme="majorHAnsi" w:eastAsiaTheme="majorEastAsia" w:cstheme="majorBidi"/>
      <w:i/>
      <w:iCs/>
      <w:color w:val="0079A8"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A3E1" w:themeColor="accent1"/>
      <w:spacing w:val="0"/>
    </w:rPr>
  </w:style>
  <w:style w:type="character" w:styleId="Heading1Char" w:customStyle="1">
    <w:name w:val="Heading 1 Char"/>
    <w:basedOn w:val="DefaultParagraphFont"/>
    <w:link w:val="Heading1"/>
    <w:uiPriority w:val="9"/>
    <w:rsid w:val="00D63D63"/>
    <w:rPr>
      <w:rFonts w:asciiTheme="majorHAnsi" w:hAnsiTheme="majorHAnsi" w:eastAsiaTheme="majorEastAsia" w:cstheme="majorBidi"/>
      <w:b/>
      <w:bCs/>
      <w:color w:val="000000" w:themeColor="text1"/>
      <w:sz w:val="48"/>
      <w:szCs w:val="28"/>
      <w:lang w:eastAsia="en-US"/>
    </w:rPr>
  </w:style>
  <w:style w:type="character" w:styleId="Heading2Char" w:customStyle="1">
    <w:name w:val="Heading 2 Char"/>
    <w:basedOn w:val="DefaultParagraphFont"/>
    <w:link w:val="Heading2"/>
    <w:uiPriority w:val="9"/>
    <w:rsid w:val="005E61B5"/>
    <w:rPr>
      <w:rFonts w:asciiTheme="majorHAnsi" w:hAnsiTheme="majorHAnsi"/>
      <w:b/>
      <w:color w:val="00A3E1" w:themeColor="accent1"/>
      <w:sz w:val="32"/>
      <w:szCs w:val="32"/>
      <w:lang w:eastAsia="en-US"/>
    </w:rPr>
  </w:style>
  <w:style w:type="paragraph" w:styleId="ListBullet">
    <w:name w:val="List Bullet"/>
    <w:basedOn w:val="Content"/>
    <w:uiPriority w:val="11"/>
    <w:qFormat/>
    <w:rsid w:val="005C3643"/>
    <w:pPr>
      <w:framePr w:wrap="around"/>
      <w:numPr>
        <w:numId w:val="17"/>
      </w:numPr>
    </w:pPr>
    <w:rPr>
      <w:noProof/>
    </w:rPr>
  </w:style>
  <w:style w:type="paragraph" w:styleId="AlignedText" w:customStyle="1">
    <w:name w:val="Aligned Text"/>
    <w:basedOn w:val="Heading3"/>
    <w:uiPriority w:val="2"/>
    <w:qFormat/>
    <w:rsid w:val="004F2231"/>
  </w:style>
  <w:style w:type="paragraph" w:styleId="TOC1">
    <w:name w:val="toc 1"/>
    <w:basedOn w:val="Normal"/>
    <w:uiPriority w:val="39"/>
    <w:rsid w:val="007967D7"/>
    <w:pPr>
      <w:spacing w:before="240"/>
    </w:pPr>
    <w:rPr>
      <w:rFonts w:cstheme="minorHAnsi"/>
      <w:b/>
      <w:bCs w:val="0"/>
      <w:iCs/>
      <w:sz w:val="24"/>
      <w:szCs w:val="24"/>
    </w:rPr>
  </w:style>
  <w:style w:type="paragraph" w:styleId="TOC2">
    <w:name w:val="toc 2"/>
    <w:basedOn w:val="Normal"/>
    <w:uiPriority w:val="39"/>
    <w:rsid w:val="00951125"/>
    <w:pPr>
      <w:spacing w:before="120"/>
      <w:ind w:left="280"/>
    </w:pPr>
    <w:rPr>
      <w:rFonts w:cstheme="minorHAnsi"/>
      <w:bCs w:val="0"/>
      <w:sz w:val="22"/>
    </w:rPr>
  </w:style>
  <w:style w:type="paragraph" w:styleId="Title">
    <w:name w:val="Title"/>
    <w:basedOn w:val="Normal"/>
    <w:link w:val="TitleChar"/>
    <w:uiPriority w:val="1"/>
    <w:qFormat/>
    <w:rsid w:val="00D63D63"/>
    <w:pPr>
      <w:framePr w:hSpace="180" w:wrap="around" w:hAnchor="margin" w:vAnchor="page" w:y="974"/>
      <w:spacing w:line="240" w:lineRule="auto"/>
      <w:contextualSpacing/>
    </w:pPr>
    <w:rPr>
      <w:rFonts w:asciiTheme="majorHAnsi" w:hAnsiTheme="majorHAnsi" w:eastAsiaTheme="majorEastAsia" w:cstheme="majorBidi"/>
      <w:b/>
      <w:bCs w:val="0"/>
      <w:kern w:val="28"/>
      <w:sz w:val="72"/>
      <w:szCs w:val="72"/>
      <w:lang w:val="en-AU"/>
    </w:rPr>
  </w:style>
  <w:style w:type="character" w:styleId="TitleChar" w:customStyle="1">
    <w:name w:val="Title Char"/>
    <w:basedOn w:val="DefaultParagraphFont"/>
    <w:link w:val="Title"/>
    <w:uiPriority w:val="1"/>
    <w:rsid w:val="00D63D63"/>
    <w:rPr>
      <w:rFonts w:asciiTheme="majorHAnsi" w:hAnsiTheme="majorHAnsi" w:eastAsiaTheme="majorEastAsia" w:cstheme="majorBidi"/>
      <w:b/>
      <w:color w:val="000000" w:themeColor="text1"/>
      <w:kern w:val="28"/>
      <w:sz w:val="72"/>
      <w:szCs w:val="72"/>
      <w:lang w:val="en-AU" w:eastAsia="en-US"/>
    </w:rPr>
  </w:style>
  <w:style w:type="paragraph" w:styleId="TOCHeading">
    <w:name w:val="TOC Heading"/>
    <w:basedOn w:val="Heading1"/>
    <w:next w:val="Normal"/>
    <w:uiPriority w:val="39"/>
    <w:qFormat/>
    <w:rsid w:val="00D63D63"/>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styleId="FooterChar" w:customStyle="1">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styleId="HeaderChar" w:customStyle="1">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rPr>
  </w:style>
  <w:style w:type="character" w:styleId="Heading3Char" w:customStyle="1">
    <w:name w:val="Heading 3 Char"/>
    <w:basedOn w:val="DefaultParagraphFont"/>
    <w:link w:val="Heading3"/>
    <w:uiPriority w:val="9"/>
    <w:rsid w:val="007057F4"/>
    <w:rPr>
      <w:rFonts w:asciiTheme="majorHAnsi" w:hAnsiTheme="majorHAnsi"/>
      <w:b/>
      <w:color w:val="000000" w:themeColor="text1"/>
      <w:sz w:val="32"/>
      <w:szCs w:val="32"/>
      <w:lang w:eastAsia="en-US"/>
    </w:rPr>
  </w:style>
  <w:style w:type="paragraph" w:styleId="TOC3">
    <w:name w:val="toc 3"/>
    <w:basedOn w:val="Normal"/>
    <w:next w:val="Normal"/>
    <w:autoRedefine/>
    <w:uiPriority w:val="39"/>
    <w:unhideWhenUsed/>
    <w:rsid w:val="007057F4"/>
    <w:pPr>
      <w:ind w:left="560"/>
    </w:pPr>
    <w:rPr>
      <w:rFonts w:cstheme="minorHAnsi"/>
      <w:b/>
      <w:sz w:val="20"/>
      <w:szCs w:val="20"/>
    </w:rPr>
  </w:style>
  <w:style w:type="character" w:styleId="Hyperlink">
    <w:name w:val="Hyperlink"/>
    <w:basedOn w:val="DefaultParagraphFont"/>
    <w:uiPriority w:val="99"/>
    <w:unhideWhenUsed/>
    <w:rsid w:val="007057F4"/>
    <w:rPr>
      <w:color w:val="0563C1" w:themeColor="hyperlink"/>
      <w:u w:val="single"/>
    </w:rPr>
  </w:style>
  <w:style w:type="character" w:styleId="Heading4Char" w:customStyle="1">
    <w:name w:val="Heading 4 Char"/>
    <w:basedOn w:val="DefaultParagraphFont"/>
    <w:link w:val="Heading4"/>
    <w:uiPriority w:val="9"/>
    <w:rsid w:val="004F2231"/>
    <w:rPr>
      <w:rFonts w:asciiTheme="majorHAnsi" w:hAnsiTheme="majorHAnsi" w:eastAsiaTheme="majorEastAsia" w:cstheme="majorBidi"/>
      <w:b/>
      <w:i/>
      <w:iCs/>
      <w:color w:val="0079A8" w:themeColor="accent1" w:themeShade="BF"/>
      <w:sz w:val="28"/>
      <w:lang w:eastAsia="en-US"/>
    </w:rPr>
  </w:style>
  <w:style w:type="paragraph" w:styleId="Content" w:customStyle="1">
    <w:name w:val="Content"/>
    <w:basedOn w:val="Normal"/>
    <w:link w:val="ContentChar"/>
    <w:qFormat/>
    <w:rsid w:val="002178B9"/>
    <w:pPr>
      <w:framePr w:hSpace="180" w:wrap="around" w:hAnchor="margin" w:vAnchor="page" w:y="3427"/>
      <w:spacing w:line="240" w:lineRule="auto"/>
    </w:pPr>
    <w:rPr>
      <w:b/>
    </w:rPr>
  </w:style>
  <w:style w:type="character" w:styleId="Emphasis">
    <w:name w:val="Emphasis"/>
    <w:basedOn w:val="DefaultParagraphFont"/>
    <w:uiPriority w:val="20"/>
    <w:unhideWhenUsed/>
    <w:qFormat/>
    <w:rsid w:val="007C7473"/>
    <w:rPr>
      <w:i/>
      <w:iCs/>
    </w:rPr>
  </w:style>
  <w:style w:type="character" w:styleId="ContentChar" w:customStyle="1">
    <w:name w:val="Content Char"/>
    <w:basedOn w:val="DefaultParagraphFont"/>
    <w:link w:val="Content"/>
    <w:rsid w:val="002178B9"/>
    <w:rPr>
      <w:color w:val="000000" w:themeColor="text1"/>
      <w:sz w:val="28"/>
      <w:lang w:eastAsia="en-US"/>
    </w:rPr>
  </w:style>
  <w:style w:type="paragraph" w:styleId="TOC4">
    <w:name w:val="toc 4"/>
    <w:basedOn w:val="Normal"/>
    <w:next w:val="Normal"/>
    <w:autoRedefine/>
    <w:uiPriority w:val="39"/>
    <w:unhideWhenUsed/>
    <w:rsid w:val="0020706E"/>
    <w:pPr>
      <w:ind w:left="840"/>
    </w:pPr>
    <w:rPr>
      <w:rFonts w:cstheme="minorHAnsi"/>
      <w:b/>
      <w:sz w:val="20"/>
      <w:szCs w:val="20"/>
    </w:rPr>
  </w:style>
  <w:style w:type="paragraph" w:styleId="TOC5">
    <w:name w:val="toc 5"/>
    <w:basedOn w:val="Normal"/>
    <w:next w:val="Normal"/>
    <w:autoRedefine/>
    <w:uiPriority w:val="39"/>
    <w:unhideWhenUsed/>
    <w:rsid w:val="0020706E"/>
    <w:pPr>
      <w:ind w:left="1120"/>
    </w:pPr>
    <w:rPr>
      <w:rFonts w:cstheme="minorHAnsi"/>
      <w:b/>
      <w:sz w:val="20"/>
      <w:szCs w:val="20"/>
    </w:rPr>
  </w:style>
  <w:style w:type="paragraph" w:styleId="TOC6">
    <w:name w:val="toc 6"/>
    <w:basedOn w:val="Normal"/>
    <w:next w:val="Normal"/>
    <w:autoRedefine/>
    <w:uiPriority w:val="39"/>
    <w:unhideWhenUsed/>
    <w:rsid w:val="0020706E"/>
    <w:pPr>
      <w:ind w:left="1400"/>
    </w:pPr>
    <w:rPr>
      <w:rFonts w:cstheme="minorHAnsi"/>
      <w:b/>
      <w:sz w:val="20"/>
      <w:szCs w:val="20"/>
    </w:rPr>
  </w:style>
  <w:style w:type="paragraph" w:styleId="TOC7">
    <w:name w:val="toc 7"/>
    <w:basedOn w:val="Normal"/>
    <w:next w:val="Normal"/>
    <w:autoRedefine/>
    <w:uiPriority w:val="39"/>
    <w:unhideWhenUsed/>
    <w:rsid w:val="0020706E"/>
    <w:pPr>
      <w:ind w:left="1680"/>
    </w:pPr>
    <w:rPr>
      <w:rFonts w:cstheme="minorHAnsi"/>
      <w:b/>
      <w:sz w:val="20"/>
      <w:szCs w:val="20"/>
    </w:rPr>
  </w:style>
  <w:style w:type="paragraph" w:styleId="TOC8">
    <w:name w:val="toc 8"/>
    <w:basedOn w:val="Normal"/>
    <w:next w:val="Normal"/>
    <w:autoRedefine/>
    <w:uiPriority w:val="39"/>
    <w:unhideWhenUsed/>
    <w:rsid w:val="0020706E"/>
    <w:pPr>
      <w:ind w:left="1960"/>
    </w:pPr>
    <w:rPr>
      <w:rFonts w:cstheme="minorHAnsi"/>
      <w:b/>
      <w:sz w:val="20"/>
      <w:szCs w:val="20"/>
    </w:rPr>
  </w:style>
  <w:style w:type="paragraph" w:styleId="TOC9">
    <w:name w:val="toc 9"/>
    <w:basedOn w:val="Normal"/>
    <w:next w:val="Normal"/>
    <w:autoRedefine/>
    <w:uiPriority w:val="39"/>
    <w:unhideWhenUsed/>
    <w:rsid w:val="0020706E"/>
    <w:pPr>
      <w:ind w:left="2240"/>
    </w:pPr>
    <w:rPr>
      <w:rFonts w:cstheme="minorHAnsi"/>
      <w:b/>
      <w:sz w:val="20"/>
      <w:szCs w:val="20"/>
    </w:rPr>
  </w:style>
  <w:style w:type="paragraph" w:styleId="ContentsHeader" w:customStyle="1">
    <w:name w:val="Contents Header"/>
    <w:basedOn w:val="Heading1"/>
    <w:qFormat/>
    <w:rsid w:val="0020706E"/>
    <w:pPr>
      <w:framePr w:wrap="around"/>
    </w:pPr>
    <w:rPr>
      <w:noProof/>
    </w:rPr>
  </w:style>
  <w:style w:type="paragraph" w:styleId="ListParagraph">
    <w:name w:val="List Paragraph"/>
    <w:basedOn w:val="Normal"/>
    <w:uiPriority w:val="34"/>
    <w:unhideWhenUsed/>
    <w:qFormat/>
    <w:rsid w:val="00DF0FD1"/>
    <w:pPr>
      <w:ind w:left="720"/>
      <w:contextualSpacing/>
    </w:pPr>
  </w:style>
  <w:style w:type="character" w:styleId="UnresolvedMention">
    <w:name w:val="Unresolved Mention"/>
    <w:basedOn w:val="DefaultParagraphFont"/>
    <w:uiPriority w:val="99"/>
    <w:semiHidden/>
    <w:unhideWhenUsed/>
    <w:rsid w:val="00104D49"/>
    <w:rPr>
      <w:color w:val="605E5C"/>
      <w:shd w:val="clear" w:color="auto" w:fill="E1DFDD"/>
    </w:rPr>
  </w:style>
  <w:style w:type="table" w:styleId="GridTable2-Accent1">
    <w:name w:val="Grid Table 2 Accent 1"/>
    <w:basedOn w:val="TableNormal"/>
    <w:uiPriority w:val="47"/>
    <w:rsid w:val="00104D49"/>
    <w:pPr>
      <w:spacing w:after="0" w:line="240" w:lineRule="auto"/>
    </w:pPr>
    <w:tblPr>
      <w:tblStyleRowBandSize w:val="1"/>
      <w:tblStyleColBandSize w:val="1"/>
      <w:tblBorders>
        <w:top w:val="single" w:color="54CFFF" w:themeColor="accent1" w:themeTint="99" w:sz="2" w:space="0"/>
        <w:bottom w:val="single" w:color="54CFFF" w:themeColor="accent1" w:themeTint="99" w:sz="2" w:space="0"/>
        <w:insideH w:val="single" w:color="54CFFF" w:themeColor="accent1" w:themeTint="99" w:sz="2" w:space="0"/>
        <w:insideV w:val="single" w:color="54CFFF" w:themeColor="accent1" w:themeTint="99" w:sz="2" w:space="0"/>
      </w:tblBorders>
    </w:tblPr>
    <w:tblStylePr w:type="firstRow">
      <w:rPr>
        <w:b/>
        <w:bCs/>
      </w:rPr>
      <w:tblPr/>
      <w:tcPr>
        <w:tcBorders>
          <w:top w:val="nil"/>
          <w:bottom w:val="single" w:color="54CFFF" w:themeColor="accent1" w:themeTint="99" w:sz="12" w:space="0"/>
          <w:insideH w:val="nil"/>
          <w:insideV w:val="nil"/>
        </w:tcBorders>
        <w:shd w:val="clear" w:color="auto" w:fill="FFFFFF" w:themeFill="background1"/>
      </w:tcPr>
    </w:tblStylePr>
    <w:tblStylePr w:type="lastRow">
      <w:rPr>
        <w:b/>
        <w:bCs/>
      </w:rPr>
      <w:tblPr/>
      <w:tcPr>
        <w:tcBorders>
          <w:top w:val="double" w:color="54CFF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GridTable4-Accent1">
    <w:name w:val="Grid Table 4 Accent 1"/>
    <w:basedOn w:val="TableNormal"/>
    <w:uiPriority w:val="49"/>
    <w:rsid w:val="00104D49"/>
    <w:pPr>
      <w:spacing w:after="0" w:line="240" w:lineRule="auto"/>
    </w:pPr>
    <w:tblPr>
      <w:tblStyleRowBandSize w:val="1"/>
      <w:tblStyleColBandSize w:val="1"/>
      <w:tblBorders>
        <w:top w:val="single" w:color="54CFFF" w:themeColor="accent1" w:themeTint="99" w:sz="4" w:space="0"/>
        <w:left w:val="single" w:color="54CFFF" w:themeColor="accent1" w:themeTint="99" w:sz="4" w:space="0"/>
        <w:bottom w:val="single" w:color="54CFFF" w:themeColor="accent1" w:themeTint="99" w:sz="4" w:space="0"/>
        <w:right w:val="single" w:color="54CFFF" w:themeColor="accent1" w:themeTint="99" w:sz="4" w:space="0"/>
        <w:insideH w:val="single" w:color="54CFFF" w:themeColor="accent1" w:themeTint="99" w:sz="4" w:space="0"/>
        <w:insideV w:val="single" w:color="54CFFF" w:themeColor="accent1" w:themeTint="99" w:sz="4" w:space="0"/>
      </w:tblBorders>
    </w:tblPr>
    <w:tblStylePr w:type="firstRow">
      <w:rPr>
        <w:b/>
        <w:bCs/>
        <w:color w:val="FFFFFF" w:themeColor="background1"/>
      </w:rPr>
      <w:tblPr/>
      <w:tcPr>
        <w:tcBorders>
          <w:top w:val="single" w:color="00A3E1" w:themeColor="accent1" w:sz="4" w:space="0"/>
          <w:left w:val="single" w:color="00A3E1" w:themeColor="accent1" w:sz="4" w:space="0"/>
          <w:bottom w:val="single" w:color="00A3E1" w:themeColor="accent1" w:sz="4" w:space="0"/>
          <w:right w:val="single" w:color="00A3E1" w:themeColor="accent1" w:sz="4" w:space="0"/>
          <w:insideH w:val="nil"/>
          <w:insideV w:val="nil"/>
        </w:tcBorders>
        <w:shd w:val="clear" w:color="auto" w:fill="00A3E1" w:themeFill="accent1"/>
      </w:tcPr>
    </w:tblStylePr>
    <w:tblStylePr w:type="lastRow">
      <w:rPr>
        <w:b/>
        <w:bCs/>
      </w:rPr>
      <w:tblPr/>
      <w:tcPr>
        <w:tcBorders>
          <w:top w:val="double" w:color="00A3E1" w:themeColor="accent1" w:sz="4" w:space="0"/>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paragraph" w:styleId="msodefaultparagraphfont" w:customStyle="1">
    <w:name w:val="msodefaultparagraphfont"/>
    <w:rsid w:val="00176DBA"/>
    <w:pPr>
      <w:spacing w:after="0" w:line="240" w:lineRule="auto"/>
    </w:pPr>
    <w:rPr>
      <w:rFonts w:ascii="Times New Roman" w:hAnsi="Times New Roman" w:eastAsia="Times New Roman" w:cs="Times New Roman"/>
      <w:color w:val="000000"/>
      <w:kern w:val="30"/>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9983">
      <w:bodyDiv w:val="1"/>
      <w:marLeft w:val="0"/>
      <w:marRight w:val="0"/>
      <w:marTop w:val="0"/>
      <w:marBottom w:val="0"/>
      <w:divBdr>
        <w:top w:val="none" w:sz="0" w:space="0" w:color="auto"/>
        <w:left w:val="none" w:sz="0" w:space="0" w:color="auto"/>
        <w:bottom w:val="none" w:sz="0" w:space="0" w:color="auto"/>
        <w:right w:val="none" w:sz="0" w:space="0" w:color="auto"/>
      </w:divBdr>
    </w:div>
    <w:div w:id="144743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21"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teeball.carinecats.com.au/" TargetMode="External" Id="rId22" /><Relationship Type="http://schemas.openxmlformats.org/officeDocument/2006/relationships/webSettings" Target="webSettings.xml" Id="rId8" /><Relationship Type="http://schemas.openxmlformats.org/officeDocument/2006/relationships/glossaryDocument" Target="glossary/document.xml" Id="rId51" /><Relationship Type="http://schemas.openxmlformats.org/officeDocument/2006/relationships/customXml" Target="../customXml/item3.xml" Id="rId3" /><Relationship Type="http://schemas.openxmlformats.org/officeDocument/2006/relationships/header" Target="header3.xml" Id="rId38"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4.xml" Id="Re0a06f83348541d4" /><Relationship Type="http://schemas.openxmlformats.org/officeDocument/2006/relationships/header" Target="header5.xml" Id="R054677cef04b402c" /><Relationship Type="http://schemas.openxmlformats.org/officeDocument/2006/relationships/footer" Target="footer2.xml" Id="R64ffe5fa351346e8" /><Relationship Type="http://schemas.openxmlformats.org/officeDocument/2006/relationships/footer" Target="footer3.xml" Id="R99eabed277074522" /><Relationship Type="http://schemas.openxmlformats.org/officeDocument/2006/relationships/header" Target="header6.xml" Id="R2ffaa14e96314dd0" /><Relationship Type="http://schemas.openxmlformats.org/officeDocument/2006/relationships/footer" Target="footer4.xml" Id="R407b1a69f9b4405a" /><Relationship Type="http://schemas.openxmlformats.org/officeDocument/2006/relationships/footer" Target="footer5.xml" Id="R75a8cabde35a4ac3" /><Relationship Type="http://schemas.openxmlformats.org/officeDocument/2006/relationships/header" Target="header7.xml" Id="R06389335f40f458e" /><Relationship Type="http://schemas.openxmlformats.org/officeDocument/2006/relationships/footer" Target="footer6.xml" Id="R3c56c1ef00264ae6" /><Relationship Type="http://schemas.openxmlformats.org/officeDocument/2006/relationships/footer" Target="footer7.xml" Id="R5d2881dd19cc4067" /><Relationship Type="http://schemas.openxmlformats.org/officeDocument/2006/relationships/header" Target="header8.xml" Id="Rbec7e28f5894403e" /><Relationship Type="http://schemas.openxmlformats.org/officeDocument/2006/relationships/footer" Target="footer8.xml" Id="R7f2fb3f18a8e4bd8" /><Relationship Type="http://schemas.openxmlformats.org/officeDocument/2006/relationships/footer" Target="footer9.xml" Id="Rcf3094c61fc24198" /><Relationship Type="http://schemas.openxmlformats.org/officeDocument/2006/relationships/hyperlink" Target="mailto:teeballmanagers@carinecats.com.au" TargetMode="External" Id="R58cfe3549eba43c6" /><Relationship Type="http://schemas.openxmlformats.org/officeDocument/2006/relationships/hyperlink" Target="https://www.tbawa.com.au/about/our-carnivals/lightning-carnival/" TargetMode="External" Id="Rfef4603c3d4f48aa" /><Relationship Type="http://schemas.microsoft.com/office/2020/10/relationships/intelligence" Target="intelligence2.xml" Id="R6c5edaa268e24b37" /><Relationship Type="http://schemas.openxmlformats.org/officeDocument/2006/relationships/image" Target="/media/image11.png" Id="rId2013831892" /><Relationship Type="http://schemas.openxmlformats.org/officeDocument/2006/relationships/hyperlink" Target="mailto:teeballchairperson@carinecats.com.au" TargetMode="External" Id="R83794bdcb1c84fcf" /><Relationship Type="http://schemas.openxmlformats.org/officeDocument/2006/relationships/hyperlink" Target="mailto:teeballvicechairperson@carinecats.com.au" TargetMode="External" Id="R591fa78a831e4b8c" /><Relationship Type="http://schemas.openxmlformats.org/officeDocument/2006/relationships/hyperlink" Target="mailto:teeballsecretary@carinecats.com.au" TargetMode="External" Id="R651cf2dfe3964a75" /><Relationship Type="http://schemas.openxmlformats.org/officeDocument/2006/relationships/hyperlink" Target="mailto:teeballregistrar@carinecats.com.au" TargetMode="External" Id="Rcf990e29140e4b44" /><Relationship Type="http://schemas.openxmlformats.org/officeDocument/2006/relationships/hyperlink" Target="mailto:teeballtreasurer@carinecats.com.au" TargetMode="External" Id="R2f9ea961102e483d" /><Relationship Type="http://schemas.openxmlformats.org/officeDocument/2006/relationships/hyperlink" Target="mailto:teeballcoaching@carinecats.com.au" TargetMode="External" Id="Rdb7547c52b764ac6" /><Relationship Type="http://schemas.openxmlformats.org/officeDocument/2006/relationships/hyperlink" Target="mailto:teeballumpiring@carinecats.com.au" TargetMode="External" Id="R3ee196420c3842c0" /><Relationship Type="http://schemas.openxmlformats.org/officeDocument/2006/relationships/hyperlink" Target="mailto:teeballmanagers@carinecats.com.au" TargetMode="External" Id="Rd3053b6a718f48e0" /><Relationship Type="http://schemas.openxmlformats.org/officeDocument/2006/relationships/hyperlink" Target="mailto:teeballuniforms@carinecats.com.au" TargetMode="External" Id="R1958107900744035" /><Relationship Type="http://schemas.openxmlformats.org/officeDocument/2006/relationships/hyperlink" Target="mailto:teeballmerch@carinecats.com.au" TargetMode="External" Id="R3b7db2ea2f574b5a" /><Relationship Type="http://schemas.openxmlformats.org/officeDocument/2006/relationships/hyperlink" Target="mailto:teeballstates@carinecats.com.au" TargetMode="External" Id="R725df23b19e54575" /><Relationship Type="http://schemas.openxmlformats.org/officeDocument/2006/relationships/hyperlink" Target="mailto:teeballproperty@carinecats.com.au" TargetMode="External" Id="Rb3ed6a764d0d4f9e" /><Relationship Type="http://schemas.openxmlformats.org/officeDocument/2006/relationships/hyperlink" Target="mailto:teeballsponsorship@carinecats.com.au" TargetMode="External" Id="R6a2b80543a8e4d75" /><Relationship Type="http://schemas.openxmlformats.org/officeDocument/2006/relationships/hyperlink" Target="mailto:teeballmedia@carinecats.com.au" TargetMode="External" Id="Ra205071348a64285" /><Relationship Type="http://schemas.openxmlformats.org/officeDocument/2006/relationships/hyperlink" Target="mailto:tbawarepresentative@carinecats.com.au" TargetMode="External" Id="R730b7c7e44d340ee" /><Relationship Type="http://schemas.openxmlformats.org/officeDocument/2006/relationships/hyperlink" Target="https://teeball.carinecats.com.au/" TargetMode="External" Id="Rf3be63d1aaa24b8d" /><Relationship Type="http://schemas.openxmlformats.org/officeDocument/2006/relationships/hyperlink" Target="https://tbawa.com.au/the-official-rules/" TargetMode="External" Id="Rf501bc4d14c147b1" /><Relationship Type="http://schemas.openxmlformats.org/officeDocument/2006/relationships/hyperlink" Target="mailto:teeballregistrar@carinecats.com.au" TargetMode="External" Id="R1b03d0f8bc4840e6" /><Relationship Type="http://schemas.openxmlformats.org/officeDocument/2006/relationships/hyperlink" Target="mailto:teeballmedia@carinecats.com.au" TargetMode="External" Id="R9c3752ebb5a34711" /><Relationship Type="http://schemas.openxmlformats.org/officeDocument/2006/relationships/hyperlink" Target="https://www.tbawa.com.au/about/our-carnivals/state-championships/" TargetMode="External" Id="R6578f1372c404540" /><Relationship Type="http://schemas.openxmlformats.org/officeDocument/2006/relationships/hyperlink" Target="mailto:teeballstates@carinecats.com.au" TargetMode="External" Id="Rce454ef4e5a245b5" /></Relationships>
</file>

<file path=word/_rels/header2.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6" Type="http://schemas.openxmlformats.org/officeDocument/2006/relationships/image" Target="media/image13.svg"/><Relationship Id="rId11" Type="http://schemas.openxmlformats.org/officeDocument/2006/relationships/image" Target="media/image20.png"/><Relationship Id="rId5" Type="http://schemas.openxmlformats.org/officeDocument/2006/relationships/image" Target="media/image12.png"/><Relationship Id="rId10" Type="http://schemas.openxmlformats.org/officeDocument/2006/relationships/image" Target="media/image19.png"/><Relationship Id="rId4" Type="http://schemas.openxmlformats.org/officeDocument/2006/relationships/image" Target="media/image11.svg"/><Relationship Id="rId9" Type="http://schemas.openxmlformats.org/officeDocument/2006/relationships/image" Target="media/image18.png"/></Relationships>
</file>

<file path=word/_rels/header3.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16.png"/><Relationship Id="rId1" Type="http://schemas.openxmlformats.org/officeDocument/2006/relationships/image" Target="media/image9.png"/><Relationship Id="rId6" Type="http://schemas.openxmlformats.org/officeDocument/2006/relationships/image" Target="media/image13.svg"/><Relationship Id="rId11" Type="http://schemas.openxmlformats.org/officeDocument/2006/relationships/image" Target="media/image22.png"/><Relationship Id="rId5" Type="http://schemas.openxmlformats.org/officeDocument/2006/relationships/image" Target="media/image12.png"/><Relationship Id="rId10" Type="http://schemas.openxmlformats.org/officeDocument/2006/relationships/image" Target="media/image21.png"/><Relationship Id="rId4" Type="http://schemas.openxmlformats.org/officeDocument/2006/relationships/image" Target="media/image11.svg"/><Relationship Id="rId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eeballstates/Downloads/tf16402393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39AE0472CE3E2419EC923AEDB2B2C2A"/>
        <w:category>
          <w:name w:val="General"/>
          <w:gallery w:val="placeholder"/>
        </w:category>
        <w:types>
          <w:type w:val="bbPlcHdr"/>
        </w:types>
        <w:behaviors>
          <w:behavior w:val="content"/>
        </w:behaviors>
        <w:guid w:val="{1C95C9E8-AC63-2243-8846-75852A79EADF}"/>
      </w:docPartPr>
      <w:docPartBody>
        <w:p xmlns:wp14="http://schemas.microsoft.com/office/word/2010/wordml" w:rsidR="00BF5672" w:rsidRDefault="009471FA" w14:paraId="7B3261C3" wp14:textId="77777777">
          <w:pPr>
            <w:pStyle w:val="639AE0472CE3E2419EC923AEDB2B2C2A"/>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euzeitGro">
    <w:altName w:val="Cambria"/>
    <w:panose1 w:val="00000000000000000000"/>
    <w:charset w:val="4D"/>
    <w:family w:val="auto"/>
    <w:notTrueType/>
    <w:pitch w:val="variable"/>
    <w:sig w:usb0="00000007" w:usb1="00000000"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860"/>
    <w:rsid w:val="007B3BC3"/>
    <w:rsid w:val="00866171"/>
    <w:rsid w:val="008A3860"/>
    <w:rsid w:val="009471FA"/>
    <w:rsid w:val="00A54AA8"/>
    <w:rsid w:val="00BF5672"/>
    <w:rsid w:val="00F212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9AE0472CE3E2419EC923AEDB2B2C2A">
    <w:name w:val="639AE0472CE3E2419EC923AEDB2B2C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xmlns:r="http://schemas.openxmlformats.org/officeDocument/2006/relationships" name="Report">
  <a:themeElements>
    <a:clrScheme name="Custom 2">
      <a:dk1>
        <a:srgbClr val="000000"/>
      </a:dk1>
      <a:lt1>
        <a:srgbClr val="FFFFFF"/>
      </a:lt1>
      <a:dk2>
        <a:srgbClr val="44546A"/>
      </a:dk2>
      <a:lt2>
        <a:srgbClr val="E7E6E6"/>
      </a:lt2>
      <a:accent1>
        <a:srgbClr val="00A3E1"/>
      </a:accent1>
      <a:accent2>
        <a:srgbClr val="231F20"/>
      </a:accent2>
      <a:accent3>
        <a:srgbClr val="A5A5A5"/>
      </a:accent3>
      <a:accent4>
        <a:srgbClr val="FFC000"/>
      </a:accent4>
      <a:accent5>
        <a:srgbClr val="5B9BD5"/>
      </a:accent5>
      <a:accent6>
        <a:srgbClr val="70AD47"/>
      </a:accent6>
      <a:hlink>
        <a:srgbClr val="0563C1"/>
      </a:hlink>
      <a:folHlink>
        <a:srgbClr val="954F72"/>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8ae2ed-9893-4051-8856-98b816f9f4a1">
      <Terms xmlns="http://schemas.microsoft.com/office/infopath/2007/PartnerControls"/>
    </lcf76f155ced4ddcb4097134ff3c332f>
    <TaxCatchAll xmlns="057075fc-6190-4cb5-99b3-cb42cbe529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C0030FBACD3A45879ABF7595BCA62E" ma:contentTypeVersion="18" ma:contentTypeDescription="Create a new document." ma:contentTypeScope="" ma:versionID="8fbd41e0ea5e833a1be681946ef11bc0">
  <xsd:schema xmlns:xsd="http://www.w3.org/2001/XMLSchema" xmlns:xs="http://www.w3.org/2001/XMLSchema" xmlns:p="http://schemas.microsoft.com/office/2006/metadata/properties" xmlns:ns2="ab8ae2ed-9893-4051-8856-98b816f9f4a1" xmlns:ns3="057075fc-6190-4cb5-99b3-cb42cbe52926" targetNamespace="http://schemas.microsoft.com/office/2006/metadata/properties" ma:root="true" ma:fieldsID="05e4ac38b451104a0a33da395a240ae3" ns2:_="" ns3:_="">
    <xsd:import namespace="ab8ae2ed-9893-4051-8856-98b816f9f4a1"/>
    <xsd:import namespace="057075fc-6190-4cb5-99b3-cb42cbe529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ae2ed-9893-4051-8856-98b816f9f4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bae36f-b806-4c5e-9ed1-da8995f5f3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7075fc-6190-4cb5-99b3-cb42cbe529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015497-045f-4082-a49d-f76ed24aa63f}" ma:internalName="TaxCatchAll" ma:showField="CatchAllData" ma:web="057075fc-6190-4cb5-99b3-cb42cbe52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97E16A-EB9C-4D58-8466-732436797D00}">
  <ds:schemaRefs>
    <ds:schemaRef ds:uri="http://schemas.microsoft.com/office/2006/metadata/properties"/>
    <ds:schemaRef ds:uri="http://schemas.microsoft.com/office/infopath/2007/PartnerControls"/>
    <ds:schemaRef ds:uri="ab8ae2ed-9893-4051-8856-98b816f9f4a1"/>
    <ds:schemaRef ds:uri="057075fc-6190-4cb5-99b3-cb42cbe52926"/>
  </ds:schemaRefs>
</ds:datastoreItem>
</file>

<file path=customXml/itemProps2.xml><?xml version="1.0" encoding="utf-8"?>
<ds:datastoreItem xmlns:ds="http://schemas.openxmlformats.org/officeDocument/2006/customXml" ds:itemID="{3DC0E5BE-A31B-4B01-B23A-8FE6EB3FC431}">
  <ds:schemaRefs>
    <ds:schemaRef ds:uri="http://schemas.microsoft.com/sharepoint/v3/contenttype/forms"/>
  </ds:schemaRefs>
</ds:datastoreItem>
</file>

<file path=customXml/itemProps3.xml><?xml version="1.0" encoding="utf-8"?>
<ds:datastoreItem xmlns:ds="http://schemas.openxmlformats.org/officeDocument/2006/customXml" ds:itemID="{1501BE33-944B-A64B-8474-CD82C203B97A}">
  <ds:schemaRefs>
    <ds:schemaRef ds:uri="http://schemas.openxmlformats.org/officeDocument/2006/bibliography"/>
  </ds:schemaRefs>
</ds:datastoreItem>
</file>

<file path=customXml/itemProps4.xml><?xml version="1.0" encoding="utf-8"?>
<ds:datastoreItem xmlns:ds="http://schemas.openxmlformats.org/officeDocument/2006/customXml" ds:itemID="{F14FC68B-DE49-4500-826F-4AC2CFF50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ae2ed-9893-4051-8856-98b816f9f4a1"/>
    <ds:schemaRef ds:uri="057075fc-6190-4cb5-99b3-cb42cbe52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tf16402393_win32.dotx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drew.a.clarke@gmail.com</lastModifiedBy>
  <revision>14</revision>
  <lastPrinted>2022-08-10T05:07:00.0000000Z</lastPrinted>
  <dcterms:created xsi:type="dcterms:W3CDTF">2024-09-16T12:36:00.0000000Z</dcterms:created>
  <dcterms:modified xsi:type="dcterms:W3CDTF">2025-09-14T09:59:49.5756021Z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0x0101002CC0030FBACD3A45879ABF7595BCA62E</vt:lpwstr>
  </property>
  <property fmtid="{D5CDD505-2E9C-101B-9397-08002B2CF9AE}" pid="3" name="MediaServiceImageTags">
    <vt:lpwstr/>
  </property>
</Properties>
</file>